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rPr>
        <w:id w:val="1929152344"/>
        <w:docPartObj>
          <w:docPartGallery w:val="Cover Pages"/>
          <w:docPartUnique/>
        </w:docPartObj>
      </w:sdtPr>
      <w:sdtEndPr>
        <w:rPr>
          <w:b/>
          <w:bCs/>
          <w:noProof/>
          <w:sz w:val="18"/>
        </w:rPr>
      </w:sdtEndPr>
      <w:sdtContent>
        <w:p w14:paraId="7F1B5F9F" w14:textId="089170ED" w:rsidR="00100937" w:rsidRPr="00096CDF" w:rsidRDefault="00100937" w:rsidP="00100937">
          <w:pPr>
            <w:rPr>
              <w:rFonts w:asciiTheme="majorHAnsi" w:hAnsiTheme="majorHAnsi" w:hint="eastAsia"/>
              <w:b/>
              <w:bCs/>
              <w:color w:val="1E3867" w:themeColor="accent5"/>
              <w:sz w:val="32"/>
              <w:szCs w:val="32"/>
            </w:rPr>
          </w:pPr>
          <w:r w:rsidRPr="00096CDF">
            <w:rPr>
              <w:rFonts w:asciiTheme="majorHAnsi" w:hAnsiTheme="majorHAnsi"/>
              <w:noProof/>
              <w:lang w:eastAsia="en-GB"/>
            </w:rPr>
            <mc:AlternateContent>
              <mc:Choice Requires="wps">
                <w:drawing>
                  <wp:anchor distT="0" distB="0" distL="114300" distR="114300" simplePos="0" relativeHeight="251658241" behindDoc="0" locked="0" layoutInCell="1" allowOverlap="1" wp14:anchorId="70C6E973" wp14:editId="2AC39449">
                    <wp:simplePos x="0" y="0"/>
                    <wp:positionH relativeFrom="page">
                      <wp:posOffset>221615</wp:posOffset>
                    </wp:positionH>
                    <wp:positionV relativeFrom="page">
                      <wp:posOffset>6309469</wp:posOffset>
                    </wp:positionV>
                    <wp:extent cx="7315200" cy="1009650"/>
                    <wp:effectExtent l="0" t="0" r="0" b="889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1F6BA" w14:textId="3B79E08F" w:rsidR="006E5F41" w:rsidRPr="00BF287A" w:rsidRDefault="004C52C6">
                                <w:pPr>
                                  <w:pStyle w:val="NoSpacing"/>
                                  <w:jc w:val="right"/>
                                  <w:rPr>
                                    <w:rFonts w:hint="eastAsia"/>
                                    <w:sz w:val="20"/>
                                    <w:szCs w:val="20"/>
                                    <w:lang w:val="en-US"/>
                                  </w:rPr>
                                </w:pPr>
                                <w:proofErr w:type="spellStart"/>
                                <w:r>
                                  <w:rPr>
                                    <w:color w:val="1E3867" w:themeColor="text2"/>
                                    <w:sz w:val="28"/>
                                    <w:szCs w:val="28"/>
                                    <w:lang w:val="en-US"/>
                                  </w:rPr>
                                  <w:t>V</w:t>
                                </w:r>
                                <w:r w:rsidRPr="004C52C6">
                                  <w:rPr>
                                    <w:rFonts w:hint="eastAsia"/>
                                    <w:color w:val="1E3867" w:themeColor="text2"/>
                                    <w:sz w:val="28"/>
                                    <w:szCs w:val="28"/>
                                    <w:lang w:val="en-US"/>
                                  </w:rPr>
                                  <w:t>iešasis</w:t>
                                </w:r>
                                <w:proofErr w:type="spellEnd"/>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70C6E973" id="_x0000_t202" coordsize="21600,21600" o:spt="202" path="m,l,21600r21600,l21600,xe">
                    <v:stroke joinstyle="miter"/>
                    <v:path gradientshapeok="t" o:connecttype="rect"/>
                  </v:shapetype>
                  <v:shape id="Text Box 153" o:spid="_x0000_s1026" type="#_x0000_t202" style="position:absolute;left:0;text-align:left;margin-left:17.45pt;margin-top:496.8pt;width:8in;height:79.5pt;z-index:251658241;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" filled="f" stroked="f" strokeweight=".5pt">
                    <v:textbox style="mso-fit-shape-to-text:t" inset="126pt,0,54pt,0">
                      <w:txbxContent>
                        <w:p w14:paraId="4F91F6BA" w14:textId="3B79E08F" w:rsidR="006E5F41" w:rsidRPr="00BF287A" w:rsidRDefault="004C52C6">
                          <w:pPr>
                            <w:pStyle w:val="NoSpacing"/>
                            <w:jc w:val="right"/>
                            <w:rPr>
                              <w:rFonts w:hint="eastAsia"/>
                              <w:sz w:val="20"/>
                              <w:szCs w:val="20"/>
                              <w:lang w:val="en-US"/>
                            </w:rPr>
                          </w:pPr>
                          <w:proofErr w:type="spellStart"/>
                          <w:r>
                            <w:rPr>
                              <w:color w:val="1E3867" w:themeColor="text2"/>
                              <w:sz w:val="28"/>
                              <w:szCs w:val="28"/>
                              <w:lang w:val="en-US"/>
                            </w:rPr>
                            <w:t>V</w:t>
                          </w:r>
                          <w:r w:rsidRPr="004C52C6">
                            <w:rPr>
                              <w:rFonts w:hint="eastAsia"/>
                              <w:color w:val="1E3867" w:themeColor="text2"/>
                              <w:sz w:val="28"/>
                              <w:szCs w:val="28"/>
                              <w:lang w:val="en-US"/>
                            </w:rPr>
                            <w:t>iešasis</w:t>
                          </w:r>
                          <w:proofErr w:type="spellEnd"/>
                        </w:p>
                      </w:txbxContent>
                    </v:textbox>
                    <w10:wrap type="square" anchorx="page" anchory="page"/>
                  </v:shape>
                </w:pict>
              </mc:Fallback>
            </mc:AlternateContent>
          </w:r>
        </w:p>
      </w:sdtContent>
    </w:sdt>
    <w:p w14:paraId="2C5F4110" w14:textId="2408A984" w:rsidR="004C19D1" w:rsidRPr="00A278A4" w:rsidRDefault="00FF50C0" w:rsidP="00A278A4">
      <w:pPr>
        <w:jc w:val="left"/>
        <w:rPr>
          <w:rFonts w:asciiTheme="majorHAnsi" w:hAnsiTheme="majorHAnsi" w:hint="eastAsia"/>
          <w:b/>
          <w:bCs/>
          <w:noProof/>
          <w:sz w:val="18"/>
        </w:rPr>
      </w:pPr>
      <w:r w:rsidRPr="00096CDF">
        <w:rPr>
          <w:rFonts w:asciiTheme="majorHAnsi" w:hAnsiTheme="majorHAnsi"/>
          <w:noProof/>
          <w:lang w:eastAsia="en-GB"/>
        </w:rPr>
        <mc:AlternateContent>
          <mc:Choice Requires="wps">
            <w:drawing>
              <wp:anchor distT="0" distB="0" distL="114300" distR="114300" simplePos="0" relativeHeight="251658240" behindDoc="0" locked="0" layoutInCell="1" allowOverlap="1" wp14:anchorId="2F91E9F7" wp14:editId="51898613">
                <wp:simplePos x="0" y="0"/>
                <wp:positionH relativeFrom="margin">
                  <wp:posOffset>-291465</wp:posOffset>
                </wp:positionH>
                <wp:positionV relativeFrom="page">
                  <wp:posOffset>4443095</wp:posOffset>
                </wp:positionV>
                <wp:extent cx="6727190" cy="1464310"/>
                <wp:effectExtent l="0" t="0" r="0" b="2540"/>
                <wp:wrapSquare wrapText="bothSides"/>
                <wp:docPr id="154" name="Text Box 154"/>
                <wp:cNvGraphicFramePr/>
                <a:graphic xmlns:a="http://schemas.openxmlformats.org/drawingml/2006/main">
                  <a:graphicData uri="http://schemas.microsoft.com/office/word/2010/wordprocessingShape">
                    <wps:wsp>
                      <wps:cNvSpPr txBox="1"/>
                      <wps:spPr>
                        <a:xfrm>
                          <a:off x="0" y="0"/>
                          <a:ext cx="6727190" cy="146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C0723" w14:textId="31BA0F4C" w:rsidR="006E5F41" w:rsidRDefault="004C52C6">
                            <w:pPr>
                              <w:jc w:val="right"/>
                              <w:rPr>
                                <w:rFonts w:hint="eastAsia"/>
                                <w:smallCaps/>
                                <w:color w:val="404040" w:themeColor="text1" w:themeTint="BF"/>
                                <w:sz w:val="36"/>
                                <w:szCs w:val="36"/>
                              </w:rPr>
                            </w:pPr>
                            <w:r w:rsidRPr="004C52C6">
                              <w:rPr>
                                <w:rFonts w:hint="eastAsia"/>
                                <w:caps/>
                                <w:color w:val="1E3867" w:themeColor="text2"/>
                                <w:sz w:val="64"/>
                                <w:szCs w:val="64"/>
                              </w:rPr>
                              <w:t>Techninės pagalbos pareiškėjų vadovas</w:t>
                            </w:r>
                            <w:r w:rsidRPr="004C52C6">
                              <w:rPr>
                                <w:caps/>
                                <w:color w:val="1E3867" w:themeColor="text2"/>
                                <w:sz w:val="64"/>
                                <w:szCs w:val="64"/>
                              </w:rPr>
                              <w:t xml:space="preserve"> </w:t>
                            </w:r>
                            <w:sdt>
                              <w:sdtPr>
                                <w:rPr>
                                  <w:sz w:val="30"/>
                                  <w:szCs w:val="24"/>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roofErr w:type="spellStart"/>
                                <w:r w:rsidRPr="004C52C6">
                                  <w:rPr>
                                    <w:rFonts w:hint="eastAsia"/>
                                    <w:sz w:val="30"/>
                                    <w:szCs w:val="24"/>
                                  </w:rPr>
                                  <w:t>Antrasis</w:t>
                                </w:r>
                                <w:proofErr w:type="spellEnd"/>
                                <w:r w:rsidRPr="004C52C6">
                                  <w:rPr>
                                    <w:rFonts w:hint="eastAsia"/>
                                    <w:sz w:val="30"/>
                                    <w:szCs w:val="24"/>
                                  </w:rPr>
                                  <w:t xml:space="preserve"> </w:t>
                                </w:r>
                                <w:proofErr w:type="spellStart"/>
                                <w:r w:rsidR="00513FC7">
                                  <w:rPr>
                                    <w:sz w:val="30"/>
                                    <w:szCs w:val="24"/>
                                  </w:rPr>
                                  <w:t>kvietimas</w:t>
                                </w:r>
                                <w:proofErr w:type="spellEnd"/>
                                <w:r w:rsidRPr="004C52C6">
                                  <w:rPr>
                                    <w:rFonts w:hint="eastAsia"/>
                                    <w:sz w:val="30"/>
                                    <w:szCs w:val="24"/>
                                  </w:rPr>
                                  <w:t xml:space="preserve">: 2023 m. </w:t>
                                </w:r>
                                <w:proofErr w:type="spellStart"/>
                                <w:r w:rsidR="007053F3">
                                  <w:rPr>
                                    <w:sz w:val="30"/>
                                    <w:szCs w:val="24"/>
                                  </w:rPr>
                                  <w:t>liepos</w:t>
                                </w:r>
                                <w:proofErr w:type="spellEnd"/>
                                <w:r w:rsidRPr="004C52C6">
                                  <w:rPr>
                                    <w:rFonts w:hint="eastAsia"/>
                                    <w:sz w:val="30"/>
                                    <w:szCs w:val="24"/>
                                  </w:rPr>
                                  <w:t xml:space="preserve"> mėn.</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F91E9F7" id="_x0000_t202" coordsize="21600,21600" o:spt="202" path="m,l,21600r21600,l21600,xe">
                <v:stroke joinstyle="miter"/>
                <v:path gradientshapeok="t" o:connecttype="rect"/>
              </v:shapetype>
              <v:shape id="Text Box 154" o:spid="_x0000_s1027" type="#_x0000_t202" style="position:absolute;margin-left:-22.95pt;margin-top:349.85pt;width:529.7pt;height:115.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" filled="f" stroked="f" strokeweight=".5pt">
                <v:textbox inset="126pt,0,54pt,0">
                  <w:txbxContent>
                    <w:p w14:paraId="3D3C0723" w14:textId="31BA0F4C" w:rsidR="006E5F41" w:rsidRDefault="004C52C6">
                      <w:pPr>
                        <w:jc w:val="right"/>
                        <w:rPr>
                          <w:rFonts w:hint="eastAsia"/>
                          <w:smallCaps/>
                          <w:color w:val="404040" w:themeColor="text1" w:themeTint="BF"/>
                          <w:sz w:val="36"/>
                          <w:szCs w:val="36"/>
                        </w:rPr>
                      </w:pPr>
                      <w:r w:rsidRPr="004C52C6">
                        <w:rPr>
                          <w:rFonts w:hint="eastAsia"/>
                          <w:caps/>
                          <w:color w:val="1E3867" w:themeColor="text2"/>
                          <w:sz w:val="64"/>
                          <w:szCs w:val="64"/>
                        </w:rPr>
                        <w:t>Techninės pagalbos pareiškėjų vadovas</w:t>
                      </w:r>
                      <w:r w:rsidRPr="004C52C6">
                        <w:rPr>
                          <w:caps/>
                          <w:color w:val="1E3867" w:themeColor="text2"/>
                          <w:sz w:val="64"/>
                          <w:szCs w:val="64"/>
                        </w:rPr>
                        <w:t xml:space="preserve"> </w:t>
                      </w:r>
                      <w:sdt>
                        <w:sdtPr>
                          <w:rPr>
                            <w:sz w:val="30"/>
                            <w:szCs w:val="24"/>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roofErr w:type="spellStart"/>
                          <w:r w:rsidRPr="004C52C6">
                            <w:rPr>
                              <w:rFonts w:hint="eastAsia"/>
                              <w:sz w:val="30"/>
                              <w:szCs w:val="24"/>
                            </w:rPr>
                            <w:t>Antrasis</w:t>
                          </w:r>
                          <w:proofErr w:type="spellEnd"/>
                          <w:r w:rsidRPr="004C52C6">
                            <w:rPr>
                              <w:rFonts w:hint="eastAsia"/>
                              <w:sz w:val="30"/>
                              <w:szCs w:val="24"/>
                            </w:rPr>
                            <w:t xml:space="preserve"> </w:t>
                          </w:r>
                          <w:proofErr w:type="spellStart"/>
                          <w:r w:rsidR="00513FC7">
                            <w:rPr>
                              <w:sz w:val="30"/>
                              <w:szCs w:val="24"/>
                            </w:rPr>
                            <w:t>kvietimas</w:t>
                          </w:r>
                          <w:proofErr w:type="spellEnd"/>
                          <w:r w:rsidRPr="004C52C6">
                            <w:rPr>
                              <w:rFonts w:hint="eastAsia"/>
                              <w:sz w:val="30"/>
                              <w:szCs w:val="24"/>
                            </w:rPr>
                            <w:t xml:space="preserve">: 2023 m. </w:t>
                          </w:r>
                          <w:proofErr w:type="spellStart"/>
                          <w:r w:rsidR="007053F3">
                            <w:rPr>
                              <w:sz w:val="30"/>
                              <w:szCs w:val="24"/>
                            </w:rPr>
                            <w:t>liepos</w:t>
                          </w:r>
                          <w:proofErr w:type="spellEnd"/>
                          <w:r w:rsidRPr="004C52C6">
                            <w:rPr>
                              <w:rFonts w:hint="eastAsia"/>
                              <w:sz w:val="30"/>
                              <w:szCs w:val="24"/>
                            </w:rPr>
                            <w:t xml:space="preserve"> mėn.</w:t>
                          </w:r>
                        </w:sdtContent>
                      </w:sdt>
                    </w:p>
                  </w:txbxContent>
                </v:textbox>
                <w10:wrap type="square" anchorx="margin" anchory="page"/>
              </v:shape>
            </w:pict>
          </mc:Fallback>
        </mc:AlternateContent>
      </w:r>
      <w:r w:rsidR="004C19D1" w:rsidRPr="00096CDF">
        <w:rPr>
          <w:rFonts w:asciiTheme="majorHAnsi" w:hAnsiTheme="majorHAnsi"/>
        </w:rPr>
        <w:br w:type="page"/>
      </w:r>
    </w:p>
    <w:bookmarkStart w:id="1" w:name="_Toc134186075" w:displacedByCustomXml="next"/>
    <w:sdt>
      <w:sdtPr>
        <w:rPr>
          <w:rFonts w:ascii="EC Square Sans Pro" w:eastAsiaTheme="minorEastAsia" w:hAnsi="EC Square Sans Pro" w:cstheme="minorBidi"/>
          <w:b w:val="0"/>
          <w:bCs w:val="0"/>
          <w:color w:val="auto"/>
          <w:sz w:val="22"/>
          <w:szCs w:val="22"/>
        </w:rPr>
        <w:id w:val="2064360494"/>
        <w:docPartObj>
          <w:docPartGallery w:val="Table of Contents"/>
          <w:docPartUnique/>
        </w:docPartObj>
      </w:sdtPr>
      <w:sdtContent>
        <w:bookmarkEnd w:id="1" w:displacedByCustomXml="prev"/>
        <w:p w14:paraId="28F309B4" w14:textId="7ABB1F25" w:rsidR="003174EB" w:rsidRPr="00096CDF" w:rsidRDefault="004C52C6" w:rsidP="00EF6386">
          <w:pPr>
            <w:pStyle w:val="Heading1"/>
            <w:spacing w:after="240"/>
            <w:rPr>
              <w:rFonts w:hint="eastAsia"/>
            </w:rPr>
          </w:pPr>
          <w:proofErr w:type="spellStart"/>
          <w:r>
            <w:t>T</w:t>
          </w:r>
          <w:r w:rsidRPr="004C52C6">
            <w:rPr>
              <w:rFonts w:hint="eastAsia"/>
            </w:rPr>
            <w:t>urinys</w:t>
          </w:r>
          <w:proofErr w:type="spellEnd"/>
        </w:p>
        <w:p w14:paraId="131BE643" w14:textId="710712FF" w:rsidR="00925BDE" w:rsidRDefault="006A2639">
          <w:pPr>
            <w:pStyle w:val="TOC1"/>
            <w:rPr>
              <w:rFonts w:asciiTheme="minorHAnsi" w:hAnsiTheme="minorHAnsi" w:hint="eastAsia"/>
              <w:noProof/>
            </w:rPr>
          </w:pPr>
          <w:r w:rsidRPr="00096CDF">
            <w:rPr>
              <w:rFonts w:asciiTheme="majorHAnsi" w:hAnsiTheme="majorHAnsi"/>
            </w:rPr>
            <w:fldChar w:fldCharType="begin"/>
          </w:r>
          <w:r w:rsidRPr="00096CDF">
            <w:rPr>
              <w:rFonts w:asciiTheme="majorHAnsi" w:hAnsiTheme="majorHAnsi"/>
            </w:rPr>
            <w:instrText xml:space="preserve"> TOC \o "1-2" \h \z \u </w:instrText>
          </w:r>
          <w:r w:rsidRPr="00096CDF">
            <w:rPr>
              <w:rFonts w:asciiTheme="majorHAnsi" w:hAnsiTheme="majorHAnsi"/>
            </w:rPr>
            <w:fldChar w:fldCharType="separate"/>
          </w:r>
          <w:hyperlink w:anchor="_Toc134186075" w:history="1">
            <w:r w:rsidR="004C52C6">
              <w:rPr>
                <w:rStyle w:val="Hyperlink"/>
                <w:noProof/>
              </w:rPr>
              <w:t>Turynis</w:t>
            </w:r>
            <w:r w:rsidR="00925BDE">
              <w:rPr>
                <w:noProof/>
                <w:webHidden/>
              </w:rPr>
              <w:tab/>
            </w:r>
            <w:r w:rsidR="00925BDE">
              <w:rPr>
                <w:noProof/>
                <w:webHidden/>
              </w:rPr>
              <w:fldChar w:fldCharType="begin"/>
            </w:r>
            <w:r w:rsidR="00925BDE">
              <w:rPr>
                <w:noProof/>
                <w:webHidden/>
              </w:rPr>
              <w:instrText xml:space="preserve"> PAGEREF _Toc134186075 \h </w:instrText>
            </w:r>
            <w:r w:rsidR="00925BDE">
              <w:rPr>
                <w:noProof/>
                <w:webHidden/>
              </w:rPr>
            </w:r>
            <w:r w:rsidR="00925BDE">
              <w:rPr>
                <w:noProof/>
                <w:webHidden/>
              </w:rPr>
              <w:fldChar w:fldCharType="separate"/>
            </w:r>
            <w:r w:rsidR="00925BDE">
              <w:rPr>
                <w:noProof/>
                <w:webHidden/>
              </w:rPr>
              <w:t>1</w:t>
            </w:r>
            <w:r w:rsidR="00925BDE">
              <w:rPr>
                <w:noProof/>
                <w:webHidden/>
              </w:rPr>
              <w:fldChar w:fldCharType="end"/>
            </w:r>
          </w:hyperlink>
        </w:p>
        <w:p w14:paraId="305D53AF" w14:textId="091CD5E8" w:rsidR="00925BDE" w:rsidRDefault="00000000">
          <w:pPr>
            <w:pStyle w:val="TOC1"/>
            <w:rPr>
              <w:rFonts w:asciiTheme="minorHAnsi" w:hAnsiTheme="minorHAnsi" w:hint="eastAsia"/>
              <w:noProof/>
            </w:rPr>
          </w:pPr>
          <w:hyperlink w:anchor="_Toc134186076" w:history="1">
            <w:r w:rsidR="00925BDE" w:rsidRPr="00CB5D3A">
              <w:rPr>
                <w:rStyle w:val="Hyperlink"/>
                <w:noProof/>
              </w:rPr>
              <w:t>1.</w:t>
            </w:r>
            <w:r w:rsidR="004C52C6">
              <w:rPr>
                <w:rFonts w:asciiTheme="minorHAnsi" w:hAnsiTheme="minorHAnsi"/>
                <w:noProof/>
              </w:rPr>
              <w:t xml:space="preserve"> </w:t>
            </w:r>
            <w:r w:rsidR="004C52C6" w:rsidRPr="004C52C6">
              <w:rPr>
                <w:rFonts w:asciiTheme="minorHAnsi" w:hAnsiTheme="minorHAnsi" w:hint="eastAsia"/>
                <w:noProof/>
              </w:rPr>
              <w:t>Įvadas į Įmonių paktą dėl klimato ir energetikos</w:t>
            </w:r>
            <w:r w:rsidR="00925BDE">
              <w:rPr>
                <w:noProof/>
                <w:webHidden/>
              </w:rPr>
              <w:tab/>
            </w:r>
            <w:r w:rsidR="00925BDE">
              <w:rPr>
                <w:noProof/>
                <w:webHidden/>
              </w:rPr>
              <w:fldChar w:fldCharType="begin"/>
            </w:r>
            <w:r w:rsidR="00925BDE">
              <w:rPr>
                <w:noProof/>
                <w:webHidden/>
              </w:rPr>
              <w:instrText xml:space="preserve"> PAGEREF _Toc134186076 \h </w:instrText>
            </w:r>
            <w:r w:rsidR="00925BDE">
              <w:rPr>
                <w:noProof/>
                <w:webHidden/>
              </w:rPr>
            </w:r>
            <w:r w:rsidR="00925BDE">
              <w:rPr>
                <w:noProof/>
                <w:webHidden/>
              </w:rPr>
              <w:fldChar w:fldCharType="separate"/>
            </w:r>
            <w:r w:rsidR="00925BDE">
              <w:rPr>
                <w:noProof/>
                <w:webHidden/>
              </w:rPr>
              <w:t>2</w:t>
            </w:r>
            <w:r w:rsidR="00925BDE">
              <w:rPr>
                <w:noProof/>
                <w:webHidden/>
              </w:rPr>
              <w:fldChar w:fldCharType="end"/>
            </w:r>
          </w:hyperlink>
        </w:p>
        <w:p w14:paraId="07603506" w14:textId="64FEA4BD" w:rsidR="00925BDE" w:rsidRDefault="004C52C6">
          <w:pPr>
            <w:pStyle w:val="TOC2"/>
            <w:rPr>
              <w:rFonts w:asciiTheme="minorHAnsi" w:hAnsiTheme="minorHAnsi" w:hint="eastAsia"/>
              <w:noProof/>
            </w:rPr>
          </w:pPr>
          <w:r w:rsidRPr="004C52C6">
            <w:rPr>
              <w:rFonts w:hint="eastAsia"/>
            </w:rPr>
            <w:t>Konsultavimo paslaugos pagal CCCE</w:t>
          </w:r>
          <w:hyperlink w:anchor="_Toc134186077" w:history="1">
            <w:r w:rsidR="00925BDE">
              <w:rPr>
                <w:noProof/>
                <w:webHidden/>
              </w:rPr>
              <w:tab/>
            </w:r>
            <w:r w:rsidR="00925BDE">
              <w:rPr>
                <w:noProof/>
                <w:webHidden/>
              </w:rPr>
              <w:fldChar w:fldCharType="begin"/>
            </w:r>
            <w:r w:rsidR="00925BDE">
              <w:rPr>
                <w:noProof/>
                <w:webHidden/>
              </w:rPr>
              <w:instrText xml:space="preserve"> PAGEREF _Toc134186077 \h </w:instrText>
            </w:r>
            <w:r w:rsidR="00925BDE">
              <w:rPr>
                <w:noProof/>
                <w:webHidden/>
              </w:rPr>
            </w:r>
            <w:r w:rsidR="00925BDE">
              <w:rPr>
                <w:noProof/>
                <w:webHidden/>
              </w:rPr>
              <w:fldChar w:fldCharType="separate"/>
            </w:r>
            <w:r w:rsidR="00925BDE">
              <w:rPr>
                <w:noProof/>
                <w:webHidden/>
              </w:rPr>
              <w:t>2</w:t>
            </w:r>
            <w:r w:rsidR="00925BDE">
              <w:rPr>
                <w:noProof/>
                <w:webHidden/>
              </w:rPr>
              <w:fldChar w:fldCharType="end"/>
            </w:r>
          </w:hyperlink>
        </w:p>
        <w:p w14:paraId="10DECF7F" w14:textId="5C76B2C8" w:rsidR="00925BDE" w:rsidRDefault="00000000">
          <w:pPr>
            <w:pStyle w:val="TOC1"/>
            <w:rPr>
              <w:rFonts w:asciiTheme="minorHAnsi" w:hAnsiTheme="minorHAnsi" w:hint="eastAsia"/>
              <w:noProof/>
            </w:rPr>
          </w:pPr>
          <w:hyperlink w:anchor="_Toc134186078" w:history="1">
            <w:r w:rsidR="00925BDE" w:rsidRPr="00CB5D3A">
              <w:rPr>
                <w:rStyle w:val="Hyperlink"/>
                <w:noProof/>
              </w:rPr>
              <w:t>2.</w:t>
            </w:r>
            <w:r w:rsidR="00925BDE">
              <w:rPr>
                <w:rFonts w:asciiTheme="minorHAnsi" w:hAnsiTheme="minorHAnsi"/>
                <w:noProof/>
              </w:rPr>
              <w:tab/>
            </w:r>
            <w:r w:rsidR="004C52C6" w:rsidRPr="004C52C6">
              <w:rPr>
                <w:rFonts w:asciiTheme="minorHAnsi" w:hAnsiTheme="minorHAnsi" w:hint="eastAsia"/>
                <w:noProof/>
              </w:rPr>
              <w:t>Antrasis kvietimas teikti techninę pagalbą</w:t>
            </w:r>
            <w:r w:rsidR="00925BDE">
              <w:rPr>
                <w:noProof/>
                <w:webHidden/>
              </w:rPr>
              <w:tab/>
            </w:r>
            <w:r w:rsidR="00925BDE">
              <w:rPr>
                <w:noProof/>
                <w:webHidden/>
              </w:rPr>
              <w:fldChar w:fldCharType="begin"/>
            </w:r>
            <w:r w:rsidR="00925BDE">
              <w:rPr>
                <w:noProof/>
                <w:webHidden/>
              </w:rPr>
              <w:instrText xml:space="preserve"> PAGEREF _Toc134186078 \h </w:instrText>
            </w:r>
            <w:r w:rsidR="00925BDE">
              <w:rPr>
                <w:noProof/>
                <w:webHidden/>
              </w:rPr>
            </w:r>
            <w:r w:rsidR="00925BDE">
              <w:rPr>
                <w:noProof/>
                <w:webHidden/>
              </w:rPr>
              <w:fldChar w:fldCharType="separate"/>
            </w:r>
            <w:r w:rsidR="00925BDE">
              <w:rPr>
                <w:noProof/>
                <w:webHidden/>
              </w:rPr>
              <w:t>3</w:t>
            </w:r>
            <w:r w:rsidR="00925BDE">
              <w:rPr>
                <w:noProof/>
                <w:webHidden/>
              </w:rPr>
              <w:fldChar w:fldCharType="end"/>
            </w:r>
          </w:hyperlink>
        </w:p>
        <w:p w14:paraId="4ECAE3F9" w14:textId="665C2A35" w:rsidR="00925BDE" w:rsidRDefault="00000000">
          <w:pPr>
            <w:pStyle w:val="TOC2"/>
            <w:rPr>
              <w:rFonts w:asciiTheme="minorHAnsi" w:hAnsiTheme="minorHAnsi" w:hint="eastAsia"/>
              <w:noProof/>
            </w:rPr>
          </w:pPr>
          <w:hyperlink w:anchor="_Toc134186079" w:history="1">
            <w:r w:rsidR="00925BDE" w:rsidRPr="00CB5D3A">
              <w:rPr>
                <w:rStyle w:val="Hyperlink"/>
                <w:noProof/>
              </w:rPr>
              <w:t>2.1</w:t>
            </w:r>
            <w:r w:rsidR="00925BDE">
              <w:rPr>
                <w:rFonts w:asciiTheme="minorHAnsi" w:hAnsiTheme="minorHAnsi"/>
                <w:noProof/>
              </w:rPr>
              <w:tab/>
            </w:r>
            <w:r w:rsidR="004C52C6" w:rsidRPr="004C52C6">
              <w:rPr>
                <w:rFonts w:asciiTheme="minorHAnsi" w:hAnsiTheme="minorHAnsi" w:hint="eastAsia"/>
                <w:noProof/>
              </w:rPr>
              <w:t>Kas gali teikti paraiškas?</w:t>
            </w:r>
            <w:r w:rsidR="00925BDE">
              <w:rPr>
                <w:noProof/>
                <w:webHidden/>
              </w:rPr>
              <w:tab/>
            </w:r>
            <w:r w:rsidR="00925BDE">
              <w:rPr>
                <w:noProof/>
                <w:webHidden/>
              </w:rPr>
              <w:fldChar w:fldCharType="begin"/>
            </w:r>
            <w:r w:rsidR="00925BDE">
              <w:rPr>
                <w:noProof/>
                <w:webHidden/>
              </w:rPr>
              <w:instrText xml:space="preserve"> PAGEREF _Toc134186079 \h </w:instrText>
            </w:r>
            <w:r w:rsidR="00925BDE">
              <w:rPr>
                <w:noProof/>
                <w:webHidden/>
              </w:rPr>
            </w:r>
            <w:r w:rsidR="00925BDE">
              <w:rPr>
                <w:noProof/>
                <w:webHidden/>
              </w:rPr>
              <w:fldChar w:fldCharType="separate"/>
            </w:r>
            <w:r w:rsidR="00925BDE">
              <w:rPr>
                <w:noProof/>
                <w:webHidden/>
              </w:rPr>
              <w:t>3</w:t>
            </w:r>
            <w:r w:rsidR="00925BDE">
              <w:rPr>
                <w:noProof/>
                <w:webHidden/>
              </w:rPr>
              <w:fldChar w:fldCharType="end"/>
            </w:r>
          </w:hyperlink>
        </w:p>
        <w:p w14:paraId="5898A112" w14:textId="37C7290C" w:rsidR="00925BDE" w:rsidRDefault="00000000">
          <w:pPr>
            <w:pStyle w:val="TOC2"/>
            <w:rPr>
              <w:rFonts w:asciiTheme="minorHAnsi" w:hAnsiTheme="minorHAnsi" w:hint="eastAsia"/>
              <w:noProof/>
            </w:rPr>
          </w:pPr>
          <w:hyperlink w:anchor="_Toc134186080" w:history="1">
            <w:r w:rsidR="00925BDE" w:rsidRPr="00CB5D3A">
              <w:rPr>
                <w:rStyle w:val="Hyperlink"/>
                <w:noProof/>
              </w:rPr>
              <w:t>2.2</w:t>
            </w:r>
            <w:r w:rsidR="00925BDE">
              <w:rPr>
                <w:rFonts w:asciiTheme="minorHAnsi" w:hAnsiTheme="minorHAnsi"/>
                <w:noProof/>
              </w:rPr>
              <w:tab/>
            </w:r>
            <w:r w:rsidR="004C52C6" w:rsidRPr="004C52C6">
              <w:rPr>
                <w:rFonts w:asciiTheme="minorHAnsi" w:hAnsiTheme="minorHAnsi" w:hint="eastAsia"/>
                <w:noProof/>
              </w:rPr>
              <w:t>Ką sudaro techninė pagalba?</w:t>
            </w:r>
            <w:r w:rsidR="00925BDE">
              <w:rPr>
                <w:noProof/>
                <w:webHidden/>
              </w:rPr>
              <w:tab/>
            </w:r>
            <w:r w:rsidR="00925BDE">
              <w:rPr>
                <w:noProof/>
                <w:webHidden/>
              </w:rPr>
              <w:fldChar w:fldCharType="begin"/>
            </w:r>
            <w:r w:rsidR="00925BDE">
              <w:rPr>
                <w:noProof/>
                <w:webHidden/>
              </w:rPr>
              <w:instrText xml:space="preserve"> PAGEREF _Toc134186080 \h </w:instrText>
            </w:r>
            <w:r w:rsidR="00925BDE">
              <w:rPr>
                <w:noProof/>
                <w:webHidden/>
              </w:rPr>
            </w:r>
            <w:r w:rsidR="00925BDE">
              <w:rPr>
                <w:noProof/>
                <w:webHidden/>
              </w:rPr>
              <w:fldChar w:fldCharType="separate"/>
            </w:r>
            <w:r w:rsidR="00925BDE">
              <w:rPr>
                <w:noProof/>
                <w:webHidden/>
              </w:rPr>
              <w:t>4</w:t>
            </w:r>
            <w:r w:rsidR="00925BDE">
              <w:rPr>
                <w:noProof/>
                <w:webHidden/>
              </w:rPr>
              <w:fldChar w:fldCharType="end"/>
            </w:r>
          </w:hyperlink>
        </w:p>
        <w:p w14:paraId="726812AB" w14:textId="4095BBF9" w:rsidR="00925BDE" w:rsidRDefault="00000000">
          <w:pPr>
            <w:pStyle w:val="TOC2"/>
            <w:rPr>
              <w:rFonts w:asciiTheme="minorHAnsi" w:hAnsiTheme="minorHAnsi" w:hint="eastAsia"/>
              <w:noProof/>
            </w:rPr>
          </w:pPr>
          <w:hyperlink w:anchor="_Toc134186081" w:history="1">
            <w:r w:rsidR="00925BDE" w:rsidRPr="00CB5D3A">
              <w:rPr>
                <w:rStyle w:val="Hyperlink"/>
                <w:noProof/>
              </w:rPr>
              <w:t>2.3</w:t>
            </w:r>
            <w:r w:rsidR="00925BDE">
              <w:rPr>
                <w:rFonts w:asciiTheme="minorHAnsi" w:hAnsiTheme="minorHAnsi"/>
                <w:noProof/>
              </w:rPr>
              <w:tab/>
            </w:r>
            <w:r w:rsidR="00FE786D" w:rsidRPr="00FE786D">
              <w:rPr>
                <w:rStyle w:val="Hyperlink"/>
                <w:rFonts w:hint="eastAsia"/>
                <w:noProof/>
              </w:rPr>
              <w:t>Paraiškų teikimo procesas</w:t>
            </w:r>
            <w:r w:rsidR="00925BDE">
              <w:rPr>
                <w:noProof/>
                <w:webHidden/>
              </w:rPr>
              <w:tab/>
            </w:r>
            <w:r w:rsidR="00925BDE">
              <w:rPr>
                <w:noProof/>
                <w:webHidden/>
              </w:rPr>
              <w:fldChar w:fldCharType="begin"/>
            </w:r>
            <w:r w:rsidR="00925BDE">
              <w:rPr>
                <w:noProof/>
                <w:webHidden/>
              </w:rPr>
              <w:instrText xml:space="preserve"> PAGEREF _Toc134186081 \h </w:instrText>
            </w:r>
            <w:r w:rsidR="00925BDE">
              <w:rPr>
                <w:noProof/>
                <w:webHidden/>
              </w:rPr>
            </w:r>
            <w:r w:rsidR="00925BDE">
              <w:rPr>
                <w:noProof/>
                <w:webHidden/>
              </w:rPr>
              <w:fldChar w:fldCharType="separate"/>
            </w:r>
            <w:r w:rsidR="00925BDE">
              <w:rPr>
                <w:noProof/>
                <w:webHidden/>
              </w:rPr>
              <w:t>5</w:t>
            </w:r>
            <w:r w:rsidR="00925BDE">
              <w:rPr>
                <w:noProof/>
                <w:webHidden/>
              </w:rPr>
              <w:fldChar w:fldCharType="end"/>
            </w:r>
          </w:hyperlink>
        </w:p>
        <w:p w14:paraId="1DA10FE0" w14:textId="0DFA1C27" w:rsidR="00925BDE" w:rsidRDefault="00000000">
          <w:pPr>
            <w:pStyle w:val="TOC2"/>
            <w:rPr>
              <w:rFonts w:asciiTheme="minorHAnsi" w:hAnsiTheme="minorHAnsi" w:hint="eastAsia"/>
              <w:noProof/>
            </w:rPr>
          </w:pPr>
          <w:hyperlink w:anchor="_Toc134186082" w:history="1">
            <w:r w:rsidR="00925BDE" w:rsidRPr="00CB5D3A">
              <w:rPr>
                <w:rStyle w:val="Hyperlink"/>
                <w:noProof/>
              </w:rPr>
              <w:t>2.4</w:t>
            </w:r>
            <w:r w:rsidR="00925BDE">
              <w:rPr>
                <w:rFonts w:asciiTheme="minorHAnsi" w:hAnsiTheme="minorHAnsi"/>
                <w:noProof/>
              </w:rPr>
              <w:tab/>
            </w:r>
            <w:r w:rsidR="00FE786D" w:rsidRPr="00FE786D">
              <w:rPr>
                <w:rStyle w:val="Hyperlink"/>
                <w:rFonts w:hint="eastAsia"/>
                <w:noProof/>
              </w:rPr>
              <w:t>Paraiškų vertinimas</w:t>
            </w:r>
            <w:r w:rsidR="00925BDE">
              <w:rPr>
                <w:noProof/>
                <w:webHidden/>
              </w:rPr>
              <w:tab/>
            </w:r>
            <w:r w:rsidR="00925BDE">
              <w:rPr>
                <w:noProof/>
                <w:webHidden/>
              </w:rPr>
              <w:fldChar w:fldCharType="begin"/>
            </w:r>
            <w:r w:rsidR="00925BDE">
              <w:rPr>
                <w:noProof/>
                <w:webHidden/>
              </w:rPr>
              <w:instrText xml:space="preserve"> PAGEREF _Toc134186082 \h </w:instrText>
            </w:r>
            <w:r w:rsidR="00925BDE">
              <w:rPr>
                <w:noProof/>
                <w:webHidden/>
              </w:rPr>
            </w:r>
            <w:r w:rsidR="00925BDE">
              <w:rPr>
                <w:noProof/>
                <w:webHidden/>
              </w:rPr>
              <w:fldChar w:fldCharType="separate"/>
            </w:r>
            <w:r w:rsidR="00925BDE">
              <w:rPr>
                <w:noProof/>
                <w:webHidden/>
              </w:rPr>
              <w:t>6</w:t>
            </w:r>
            <w:r w:rsidR="00925BDE">
              <w:rPr>
                <w:noProof/>
                <w:webHidden/>
              </w:rPr>
              <w:fldChar w:fldCharType="end"/>
            </w:r>
          </w:hyperlink>
        </w:p>
        <w:p w14:paraId="46EAD1A0" w14:textId="6FF5D0D5" w:rsidR="00925BDE" w:rsidRDefault="00000000">
          <w:pPr>
            <w:pStyle w:val="TOC2"/>
            <w:rPr>
              <w:rFonts w:asciiTheme="minorHAnsi" w:hAnsiTheme="minorHAnsi" w:hint="eastAsia"/>
              <w:noProof/>
            </w:rPr>
          </w:pPr>
          <w:hyperlink w:anchor="_Toc134186083" w:history="1">
            <w:r w:rsidR="00925BDE" w:rsidRPr="00CB5D3A">
              <w:rPr>
                <w:rStyle w:val="Hyperlink"/>
                <w:noProof/>
              </w:rPr>
              <w:t>2.5</w:t>
            </w:r>
            <w:r w:rsidR="00925BDE">
              <w:rPr>
                <w:rFonts w:asciiTheme="minorHAnsi" w:hAnsiTheme="minorHAnsi"/>
                <w:noProof/>
              </w:rPr>
              <w:tab/>
            </w:r>
            <w:r w:rsidR="00FE786D" w:rsidRPr="00FE786D">
              <w:rPr>
                <w:rStyle w:val="Hyperlink"/>
                <w:rFonts w:hint="eastAsia"/>
                <w:noProof/>
              </w:rPr>
              <w:t>Techninės pagalbos procesas</w:t>
            </w:r>
            <w:r w:rsidR="00925BDE">
              <w:rPr>
                <w:noProof/>
                <w:webHidden/>
              </w:rPr>
              <w:tab/>
            </w:r>
            <w:r w:rsidR="00925BDE">
              <w:rPr>
                <w:noProof/>
                <w:webHidden/>
              </w:rPr>
              <w:fldChar w:fldCharType="begin"/>
            </w:r>
            <w:r w:rsidR="00925BDE">
              <w:rPr>
                <w:noProof/>
                <w:webHidden/>
              </w:rPr>
              <w:instrText xml:space="preserve"> PAGEREF _Toc134186083 \h </w:instrText>
            </w:r>
            <w:r w:rsidR="00925BDE">
              <w:rPr>
                <w:noProof/>
                <w:webHidden/>
              </w:rPr>
            </w:r>
            <w:r w:rsidR="00925BDE">
              <w:rPr>
                <w:noProof/>
                <w:webHidden/>
              </w:rPr>
              <w:fldChar w:fldCharType="separate"/>
            </w:r>
            <w:r w:rsidR="00925BDE">
              <w:rPr>
                <w:noProof/>
                <w:webHidden/>
              </w:rPr>
              <w:t>7</w:t>
            </w:r>
            <w:r w:rsidR="00925BDE">
              <w:rPr>
                <w:noProof/>
                <w:webHidden/>
              </w:rPr>
              <w:fldChar w:fldCharType="end"/>
            </w:r>
          </w:hyperlink>
        </w:p>
        <w:p w14:paraId="3978CB61" w14:textId="2CF7C163" w:rsidR="00925BDE" w:rsidRDefault="00000000">
          <w:pPr>
            <w:pStyle w:val="TOC2"/>
            <w:rPr>
              <w:rFonts w:asciiTheme="minorHAnsi" w:hAnsiTheme="minorHAnsi" w:hint="eastAsia"/>
              <w:noProof/>
            </w:rPr>
          </w:pPr>
          <w:hyperlink w:anchor="_Toc134186084" w:history="1">
            <w:r w:rsidR="00925BDE" w:rsidRPr="00CB5D3A">
              <w:rPr>
                <w:rStyle w:val="Hyperlink"/>
                <w:noProof/>
              </w:rPr>
              <w:t>2.6</w:t>
            </w:r>
            <w:r w:rsidR="00925BDE">
              <w:rPr>
                <w:rFonts w:asciiTheme="minorHAnsi" w:hAnsiTheme="minorHAnsi"/>
                <w:noProof/>
              </w:rPr>
              <w:tab/>
            </w:r>
            <w:r w:rsidR="00FE786D" w:rsidRPr="00FE786D">
              <w:rPr>
                <w:rStyle w:val="Hyperlink"/>
                <w:rFonts w:hint="eastAsia"/>
                <w:noProof/>
              </w:rPr>
              <w:t>Techninės pagalbos vertinimas</w:t>
            </w:r>
            <w:r w:rsidR="00925BDE">
              <w:rPr>
                <w:noProof/>
                <w:webHidden/>
              </w:rPr>
              <w:tab/>
            </w:r>
            <w:r w:rsidR="00925BDE">
              <w:rPr>
                <w:noProof/>
                <w:webHidden/>
              </w:rPr>
              <w:fldChar w:fldCharType="begin"/>
            </w:r>
            <w:r w:rsidR="00925BDE">
              <w:rPr>
                <w:noProof/>
                <w:webHidden/>
              </w:rPr>
              <w:instrText xml:space="preserve"> PAGEREF _Toc134186084 \h </w:instrText>
            </w:r>
            <w:r w:rsidR="00925BDE">
              <w:rPr>
                <w:noProof/>
                <w:webHidden/>
              </w:rPr>
            </w:r>
            <w:r w:rsidR="00925BDE">
              <w:rPr>
                <w:noProof/>
                <w:webHidden/>
              </w:rPr>
              <w:fldChar w:fldCharType="separate"/>
            </w:r>
            <w:r w:rsidR="00925BDE">
              <w:rPr>
                <w:noProof/>
                <w:webHidden/>
              </w:rPr>
              <w:t>8</w:t>
            </w:r>
            <w:r w:rsidR="00925BDE">
              <w:rPr>
                <w:noProof/>
                <w:webHidden/>
              </w:rPr>
              <w:fldChar w:fldCharType="end"/>
            </w:r>
          </w:hyperlink>
        </w:p>
        <w:p w14:paraId="6A1F236C" w14:textId="56D2B7CA" w:rsidR="00925BDE" w:rsidRDefault="00000000">
          <w:pPr>
            <w:pStyle w:val="TOC2"/>
            <w:rPr>
              <w:rFonts w:asciiTheme="minorHAnsi" w:hAnsiTheme="minorHAnsi" w:hint="eastAsia"/>
              <w:noProof/>
            </w:rPr>
          </w:pPr>
          <w:hyperlink w:anchor="_Toc134186085" w:history="1">
            <w:r w:rsidR="00925BDE" w:rsidRPr="00CB5D3A">
              <w:rPr>
                <w:rStyle w:val="Hyperlink"/>
                <w:noProof/>
              </w:rPr>
              <w:t>2.7</w:t>
            </w:r>
            <w:r w:rsidR="00925BDE">
              <w:rPr>
                <w:rFonts w:asciiTheme="minorHAnsi" w:hAnsiTheme="minorHAnsi"/>
                <w:noProof/>
              </w:rPr>
              <w:tab/>
            </w:r>
            <w:r w:rsidR="00FE786D" w:rsidRPr="00FE786D">
              <w:rPr>
                <w:rStyle w:val="Hyperlink"/>
                <w:rFonts w:hint="eastAsia"/>
                <w:noProof/>
              </w:rPr>
              <w:t>Kas toliau?</w:t>
            </w:r>
            <w:r w:rsidR="00925BDE">
              <w:rPr>
                <w:noProof/>
                <w:webHidden/>
              </w:rPr>
              <w:tab/>
            </w:r>
            <w:r w:rsidR="00925BDE">
              <w:rPr>
                <w:noProof/>
                <w:webHidden/>
              </w:rPr>
              <w:fldChar w:fldCharType="begin"/>
            </w:r>
            <w:r w:rsidR="00925BDE">
              <w:rPr>
                <w:noProof/>
                <w:webHidden/>
              </w:rPr>
              <w:instrText xml:space="preserve"> PAGEREF _Toc134186085 \h </w:instrText>
            </w:r>
            <w:r w:rsidR="00925BDE">
              <w:rPr>
                <w:noProof/>
                <w:webHidden/>
              </w:rPr>
            </w:r>
            <w:r w:rsidR="00925BDE">
              <w:rPr>
                <w:noProof/>
                <w:webHidden/>
              </w:rPr>
              <w:fldChar w:fldCharType="separate"/>
            </w:r>
            <w:r w:rsidR="00925BDE">
              <w:rPr>
                <w:noProof/>
                <w:webHidden/>
              </w:rPr>
              <w:t>8</w:t>
            </w:r>
            <w:r w:rsidR="00925BDE">
              <w:rPr>
                <w:noProof/>
                <w:webHidden/>
              </w:rPr>
              <w:fldChar w:fldCharType="end"/>
            </w:r>
          </w:hyperlink>
        </w:p>
        <w:p w14:paraId="7ACF0339" w14:textId="479EE89C" w:rsidR="000C6158" w:rsidRPr="00096CDF" w:rsidRDefault="006A2639" w:rsidP="00491B1A">
          <w:pPr>
            <w:pStyle w:val="TOC1"/>
            <w:rPr>
              <w:rFonts w:hint="eastAsia"/>
            </w:rPr>
          </w:pPr>
          <w:r w:rsidRPr="00096CDF">
            <w:fldChar w:fldCharType="end"/>
          </w:r>
        </w:p>
      </w:sdtContent>
    </w:sdt>
    <w:p w14:paraId="3792A5DB" w14:textId="77777777" w:rsidR="009201B0" w:rsidRPr="00096CDF" w:rsidRDefault="009201B0">
      <w:pPr>
        <w:jc w:val="left"/>
        <w:rPr>
          <w:rFonts w:hint="eastAsia"/>
        </w:rPr>
      </w:pPr>
      <w:r w:rsidRPr="00096CDF">
        <w:br w:type="page"/>
      </w:r>
    </w:p>
    <w:p w14:paraId="1F6015AB" w14:textId="0EF6EB39" w:rsidR="00FE786D" w:rsidRDefault="00FE786D" w:rsidP="00256A01">
      <w:pPr>
        <w:pStyle w:val="Heading1"/>
        <w:numPr>
          <w:ilvl w:val="0"/>
          <w:numId w:val="2"/>
        </w:numPr>
        <w:ind w:left="567" w:hanging="567"/>
        <w:rPr>
          <w:rFonts w:hint="eastAsia"/>
        </w:rPr>
      </w:pPr>
      <w:proofErr w:type="spellStart"/>
      <w:r w:rsidRPr="00FE786D">
        <w:rPr>
          <w:rFonts w:hint="eastAsia"/>
        </w:rPr>
        <w:lastRenderedPageBreak/>
        <w:t>Įvadas</w:t>
      </w:r>
      <w:proofErr w:type="spellEnd"/>
      <w:r w:rsidRPr="00FE786D">
        <w:rPr>
          <w:rFonts w:hint="eastAsia"/>
        </w:rPr>
        <w:t xml:space="preserve"> į </w:t>
      </w:r>
      <w:proofErr w:type="spellStart"/>
      <w:r w:rsidRPr="00FE786D">
        <w:rPr>
          <w:rFonts w:hint="eastAsia"/>
        </w:rPr>
        <w:t>Įmonių</w:t>
      </w:r>
      <w:proofErr w:type="spellEnd"/>
      <w:r w:rsidRPr="00FE786D">
        <w:rPr>
          <w:rFonts w:hint="eastAsia"/>
        </w:rPr>
        <w:t xml:space="preserve"> </w:t>
      </w:r>
      <w:proofErr w:type="spellStart"/>
      <w:r w:rsidRPr="00FE786D">
        <w:rPr>
          <w:rFonts w:hint="eastAsia"/>
        </w:rPr>
        <w:t>paktą</w:t>
      </w:r>
      <w:proofErr w:type="spellEnd"/>
      <w:r w:rsidRPr="00FE786D">
        <w:rPr>
          <w:rFonts w:hint="eastAsia"/>
        </w:rPr>
        <w:t xml:space="preserve"> </w:t>
      </w:r>
      <w:proofErr w:type="spellStart"/>
      <w:r w:rsidRPr="00FE786D">
        <w:rPr>
          <w:rFonts w:hint="eastAsia"/>
        </w:rPr>
        <w:t>dėl</w:t>
      </w:r>
      <w:proofErr w:type="spellEnd"/>
      <w:r w:rsidRPr="00FE786D">
        <w:rPr>
          <w:rFonts w:hint="eastAsia"/>
        </w:rPr>
        <w:t xml:space="preserve"> </w:t>
      </w:r>
      <w:proofErr w:type="spellStart"/>
      <w:r w:rsidRPr="00FE786D">
        <w:rPr>
          <w:rFonts w:hint="eastAsia"/>
        </w:rPr>
        <w:t>klimato</w:t>
      </w:r>
      <w:proofErr w:type="spellEnd"/>
      <w:r w:rsidRPr="00FE786D">
        <w:rPr>
          <w:rFonts w:hint="eastAsia"/>
        </w:rPr>
        <w:t xml:space="preserve"> ir </w:t>
      </w:r>
      <w:proofErr w:type="spellStart"/>
      <w:r w:rsidRPr="00FE786D">
        <w:rPr>
          <w:rFonts w:hint="eastAsia"/>
        </w:rPr>
        <w:t>energetikos</w:t>
      </w:r>
      <w:proofErr w:type="spellEnd"/>
    </w:p>
    <w:p w14:paraId="2FCDCC56" w14:textId="77777777" w:rsidR="00FE786D" w:rsidRDefault="00FE786D" w:rsidP="00FE786D">
      <w:pPr>
        <w:rPr>
          <w:rFonts w:asciiTheme="majorHAnsi" w:eastAsiaTheme="majorEastAsia" w:hAnsiTheme="majorHAnsi" w:cstheme="majorBidi" w:hint="eastAsia"/>
          <w:szCs w:val="20"/>
        </w:rPr>
      </w:pPr>
    </w:p>
    <w:p w14:paraId="2B53F82F" w14:textId="5E3EF1C4" w:rsidR="00FE786D" w:rsidRPr="00FE786D" w:rsidRDefault="00FE786D" w:rsidP="00FE786D">
      <w:pPr>
        <w:rPr>
          <w:rFonts w:asciiTheme="majorHAnsi" w:eastAsiaTheme="majorEastAsia" w:hAnsiTheme="majorHAnsi" w:cstheme="majorBidi" w:hint="eastAsia"/>
          <w:szCs w:val="20"/>
        </w:rPr>
      </w:pPr>
      <w:proofErr w:type="spellStart"/>
      <w:r w:rsidRPr="00FE786D">
        <w:rPr>
          <w:rFonts w:asciiTheme="majorHAnsi" w:eastAsiaTheme="majorEastAsia" w:hAnsiTheme="majorHAnsi" w:cstheme="majorBidi" w:hint="eastAsia"/>
          <w:szCs w:val="20"/>
        </w:rPr>
        <w:t>Įmonių</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paktas</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dėl</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klimato</w:t>
      </w:r>
      <w:proofErr w:type="spellEnd"/>
      <w:r w:rsidRPr="00FE786D">
        <w:rPr>
          <w:rFonts w:asciiTheme="majorHAnsi" w:eastAsiaTheme="majorEastAsia" w:hAnsiTheme="majorHAnsi" w:cstheme="majorBidi" w:hint="eastAsia"/>
          <w:szCs w:val="20"/>
        </w:rPr>
        <w:t xml:space="preserve"> ir </w:t>
      </w:r>
      <w:proofErr w:type="spellStart"/>
      <w:r w:rsidRPr="00FE786D">
        <w:rPr>
          <w:rFonts w:asciiTheme="majorHAnsi" w:eastAsiaTheme="majorEastAsia" w:hAnsiTheme="majorHAnsi" w:cstheme="majorBidi" w:hint="eastAsia"/>
          <w:szCs w:val="20"/>
        </w:rPr>
        <w:t>energetikos</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angl.</w:t>
      </w:r>
      <w:proofErr w:type="spellEnd"/>
      <w:r w:rsidRPr="00FE786D">
        <w:rPr>
          <w:rFonts w:asciiTheme="majorHAnsi" w:eastAsiaTheme="majorEastAsia" w:hAnsiTheme="majorHAnsi" w:cstheme="majorBidi" w:hint="eastAsia"/>
          <w:szCs w:val="20"/>
        </w:rPr>
        <w:t xml:space="preserve"> Covenant of Companies for Climate and Energy, CCCE) - tai 2022 m. </w:t>
      </w:r>
      <w:proofErr w:type="spellStart"/>
      <w:r w:rsidRPr="00FE786D">
        <w:rPr>
          <w:rFonts w:asciiTheme="majorHAnsi" w:eastAsiaTheme="majorEastAsia" w:hAnsiTheme="majorHAnsi" w:cstheme="majorBidi" w:hint="eastAsia"/>
          <w:szCs w:val="20"/>
        </w:rPr>
        <w:t>sausio</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mėn</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pradėta</w:t>
      </w:r>
      <w:proofErr w:type="spellEnd"/>
      <w:r w:rsidRPr="00FE786D">
        <w:rPr>
          <w:rFonts w:asciiTheme="majorHAnsi" w:eastAsiaTheme="majorEastAsia" w:hAnsiTheme="majorHAnsi" w:cstheme="majorBidi" w:hint="eastAsia"/>
          <w:szCs w:val="20"/>
        </w:rPr>
        <w:t xml:space="preserve"> Europos </w:t>
      </w:r>
      <w:proofErr w:type="spellStart"/>
      <w:r w:rsidRPr="00FE786D">
        <w:rPr>
          <w:rFonts w:asciiTheme="majorHAnsi" w:eastAsiaTheme="majorEastAsia" w:hAnsiTheme="majorHAnsi" w:cstheme="majorBidi" w:hint="eastAsia"/>
          <w:szCs w:val="20"/>
        </w:rPr>
        <w:t>Komisijos</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bandomoji</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iniciatyva</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kuria</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siekiama</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paskatinti</w:t>
      </w:r>
      <w:proofErr w:type="spellEnd"/>
      <w:r w:rsidRPr="00FE786D">
        <w:rPr>
          <w:rFonts w:asciiTheme="majorHAnsi" w:eastAsiaTheme="majorEastAsia" w:hAnsiTheme="majorHAnsi" w:cstheme="majorBidi" w:hint="eastAsia"/>
          <w:szCs w:val="20"/>
        </w:rPr>
        <w:t xml:space="preserve"> ir </w:t>
      </w:r>
      <w:proofErr w:type="spellStart"/>
      <w:r w:rsidRPr="00FE786D">
        <w:rPr>
          <w:rFonts w:asciiTheme="majorHAnsi" w:eastAsiaTheme="majorEastAsia" w:hAnsiTheme="majorHAnsi" w:cstheme="majorBidi" w:hint="eastAsia"/>
          <w:szCs w:val="20"/>
        </w:rPr>
        <w:t>paremti</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įmones</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aktyviau</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prisidėti</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prie</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perėjimo</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prie</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švarios</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energijos</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energijos</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taupymo</w:t>
      </w:r>
      <w:proofErr w:type="spellEnd"/>
      <w:r w:rsidRPr="00FE786D">
        <w:rPr>
          <w:rFonts w:asciiTheme="majorHAnsi" w:eastAsiaTheme="majorEastAsia" w:hAnsiTheme="majorHAnsi" w:cstheme="majorBidi" w:hint="eastAsia"/>
          <w:szCs w:val="20"/>
        </w:rPr>
        <w:t xml:space="preserve"> ir </w:t>
      </w:r>
      <w:proofErr w:type="spellStart"/>
      <w:r w:rsidRPr="00FE786D">
        <w:rPr>
          <w:rFonts w:asciiTheme="majorHAnsi" w:eastAsiaTheme="majorEastAsia" w:hAnsiTheme="majorHAnsi" w:cstheme="majorBidi" w:hint="eastAsia"/>
          <w:szCs w:val="20"/>
        </w:rPr>
        <w:t>susijusių</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klimato</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tikslų</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kaip</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nustatyta</w:t>
      </w:r>
      <w:proofErr w:type="spellEnd"/>
      <w:r w:rsidRPr="00FE786D">
        <w:rPr>
          <w:rFonts w:asciiTheme="majorHAnsi" w:eastAsiaTheme="majorEastAsia" w:hAnsiTheme="majorHAnsi" w:cstheme="majorBidi" w:hint="eastAsia"/>
          <w:szCs w:val="20"/>
        </w:rPr>
        <w:t xml:space="preserve"> Europos </w:t>
      </w:r>
      <w:proofErr w:type="spellStart"/>
      <w:r w:rsidRPr="00FE786D">
        <w:rPr>
          <w:rFonts w:asciiTheme="majorHAnsi" w:eastAsiaTheme="majorEastAsia" w:hAnsiTheme="majorHAnsi" w:cstheme="majorBidi" w:hint="eastAsia"/>
          <w:szCs w:val="20"/>
        </w:rPr>
        <w:t>žaliajame</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sandoryje</w:t>
      </w:r>
      <w:proofErr w:type="spellEnd"/>
      <w:r w:rsidRPr="00FE786D">
        <w:rPr>
          <w:rFonts w:asciiTheme="majorHAnsi" w:eastAsiaTheme="majorEastAsia" w:hAnsiTheme="majorHAnsi" w:cstheme="majorBidi" w:hint="eastAsia"/>
          <w:szCs w:val="20"/>
        </w:rPr>
        <w:t>.</w:t>
      </w:r>
    </w:p>
    <w:p w14:paraId="29E7270B" w14:textId="4F64F126" w:rsidR="00D81B18" w:rsidRPr="004932E6" w:rsidRDefault="00FE786D" w:rsidP="00FE786D">
      <w:pPr>
        <w:rPr>
          <w:rFonts w:hint="eastAsia"/>
        </w:rPr>
      </w:pPr>
      <w:proofErr w:type="spellStart"/>
      <w:r w:rsidRPr="00FE786D">
        <w:rPr>
          <w:rFonts w:asciiTheme="majorHAnsi" w:eastAsiaTheme="majorEastAsia" w:hAnsiTheme="majorHAnsi" w:cstheme="majorBidi" w:hint="eastAsia"/>
          <w:szCs w:val="20"/>
        </w:rPr>
        <w:t>Siekiant</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sutelkti</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kuo</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daugiau</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įmonių</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pagal</w:t>
      </w:r>
      <w:proofErr w:type="spellEnd"/>
      <w:r w:rsidRPr="00FE786D">
        <w:rPr>
          <w:rFonts w:asciiTheme="majorHAnsi" w:eastAsiaTheme="majorEastAsia" w:hAnsiTheme="majorHAnsi" w:cstheme="majorBidi" w:hint="eastAsia"/>
          <w:szCs w:val="20"/>
        </w:rPr>
        <w:t xml:space="preserve"> CCCE </w:t>
      </w:r>
      <w:proofErr w:type="spellStart"/>
      <w:r w:rsidRPr="00FE786D">
        <w:rPr>
          <w:rFonts w:asciiTheme="majorHAnsi" w:eastAsiaTheme="majorEastAsia" w:hAnsiTheme="majorHAnsi" w:cstheme="majorBidi" w:hint="eastAsia"/>
          <w:szCs w:val="20"/>
        </w:rPr>
        <w:t>iniciatyvą</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siūloma</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įsipareigojimų</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sistema</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pagal</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kurią</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įmonės</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ypač</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mažosios</w:t>
      </w:r>
      <w:proofErr w:type="spellEnd"/>
      <w:r w:rsidRPr="00FE786D">
        <w:rPr>
          <w:rFonts w:asciiTheme="majorHAnsi" w:eastAsiaTheme="majorEastAsia" w:hAnsiTheme="majorHAnsi" w:cstheme="majorBidi" w:hint="eastAsia"/>
          <w:szCs w:val="20"/>
        </w:rPr>
        <w:t xml:space="preserve"> ir </w:t>
      </w:r>
      <w:proofErr w:type="spellStart"/>
      <w:r w:rsidRPr="00FE786D">
        <w:rPr>
          <w:rFonts w:asciiTheme="majorHAnsi" w:eastAsiaTheme="majorEastAsia" w:hAnsiTheme="majorHAnsi" w:cstheme="majorBidi" w:hint="eastAsia"/>
          <w:szCs w:val="20"/>
        </w:rPr>
        <w:t>vidutinės</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įmonės</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gali</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įsipareigoti</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imtis</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veiksmų</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kad</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sumažintų</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išmetamo</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anglies</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dioksido</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kiekį</w:t>
      </w:r>
      <w:proofErr w:type="spellEnd"/>
      <w:r w:rsidRPr="00FE786D">
        <w:rPr>
          <w:rFonts w:asciiTheme="majorHAnsi" w:eastAsiaTheme="majorEastAsia" w:hAnsiTheme="majorHAnsi" w:cstheme="majorBidi" w:hint="eastAsia"/>
          <w:szCs w:val="20"/>
        </w:rPr>
        <w:t xml:space="preserve">, ir </w:t>
      </w:r>
      <w:proofErr w:type="spellStart"/>
      <w:r w:rsidRPr="00FE786D">
        <w:rPr>
          <w:rFonts w:asciiTheme="majorHAnsi" w:eastAsiaTheme="majorEastAsia" w:hAnsiTheme="majorHAnsi" w:cstheme="majorBidi" w:hint="eastAsia"/>
          <w:szCs w:val="20"/>
        </w:rPr>
        <w:t>už</w:t>
      </w:r>
      <w:proofErr w:type="spellEnd"/>
      <w:r w:rsidRPr="00FE786D">
        <w:rPr>
          <w:rFonts w:asciiTheme="majorHAnsi" w:eastAsiaTheme="majorEastAsia" w:hAnsiTheme="majorHAnsi" w:cstheme="majorBidi" w:hint="eastAsia"/>
          <w:szCs w:val="20"/>
        </w:rPr>
        <w:t xml:space="preserve"> tai </w:t>
      </w:r>
      <w:proofErr w:type="spellStart"/>
      <w:r w:rsidRPr="00FE786D">
        <w:rPr>
          <w:rFonts w:asciiTheme="majorHAnsi" w:eastAsiaTheme="majorEastAsia" w:hAnsiTheme="majorHAnsi" w:cstheme="majorBidi" w:hint="eastAsia"/>
          <w:szCs w:val="20"/>
        </w:rPr>
        <w:t>gauti</w:t>
      </w:r>
      <w:proofErr w:type="spellEnd"/>
      <w:r w:rsidRPr="00FE786D">
        <w:rPr>
          <w:rFonts w:asciiTheme="majorHAnsi" w:eastAsiaTheme="majorEastAsia" w:hAnsiTheme="majorHAnsi" w:cstheme="majorBidi" w:hint="eastAsia"/>
          <w:szCs w:val="20"/>
        </w:rPr>
        <w:t xml:space="preserve"> </w:t>
      </w:r>
      <w:proofErr w:type="spellStart"/>
      <w:r w:rsidRPr="00FE786D">
        <w:rPr>
          <w:rFonts w:asciiTheme="majorHAnsi" w:eastAsiaTheme="majorEastAsia" w:hAnsiTheme="majorHAnsi" w:cstheme="majorBidi" w:hint="eastAsia"/>
          <w:szCs w:val="20"/>
        </w:rPr>
        <w:t>paramą</w:t>
      </w:r>
      <w:proofErr w:type="spellEnd"/>
      <w:r w:rsidRPr="00FE786D">
        <w:rPr>
          <w:rFonts w:asciiTheme="majorHAnsi" w:eastAsiaTheme="majorEastAsia" w:hAnsiTheme="majorHAnsi" w:cstheme="majorBidi" w:hint="eastAsia"/>
          <w:szCs w:val="20"/>
        </w:rPr>
        <w:t>.</w:t>
      </w:r>
    </w:p>
    <w:p w14:paraId="4907E0DD" w14:textId="77777777" w:rsidR="00FE786D" w:rsidRDefault="00FE786D" w:rsidP="00E20034">
      <w:pPr>
        <w:spacing w:before="240"/>
        <w:rPr>
          <w:rFonts w:asciiTheme="majorHAnsi" w:eastAsiaTheme="majorEastAsia" w:hAnsiTheme="majorHAnsi" w:cstheme="majorBidi" w:hint="eastAsia"/>
          <w:b/>
          <w:bCs/>
          <w:color w:val="0499A9" w:themeColor="accent3"/>
          <w:sz w:val="26"/>
          <w:szCs w:val="26"/>
        </w:rPr>
      </w:pPr>
      <w:bookmarkStart w:id="2" w:name="_Toc99722632"/>
      <w:r w:rsidRPr="00FE786D">
        <w:rPr>
          <w:rFonts w:asciiTheme="majorHAnsi" w:eastAsiaTheme="majorEastAsia" w:hAnsiTheme="majorHAnsi" w:cstheme="majorBidi" w:hint="eastAsia"/>
          <w:b/>
          <w:bCs/>
          <w:color w:val="0499A9" w:themeColor="accent3"/>
          <w:sz w:val="26"/>
          <w:szCs w:val="26"/>
        </w:rPr>
        <w:t xml:space="preserve">CCCE </w:t>
      </w:r>
      <w:proofErr w:type="spellStart"/>
      <w:r w:rsidRPr="00FE786D">
        <w:rPr>
          <w:rFonts w:asciiTheme="majorHAnsi" w:eastAsiaTheme="majorEastAsia" w:hAnsiTheme="majorHAnsi" w:cstheme="majorBidi" w:hint="eastAsia"/>
          <w:b/>
          <w:bCs/>
          <w:color w:val="0499A9" w:themeColor="accent3"/>
          <w:sz w:val="26"/>
          <w:szCs w:val="26"/>
        </w:rPr>
        <w:t>teikiamos</w:t>
      </w:r>
      <w:proofErr w:type="spellEnd"/>
      <w:r w:rsidRPr="00FE786D">
        <w:rPr>
          <w:rFonts w:asciiTheme="majorHAnsi" w:eastAsiaTheme="majorEastAsia" w:hAnsiTheme="majorHAnsi" w:cstheme="majorBidi" w:hint="eastAsia"/>
          <w:b/>
          <w:bCs/>
          <w:color w:val="0499A9" w:themeColor="accent3"/>
          <w:sz w:val="26"/>
          <w:szCs w:val="26"/>
        </w:rPr>
        <w:t xml:space="preserve"> </w:t>
      </w:r>
      <w:proofErr w:type="spellStart"/>
      <w:r w:rsidRPr="00FE786D">
        <w:rPr>
          <w:rFonts w:asciiTheme="majorHAnsi" w:eastAsiaTheme="majorEastAsia" w:hAnsiTheme="majorHAnsi" w:cstheme="majorBidi" w:hint="eastAsia"/>
          <w:b/>
          <w:bCs/>
          <w:color w:val="0499A9" w:themeColor="accent3"/>
          <w:sz w:val="26"/>
          <w:szCs w:val="26"/>
        </w:rPr>
        <w:t>konsultavimo</w:t>
      </w:r>
      <w:proofErr w:type="spellEnd"/>
      <w:r w:rsidRPr="00FE786D">
        <w:rPr>
          <w:rFonts w:asciiTheme="majorHAnsi" w:eastAsiaTheme="majorEastAsia" w:hAnsiTheme="majorHAnsi" w:cstheme="majorBidi" w:hint="eastAsia"/>
          <w:b/>
          <w:bCs/>
          <w:color w:val="0499A9" w:themeColor="accent3"/>
          <w:sz w:val="26"/>
          <w:szCs w:val="26"/>
        </w:rPr>
        <w:t xml:space="preserve"> </w:t>
      </w:r>
      <w:proofErr w:type="spellStart"/>
      <w:r w:rsidRPr="00FE786D">
        <w:rPr>
          <w:rFonts w:asciiTheme="majorHAnsi" w:eastAsiaTheme="majorEastAsia" w:hAnsiTheme="majorHAnsi" w:cstheme="majorBidi" w:hint="eastAsia"/>
          <w:b/>
          <w:bCs/>
          <w:color w:val="0499A9" w:themeColor="accent3"/>
          <w:sz w:val="26"/>
          <w:szCs w:val="26"/>
        </w:rPr>
        <w:t>paslaugos</w:t>
      </w:r>
      <w:proofErr w:type="spellEnd"/>
    </w:p>
    <w:p w14:paraId="3F689C52" w14:textId="77777777" w:rsidR="00FE786D" w:rsidRDefault="00FE786D" w:rsidP="00FE786D">
      <w:pPr>
        <w:spacing w:before="240" w:after="120"/>
        <w:rPr>
          <w:rFonts w:asciiTheme="majorHAnsi" w:hAnsiTheme="majorHAnsi" w:hint="eastAsia"/>
        </w:rPr>
      </w:pPr>
      <w:r w:rsidRPr="00FE786D">
        <w:rPr>
          <w:rFonts w:asciiTheme="majorHAnsi" w:hAnsiTheme="majorHAnsi" w:hint="eastAsia"/>
        </w:rPr>
        <w:t xml:space="preserve">CCCE </w:t>
      </w:r>
      <w:proofErr w:type="spellStart"/>
      <w:r w:rsidRPr="00FE786D">
        <w:rPr>
          <w:rFonts w:asciiTheme="majorHAnsi" w:hAnsiTheme="majorHAnsi" w:hint="eastAsia"/>
        </w:rPr>
        <w:t>konsultacinių</w:t>
      </w:r>
      <w:proofErr w:type="spellEnd"/>
      <w:r w:rsidRPr="00FE786D">
        <w:rPr>
          <w:rFonts w:asciiTheme="majorHAnsi" w:hAnsiTheme="majorHAnsi" w:hint="eastAsia"/>
        </w:rPr>
        <w:t xml:space="preserve"> </w:t>
      </w:r>
      <w:proofErr w:type="spellStart"/>
      <w:r w:rsidRPr="00FE786D">
        <w:rPr>
          <w:rFonts w:asciiTheme="majorHAnsi" w:hAnsiTheme="majorHAnsi" w:hint="eastAsia"/>
        </w:rPr>
        <w:t>paslaugų</w:t>
      </w:r>
      <w:proofErr w:type="spellEnd"/>
      <w:r w:rsidRPr="00FE786D">
        <w:rPr>
          <w:rFonts w:asciiTheme="majorHAnsi" w:hAnsiTheme="majorHAnsi" w:hint="eastAsia"/>
        </w:rPr>
        <w:t xml:space="preserve"> </w:t>
      </w:r>
      <w:proofErr w:type="spellStart"/>
      <w:r w:rsidRPr="00FE786D">
        <w:rPr>
          <w:rFonts w:asciiTheme="majorHAnsi" w:hAnsiTheme="majorHAnsi" w:hint="eastAsia"/>
        </w:rPr>
        <w:t>tikslas</w:t>
      </w:r>
      <w:proofErr w:type="spellEnd"/>
      <w:r w:rsidRPr="00FE786D">
        <w:rPr>
          <w:rFonts w:asciiTheme="majorHAnsi" w:hAnsiTheme="majorHAnsi" w:hint="eastAsia"/>
        </w:rPr>
        <w:t xml:space="preserve"> - </w:t>
      </w:r>
      <w:proofErr w:type="spellStart"/>
      <w:r w:rsidRPr="00FE786D">
        <w:rPr>
          <w:rFonts w:asciiTheme="majorHAnsi" w:hAnsiTheme="majorHAnsi" w:hint="eastAsia"/>
        </w:rPr>
        <w:t>išbandyti</w:t>
      </w:r>
      <w:proofErr w:type="spellEnd"/>
      <w:r w:rsidRPr="00FE786D">
        <w:rPr>
          <w:rFonts w:asciiTheme="majorHAnsi" w:hAnsiTheme="majorHAnsi" w:hint="eastAsia"/>
        </w:rPr>
        <w:t xml:space="preserve">, </w:t>
      </w:r>
      <w:proofErr w:type="spellStart"/>
      <w:r w:rsidRPr="00FE786D">
        <w:rPr>
          <w:rFonts w:asciiTheme="majorHAnsi" w:hAnsiTheme="majorHAnsi" w:hint="eastAsia"/>
        </w:rPr>
        <w:t>įvertinti</w:t>
      </w:r>
      <w:proofErr w:type="spellEnd"/>
      <w:r w:rsidRPr="00FE786D">
        <w:rPr>
          <w:rFonts w:asciiTheme="majorHAnsi" w:hAnsiTheme="majorHAnsi" w:hint="eastAsia"/>
        </w:rPr>
        <w:t xml:space="preserve"> ir </w:t>
      </w:r>
      <w:proofErr w:type="spellStart"/>
      <w:r w:rsidRPr="00FE786D">
        <w:rPr>
          <w:rFonts w:asciiTheme="majorHAnsi" w:hAnsiTheme="majorHAnsi" w:hint="eastAsia"/>
        </w:rPr>
        <w:t>nustatyti</w:t>
      </w:r>
      <w:proofErr w:type="spellEnd"/>
      <w:r w:rsidRPr="00FE786D">
        <w:rPr>
          <w:rFonts w:asciiTheme="majorHAnsi" w:hAnsiTheme="majorHAnsi" w:hint="eastAsia"/>
        </w:rPr>
        <w:t xml:space="preserve"> </w:t>
      </w:r>
      <w:proofErr w:type="spellStart"/>
      <w:r w:rsidRPr="00FE786D">
        <w:rPr>
          <w:rFonts w:asciiTheme="majorHAnsi" w:hAnsiTheme="majorHAnsi" w:hint="eastAsia"/>
        </w:rPr>
        <w:t>veiksmingiausią</w:t>
      </w:r>
      <w:proofErr w:type="spellEnd"/>
      <w:r w:rsidRPr="00FE786D">
        <w:rPr>
          <w:rFonts w:asciiTheme="majorHAnsi" w:hAnsiTheme="majorHAnsi" w:hint="eastAsia"/>
        </w:rPr>
        <w:t xml:space="preserve"> paramos Europos MVĮ ir </w:t>
      </w:r>
      <w:proofErr w:type="spellStart"/>
      <w:r w:rsidRPr="00FE786D">
        <w:rPr>
          <w:rFonts w:asciiTheme="majorHAnsi" w:hAnsiTheme="majorHAnsi" w:hint="eastAsia"/>
        </w:rPr>
        <w:t>didesnėms</w:t>
      </w:r>
      <w:proofErr w:type="spellEnd"/>
      <w:r w:rsidRPr="00FE786D">
        <w:rPr>
          <w:rFonts w:asciiTheme="majorHAnsi" w:hAnsiTheme="majorHAnsi" w:hint="eastAsia"/>
        </w:rPr>
        <w:t xml:space="preserve"> </w:t>
      </w:r>
      <w:proofErr w:type="spellStart"/>
      <w:r w:rsidRPr="00FE786D">
        <w:rPr>
          <w:rFonts w:asciiTheme="majorHAnsi" w:hAnsiTheme="majorHAnsi" w:hint="eastAsia"/>
        </w:rPr>
        <w:t>bendrovėms</w:t>
      </w:r>
      <w:proofErr w:type="spellEnd"/>
      <w:r w:rsidRPr="00FE786D">
        <w:rPr>
          <w:rFonts w:asciiTheme="majorHAnsi" w:hAnsiTheme="majorHAnsi" w:hint="eastAsia"/>
        </w:rPr>
        <w:t xml:space="preserve"> </w:t>
      </w:r>
      <w:proofErr w:type="spellStart"/>
      <w:r w:rsidRPr="00FE786D">
        <w:rPr>
          <w:rFonts w:asciiTheme="majorHAnsi" w:hAnsiTheme="majorHAnsi" w:hint="eastAsia"/>
        </w:rPr>
        <w:t>formą</w:t>
      </w:r>
      <w:proofErr w:type="spellEnd"/>
      <w:r w:rsidRPr="00FE786D">
        <w:rPr>
          <w:rFonts w:asciiTheme="majorHAnsi" w:hAnsiTheme="majorHAnsi" w:hint="eastAsia"/>
        </w:rPr>
        <w:t xml:space="preserve"> </w:t>
      </w:r>
      <w:proofErr w:type="spellStart"/>
      <w:r w:rsidRPr="00FE786D">
        <w:rPr>
          <w:rFonts w:asciiTheme="majorHAnsi" w:hAnsiTheme="majorHAnsi" w:hint="eastAsia"/>
        </w:rPr>
        <w:t>pereinant</w:t>
      </w:r>
      <w:proofErr w:type="spellEnd"/>
      <w:r w:rsidRPr="00FE786D">
        <w:rPr>
          <w:rFonts w:asciiTheme="majorHAnsi" w:hAnsiTheme="majorHAnsi" w:hint="eastAsia"/>
        </w:rPr>
        <w:t xml:space="preserve"> </w:t>
      </w:r>
      <w:proofErr w:type="spellStart"/>
      <w:r w:rsidRPr="00FE786D">
        <w:rPr>
          <w:rFonts w:asciiTheme="majorHAnsi" w:hAnsiTheme="majorHAnsi" w:hint="eastAsia"/>
        </w:rPr>
        <w:t>prie</w:t>
      </w:r>
      <w:proofErr w:type="spellEnd"/>
      <w:r w:rsidRPr="00FE786D">
        <w:rPr>
          <w:rFonts w:asciiTheme="majorHAnsi" w:hAnsiTheme="majorHAnsi" w:hint="eastAsia"/>
        </w:rPr>
        <w:t xml:space="preserve"> </w:t>
      </w:r>
      <w:proofErr w:type="spellStart"/>
      <w:r w:rsidRPr="00FE786D">
        <w:rPr>
          <w:rFonts w:asciiTheme="majorHAnsi" w:hAnsiTheme="majorHAnsi" w:hint="eastAsia"/>
        </w:rPr>
        <w:t>energetikos</w:t>
      </w:r>
      <w:proofErr w:type="spellEnd"/>
      <w:r w:rsidRPr="00FE786D">
        <w:rPr>
          <w:rFonts w:asciiTheme="majorHAnsi" w:hAnsiTheme="majorHAnsi" w:hint="eastAsia"/>
        </w:rPr>
        <w:t>.</w:t>
      </w:r>
    </w:p>
    <w:p w14:paraId="48FD6677" w14:textId="4F1A4F7F" w:rsidR="00FE786D" w:rsidRPr="00FE786D" w:rsidRDefault="00FE786D" w:rsidP="00FE786D">
      <w:pPr>
        <w:spacing w:before="240" w:after="120"/>
        <w:rPr>
          <w:rFonts w:asciiTheme="majorHAnsi" w:hAnsiTheme="majorHAnsi" w:hint="eastAsia"/>
        </w:rPr>
      </w:pPr>
      <w:r w:rsidRPr="00FE786D">
        <w:rPr>
          <w:rFonts w:asciiTheme="majorHAnsi" w:hAnsiTheme="majorHAnsi" w:hint="eastAsia"/>
        </w:rPr>
        <w:t xml:space="preserve">Konkretus </w:t>
      </w:r>
      <w:proofErr w:type="spellStart"/>
      <w:r w:rsidRPr="00FE786D">
        <w:rPr>
          <w:rFonts w:asciiTheme="majorHAnsi" w:hAnsiTheme="majorHAnsi" w:hint="eastAsia"/>
        </w:rPr>
        <w:t>paslaugų</w:t>
      </w:r>
      <w:proofErr w:type="spellEnd"/>
      <w:r w:rsidRPr="00FE786D">
        <w:rPr>
          <w:rFonts w:asciiTheme="majorHAnsi" w:hAnsiTheme="majorHAnsi" w:hint="eastAsia"/>
        </w:rPr>
        <w:t xml:space="preserve">, </w:t>
      </w:r>
      <w:proofErr w:type="spellStart"/>
      <w:r w:rsidRPr="00FE786D">
        <w:rPr>
          <w:rFonts w:asciiTheme="majorHAnsi" w:hAnsiTheme="majorHAnsi" w:hint="eastAsia"/>
        </w:rPr>
        <w:t>kurias</w:t>
      </w:r>
      <w:proofErr w:type="spellEnd"/>
      <w:r w:rsidRPr="00FE786D">
        <w:rPr>
          <w:rFonts w:asciiTheme="majorHAnsi" w:hAnsiTheme="majorHAnsi" w:hint="eastAsia"/>
        </w:rPr>
        <w:t xml:space="preserve"> </w:t>
      </w:r>
      <w:proofErr w:type="spellStart"/>
      <w:r w:rsidRPr="00FE786D">
        <w:rPr>
          <w:rFonts w:asciiTheme="majorHAnsi" w:hAnsiTheme="majorHAnsi" w:hint="eastAsia"/>
        </w:rPr>
        <w:t>įmonė</w:t>
      </w:r>
      <w:proofErr w:type="spellEnd"/>
      <w:r w:rsidRPr="00FE786D">
        <w:rPr>
          <w:rFonts w:asciiTheme="majorHAnsi" w:hAnsiTheme="majorHAnsi" w:hint="eastAsia"/>
        </w:rPr>
        <w:t xml:space="preserve"> </w:t>
      </w:r>
      <w:proofErr w:type="spellStart"/>
      <w:r w:rsidRPr="00FE786D">
        <w:rPr>
          <w:rFonts w:asciiTheme="majorHAnsi" w:hAnsiTheme="majorHAnsi" w:hint="eastAsia"/>
        </w:rPr>
        <w:t>gali</w:t>
      </w:r>
      <w:proofErr w:type="spellEnd"/>
      <w:r w:rsidRPr="00FE786D">
        <w:rPr>
          <w:rFonts w:asciiTheme="majorHAnsi" w:hAnsiTheme="majorHAnsi" w:hint="eastAsia"/>
        </w:rPr>
        <w:t xml:space="preserve"> </w:t>
      </w:r>
      <w:proofErr w:type="spellStart"/>
      <w:r w:rsidRPr="00FE786D">
        <w:rPr>
          <w:rFonts w:asciiTheme="majorHAnsi" w:hAnsiTheme="majorHAnsi" w:hint="eastAsia"/>
        </w:rPr>
        <w:t>gauti</w:t>
      </w:r>
      <w:proofErr w:type="spellEnd"/>
      <w:r w:rsidRPr="00FE786D">
        <w:rPr>
          <w:rFonts w:asciiTheme="majorHAnsi" w:hAnsiTheme="majorHAnsi" w:hint="eastAsia"/>
        </w:rPr>
        <w:t xml:space="preserve">, </w:t>
      </w:r>
      <w:proofErr w:type="spellStart"/>
      <w:r w:rsidRPr="00FE786D">
        <w:rPr>
          <w:rFonts w:asciiTheme="majorHAnsi" w:hAnsiTheme="majorHAnsi" w:hint="eastAsia"/>
        </w:rPr>
        <w:t>rinkinys</w:t>
      </w:r>
      <w:proofErr w:type="spellEnd"/>
      <w:r w:rsidRPr="00FE786D">
        <w:rPr>
          <w:rFonts w:asciiTheme="majorHAnsi" w:hAnsiTheme="majorHAnsi" w:hint="eastAsia"/>
        </w:rPr>
        <w:t xml:space="preserve"> </w:t>
      </w:r>
      <w:proofErr w:type="spellStart"/>
      <w:r w:rsidRPr="00FE786D">
        <w:rPr>
          <w:rFonts w:asciiTheme="majorHAnsi" w:hAnsiTheme="majorHAnsi" w:hint="eastAsia"/>
        </w:rPr>
        <w:t>priklauso</w:t>
      </w:r>
      <w:proofErr w:type="spellEnd"/>
      <w:r w:rsidRPr="00FE786D">
        <w:rPr>
          <w:rFonts w:asciiTheme="majorHAnsi" w:hAnsiTheme="majorHAnsi" w:hint="eastAsia"/>
        </w:rPr>
        <w:t xml:space="preserve"> </w:t>
      </w:r>
      <w:proofErr w:type="spellStart"/>
      <w:r w:rsidRPr="00FE786D">
        <w:rPr>
          <w:rFonts w:asciiTheme="majorHAnsi" w:hAnsiTheme="majorHAnsi" w:hint="eastAsia"/>
        </w:rPr>
        <w:t>nuo</w:t>
      </w:r>
      <w:proofErr w:type="spellEnd"/>
      <w:r w:rsidRPr="00FE786D">
        <w:rPr>
          <w:rFonts w:asciiTheme="majorHAnsi" w:hAnsiTheme="majorHAnsi" w:hint="eastAsia"/>
        </w:rPr>
        <w:t xml:space="preserve"> </w:t>
      </w:r>
      <w:proofErr w:type="spellStart"/>
      <w:r w:rsidRPr="00FE786D">
        <w:rPr>
          <w:rFonts w:asciiTheme="majorHAnsi" w:hAnsiTheme="majorHAnsi" w:hint="eastAsia"/>
        </w:rPr>
        <w:t>jos</w:t>
      </w:r>
      <w:proofErr w:type="spellEnd"/>
      <w:r w:rsidRPr="00FE786D">
        <w:rPr>
          <w:rFonts w:asciiTheme="majorHAnsi" w:hAnsiTheme="majorHAnsi" w:hint="eastAsia"/>
        </w:rPr>
        <w:t xml:space="preserve"> </w:t>
      </w:r>
      <w:proofErr w:type="spellStart"/>
      <w:r w:rsidRPr="00FE786D">
        <w:rPr>
          <w:rFonts w:asciiTheme="majorHAnsi" w:hAnsiTheme="majorHAnsi" w:hint="eastAsia"/>
        </w:rPr>
        <w:t>įsipareigojimo</w:t>
      </w:r>
      <w:proofErr w:type="spellEnd"/>
      <w:r w:rsidRPr="00FE786D">
        <w:rPr>
          <w:rFonts w:asciiTheme="majorHAnsi" w:hAnsiTheme="majorHAnsi" w:hint="eastAsia"/>
        </w:rPr>
        <w:t xml:space="preserve"> </w:t>
      </w:r>
      <w:proofErr w:type="spellStart"/>
      <w:r w:rsidRPr="00FE786D">
        <w:rPr>
          <w:rFonts w:asciiTheme="majorHAnsi" w:hAnsiTheme="majorHAnsi" w:hint="eastAsia"/>
        </w:rPr>
        <w:t>užmojo</w:t>
      </w:r>
      <w:proofErr w:type="spellEnd"/>
      <w:r w:rsidRPr="00FE786D">
        <w:rPr>
          <w:rFonts w:asciiTheme="majorHAnsi" w:hAnsiTheme="majorHAnsi" w:hint="eastAsia"/>
        </w:rPr>
        <w:t xml:space="preserve"> </w:t>
      </w:r>
      <w:proofErr w:type="spellStart"/>
      <w:r w:rsidRPr="00FE786D">
        <w:rPr>
          <w:rFonts w:asciiTheme="majorHAnsi" w:hAnsiTheme="majorHAnsi" w:hint="eastAsia"/>
        </w:rPr>
        <w:t>lygio</w:t>
      </w:r>
      <w:proofErr w:type="spellEnd"/>
      <w:r w:rsidRPr="00FE786D">
        <w:rPr>
          <w:rFonts w:asciiTheme="majorHAnsi" w:hAnsiTheme="majorHAnsi" w:hint="eastAsia"/>
        </w:rPr>
        <w:t xml:space="preserve"> ir </w:t>
      </w:r>
      <w:proofErr w:type="spellStart"/>
      <w:r w:rsidRPr="00FE786D">
        <w:rPr>
          <w:rFonts w:asciiTheme="majorHAnsi" w:hAnsiTheme="majorHAnsi" w:hint="eastAsia"/>
        </w:rPr>
        <w:t>apima</w:t>
      </w:r>
      <w:proofErr w:type="spellEnd"/>
      <w:r w:rsidRPr="00FE786D">
        <w:rPr>
          <w:rFonts w:asciiTheme="majorHAnsi" w:hAnsiTheme="majorHAnsi" w:hint="eastAsia"/>
        </w:rPr>
        <w:t xml:space="preserve"> </w:t>
      </w:r>
      <w:proofErr w:type="spellStart"/>
      <w:r w:rsidRPr="00FE786D">
        <w:rPr>
          <w:rFonts w:asciiTheme="majorHAnsi" w:hAnsiTheme="majorHAnsi" w:hint="eastAsia"/>
        </w:rPr>
        <w:t>nuo</w:t>
      </w:r>
      <w:proofErr w:type="spellEnd"/>
      <w:r w:rsidRPr="00FE786D">
        <w:rPr>
          <w:rFonts w:asciiTheme="majorHAnsi" w:hAnsiTheme="majorHAnsi" w:hint="eastAsia"/>
        </w:rPr>
        <w:t xml:space="preserve"> </w:t>
      </w:r>
      <w:proofErr w:type="spellStart"/>
      <w:r w:rsidRPr="00FE786D">
        <w:rPr>
          <w:rFonts w:asciiTheme="majorHAnsi" w:hAnsiTheme="majorHAnsi" w:hint="eastAsia"/>
        </w:rPr>
        <w:t>galimybės</w:t>
      </w:r>
      <w:proofErr w:type="spellEnd"/>
      <w:r w:rsidRPr="00FE786D">
        <w:rPr>
          <w:rFonts w:asciiTheme="majorHAnsi" w:hAnsiTheme="majorHAnsi" w:hint="eastAsia"/>
        </w:rPr>
        <w:t xml:space="preserve"> </w:t>
      </w:r>
      <w:proofErr w:type="spellStart"/>
      <w:r w:rsidRPr="00FE786D">
        <w:rPr>
          <w:rFonts w:asciiTheme="majorHAnsi" w:hAnsiTheme="majorHAnsi" w:hint="eastAsia"/>
        </w:rPr>
        <w:t>naudotis</w:t>
      </w:r>
      <w:proofErr w:type="spellEnd"/>
      <w:r w:rsidRPr="00FE786D">
        <w:rPr>
          <w:rFonts w:asciiTheme="majorHAnsi" w:hAnsiTheme="majorHAnsi" w:hint="eastAsia"/>
        </w:rPr>
        <w:t xml:space="preserve"> </w:t>
      </w:r>
      <w:proofErr w:type="spellStart"/>
      <w:r w:rsidRPr="00FE786D">
        <w:rPr>
          <w:rFonts w:asciiTheme="majorHAnsi" w:hAnsiTheme="majorHAnsi" w:hint="eastAsia"/>
        </w:rPr>
        <w:t>rekomendacine</w:t>
      </w:r>
      <w:proofErr w:type="spellEnd"/>
      <w:r w:rsidRPr="00FE786D">
        <w:rPr>
          <w:rFonts w:asciiTheme="majorHAnsi" w:hAnsiTheme="majorHAnsi" w:hint="eastAsia"/>
        </w:rPr>
        <w:t xml:space="preserve"> </w:t>
      </w:r>
      <w:proofErr w:type="spellStart"/>
      <w:r w:rsidRPr="00FE786D">
        <w:rPr>
          <w:rFonts w:asciiTheme="majorHAnsi" w:hAnsiTheme="majorHAnsi" w:hint="eastAsia"/>
        </w:rPr>
        <w:t>medžiaga</w:t>
      </w:r>
      <w:proofErr w:type="spellEnd"/>
      <w:r w:rsidRPr="00FE786D">
        <w:rPr>
          <w:rFonts w:asciiTheme="majorHAnsi" w:hAnsiTheme="majorHAnsi" w:hint="eastAsia"/>
        </w:rPr>
        <w:t xml:space="preserve">, </w:t>
      </w:r>
      <w:proofErr w:type="spellStart"/>
      <w:r w:rsidRPr="00FE786D">
        <w:rPr>
          <w:rFonts w:asciiTheme="majorHAnsi" w:hAnsiTheme="majorHAnsi" w:hint="eastAsia"/>
        </w:rPr>
        <w:t>tarpusavio</w:t>
      </w:r>
      <w:proofErr w:type="spellEnd"/>
      <w:r w:rsidRPr="00FE786D">
        <w:rPr>
          <w:rFonts w:asciiTheme="majorHAnsi" w:hAnsiTheme="majorHAnsi" w:hint="eastAsia"/>
        </w:rPr>
        <w:t xml:space="preserve"> </w:t>
      </w:r>
      <w:proofErr w:type="spellStart"/>
      <w:r w:rsidRPr="00FE786D">
        <w:rPr>
          <w:rFonts w:asciiTheme="majorHAnsi" w:hAnsiTheme="majorHAnsi" w:hint="eastAsia"/>
        </w:rPr>
        <w:t>mokymosi</w:t>
      </w:r>
      <w:proofErr w:type="spellEnd"/>
      <w:r w:rsidRPr="00FE786D">
        <w:rPr>
          <w:rFonts w:asciiTheme="majorHAnsi" w:hAnsiTheme="majorHAnsi" w:hint="eastAsia"/>
        </w:rPr>
        <w:t xml:space="preserve"> ir </w:t>
      </w:r>
      <w:proofErr w:type="spellStart"/>
      <w:r w:rsidRPr="00FE786D">
        <w:rPr>
          <w:rFonts w:asciiTheme="majorHAnsi" w:hAnsiTheme="majorHAnsi" w:hint="eastAsia"/>
        </w:rPr>
        <w:t>meistriškumo</w:t>
      </w:r>
      <w:proofErr w:type="spellEnd"/>
      <w:r w:rsidRPr="00FE786D">
        <w:rPr>
          <w:rFonts w:asciiTheme="majorHAnsi" w:hAnsiTheme="majorHAnsi" w:hint="eastAsia"/>
        </w:rPr>
        <w:t xml:space="preserve"> </w:t>
      </w:r>
      <w:proofErr w:type="spellStart"/>
      <w:r w:rsidRPr="00FE786D">
        <w:rPr>
          <w:rFonts w:asciiTheme="majorHAnsi" w:hAnsiTheme="majorHAnsi" w:hint="eastAsia"/>
        </w:rPr>
        <w:t>kursų</w:t>
      </w:r>
      <w:proofErr w:type="spellEnd"/>
      <w:r w:rsidRPr="00FE786D">
        <w:rPr>
          <w:rFonts w:asciiTheme="majorHAnsi" w:hAnsiTheme="majorHAnsi" w:hint="eastAsia"/>
        </w:rPr>
        <w:t xml:space="preserve"> </w:t>
      </w:r>
      <w:proofErr w:type="spellStart"/>
      <w:r w:rsidRPr="00FE786D">
        <w:rPr>
          <w:rFonts w:asciiTheme="majorHAnsi" w:hAnsiTheme="majorHAnsi" w:hint="eastAsia"/>
        </w:rPr>
        <w:t>iki</w:t>
      </w:r>
      <w:proofErr w:type="spellEnd"/>
      <w:r w:rsidRPr="00FE786D">
        <w:rPr>
          <w:rFonts w:asciiTheme="majorHAnsi" w:hAnsiTheme="majorHAnsi" w:hint="eastAsia"/>
        </w:rPr>
        <w:t xml:space="preserve"> </w:t>
      </w:r>
      <w:proofErr w:type="spellStart"/>
      <w:r w:rsidRPr="00FE786D">
        <w:rPr>
          <w:rFonts w:asciiTheme="majorHAnsi" w:hAnsiTheme="majorHAnsi" w:hint="eastAsia"/>
        </w:rPr>
        <w:t>tiesioginės</w:t>
      </w:r>
      <w:proofErr w:type="spellEnd"/>
      <w:r w:rsidRPr="00FE786D">
        <w:rPr>
          <w:rFonts w:asciiTheme="majorHAnsi" w:hAnsiTheme="majorHAnsi" w:hint="eastAsia"/>
        </w:rPr>
        <w:t xml:space="preserve"> </w:t>
      </w:r>
      <w:proofErr w:type="spellStart"/>
      <w:r w:rsidRPr="00FE786D">
        <w:rPr>
          <w:rFonts w:asciiTheme="majorHAnsi" w:hAnsiTheme="majorHAnsi" w:hint="eastAsia"/>
        </w:rPr>
        <w:t>individualios</w:t>
      </w:r>
      <w:proofErr w:type="spellEnd"/>
      <w:r w:rsidRPr="00FE786D">
        <w:rPr>
          <w:rFonts w:asciiTheme="majorHAnsi" w:hAnsiTheme="majorHAnsi" w:hint="eastAsia"/>
        </w:rPr>
        <w:t xml:space="preserve"> </w:t>
      </w:r>
      <w:proofErr w:type="spellStart"/>
      <w:r w:rsidRPr="00FE786D">
        <w:rPr>
          <w:rFonts w:asciiTheme="majorHAnsi" w:hAnsiTheme="majorHAnsi" w:hint="eastAsia"/>
        </w:rPr>
        <w:t>techninės</w:t>
      </w:r>
      <w:proofErr w:type="spellEnd"/>
      <w:r w:rsidRPr="00FE786D">
        <w:rPr>
          <w:rFonts w:asciiTheme="majorHAnsi" w:hAnsiTheme="majorHAnsi" w:hint="eastAsia"/>
        </w:rPr>
        <w:t xml:space="preserve"> </w:t>
      </w:r>
      <w:proofErr w:type="spellStart"/>
      <w:r w:rsidRPr="00FE786D">
        <w:rPr>
          <w:rFonts w:asciiTheme="majorHAnsi" w:hAnsiTheme="majorHAnsi" w:hint="eastAsia"/>
        </w:rPr>
        <w:t>pagalbos</w:t>
      </w:r>
      <w:proofErr w:type="spellEnd"/>
      <w:r w:rsidRPr="00FE786D">
        <w:rPr>
          <w:rFonts w:asciiTheme="majorHAnsi" w:hAnsiTheme="majorHAnsi" w:hint="eastAsia"/>
        </w:rPr>
        <w:t xml:space="preserve">. </w:t>
      </w:r>
    </w:p>
    <w:p w14:paraId="0F60C421" w14:textId="77777777" w:rsidR="00FE786D" w:rsidRPr="00FE786D" w:rsidRDefault="00FE786D" w:rsidP="00FE786D">
      <w:pPr>
        <w:spacing w:before="240" w:after="120"/>
        <w:rPr>
          <w:rFonts w:asciiTheme="majorHAnsi" w:hAnsiTheme="majorHAnsi" w:hint="eastAsia"/>
        </w:rPr>
      </w:pPr>
      <w:proofErr w:type="spellStart"/>
      <w:r w:rsidRPr="00FE786D">
        <w:rPr>
          <w:rFonts w:asciiTheme="majorHAnsi" w:hAnsiTheme="majorHAnsi" w:hint="eastAsia"/>
        </w:rPr>
        <w:t>Pagal</w:t>
      </w:r>
      <w:proofErr w:type="spellEnd"/>
      <w:r w:rsidRPr="00FE786D">
        <w:rPr>
          <w:rFonts w:asciiTheme="majorHAnsi" w:hAnsiTheme="majorHAnsi" w:hint="eastAsia"/>
        </w:rPr>
        <w:t xml:space="preserve"> </w:t>
      </w:r>
      <w:proofErr w:type="spellStart"/>
      <w:r w:rsidRPr="00FE786D">
        <w:rPr>
          <w:rFonts w:asciiTheme="majorHAnsi" w:hAnsiTheme="majorHAnsi" w:hint="eastAsia"/>
        </w:rPr>
        <w:t>dabartinį</w:t>
      </w:r>
      <w:proofErr w:type="spellEnd"/>
      <w:r w:rsidRPr="00FE786D">
        <w:rPr>
          <w:rFonts w:asciiTheme="majorHAnsi" w:hAnsiTheme="majorHAnsi" w:hint="eastAsia"/>
        </w:rPr>
        <w:t xml:space="preserve"> CCCE </w:t>
      </w:r>
      <w:proofErr w:type="spellStart"/>
      <w:r w:rsidRPr="00FE786D">
        <w:rPr>
          <w:rFonts w:asciiTheme="majorHAnsi" w:hAnsiTheme="majorHAnsi" w:hint="eastAsia"/>
        </w:rPr>
        <w:t>iniciatyvos</w:t>
      </w:r>
      <w:proofErr w:type="spellEnd"/>
      <w:r w:rsidRPr="00FE786D">
        <w:rPr>
          <w:rFonts w:asciiTheme="majorHAnsi" w:hAnsiTheme="majorHAnsi" w:hint="eastAsia"/>
        </w:rPr>
        <w:t xml:space="preserve"> </w:t>
      </w:r>
      <w:proofErr w:type="spellStart"/>
      <w:r w:rsidRPr="00FE786D">
        <w:rPr>
          <w:rFonts w:asciiTheme="majorHAnsi" w:hAnsiTheme="majorHAnsi" w:hint="eastAsia"/>
        </w:rPr>
        <w:t>tvarkaraštį</w:t>
      </w:r>
      <w:proofErr w:type="spellEnd"/>
      <w:r w:rsidRPr="00FE786D">
        <w:rPr>
          <w:rFonts w:asciiTheme="majorHAnsi" w:hAnsiTheme="majorHAnsi" w:hint="eastAsia"/>
        </w:rPr>
        <w:t xml:space="preserve"> </w:t>
      </w:r>
      <w:proofErr w:type="spellStart"/>
      <w:r w:rsidRPr="00FE786D">
        <w:rPr>
          <w:rFonts w:asciiTheme="majorHAnsi" w:hAnsiTheme="majorHAnsi" w:hint="eastAsia"/>
        </w:rPr>
        <w:t>tiesioginė</w:t>
      </w:r>
      <w:proofErr w:type="spellEnd"/>
      <w:r w:rsidRPr="00FE786D">
        <w:rPr>
          <w:rFonts w:asciiTheme="majorHAnsi" w:hAnsiTheme="majorHAnsi" w:hint="eastAsia"/>
        </w:rPr>
        <w:t xml:space="preserve"> </w:t>
      </w:r>
      <w:proofErr w:type="spellStart"/>
      <w:r w:rsidRPr="00FE786D">
        <w:rPr>
          <w:rFonts w:asciiTheme="majorHAnsi" w:hAnsiTheme="majorHAnsi" w:hint="eastAsia"/>
        </w:rPr>
        <w:t>techninė</w:t>
      </w:r>
      <w:proofErr w:type="spellEnd"/>
      <w:r w:rsidRPr="00FE786D">
        <w:rPr>
          <w:rFonts w:asciiTheme="majorHAnsi" w:hAnsiTheme="majorHAnsi" w:hint="eastAsia"/>
        </w:rPr>
        <w:t xml:space="preserve"> </w:t>
      </w:r>
      <w:proofErr w:type="spellStart"/>
      <w:r w:rsidRPr="00FE786D">
        <w:rPr>
          <w:rFonts w:asciiTheme="majorHAnsi" w:hAnsiTheme="majorHAnsi" w:hint="eastAsia"/>
        </w:rPr>
        <w:t>pagalba</w:t>
      </w:r>
      <w:proofErr w:type="spellEnd"/>
      <w:r w:rsidRPr="00FE786D">
        <w:rPr>
          <w:rFonts w:asciiTheme="majorHAnsi" w:hAnsiTheme="majorHAnsi" w:hint="eastAsia"/>
        </w:rPr>
        <w:t xml:space="preserve"> </w:t>
      </w:r>
      <w:proofErr w:type="spellStart"/>
      <w:r w:rsidRPr="00FE786D">
        <w:rPr>
          <w:rFonts w:asciiTheme="majorHAnsi" w:hAnsiTheme="majorHAnsi" w:hint="eastAsia"/>
        </w:rPr>
        <w:t>gali</w:t>
      </w:r>
      <w:proofErr w:type="spellEnd"/>
      <w:r w:rsidRPr="00FE786D">
        <w:rPr>
          <w:rFonts w:asciiTheme="majorHAnsi" w:hAnsiTheme="majorHAnsi" w:hint="eastAsia"/>
        </w:rPr>
        <w:t xml:space="preserve"> </w:t>
      </w:r>
      <w:proofErr w:type="spellStart"/>
      <w:r w:rsidRPr="00FE786D">
        <w:rPr>
          <w:rFonts w:asciiTheme="majorHAnsi" w:hAnsiTheme="majorHAnsi" w:hint="eastAsia"/>
        </w:rPr>
        <w:t>būti</w:t>
      </w:r>
      <w:proofErr w:type="spellEnd"/>
      <w:r w:rsidRPr="00FE786D">
        <w:rPr>
          <w:rFonts w:asciiTheme="majorHAnsi" w:hAnsiTheme="majorHAnsi" w:hint="eastAsia"/>
        </w:rPr>
        <w:t xml:space="preserve"> </w:t>
      </w:r>
      <w:proofErr w:type="spellStart"/>
      <w:r w:rsidRPr="00FE786D">
        <w:rPr>
          <w:rFonts w:asciiTheme="majorHAnsi" w:hAnsiTheme="majorHAnsi" w:hint="eastAsia"/>
        </w:rPr>
        <w:t>teikiama</w:t>
      </w:r>
      <w:proofErr w:type="spellEnd"/>
      <w:r w:rsidRPr="00FE786D">
        <w:rPr>
          <w:rFonts w:asciiTheme="majorHAnsi" w:hAnsiTheme="majorHAnsi" w:hint="eastAsia"/>
        </w:rPr>
        <w:t xml:space="preserve"> ne </w:t>
      </w:r>
      <w:proofErr w:type="spellStart"/>
      <w:r w:rsidRPr="00FE786D">
        <w:rPr>
          <w:rFonts w:asciiTheme="majorHAnsi" w:hAnsiTheme="majorHAnsi" w:hint="eastAsia"/>
        </w:rPr>
        <w:t>daugiau</w:t>
      </w:r>
      <w:proofErr w:type="spellEnd"/>
      <w:r w:rsidRPr="00FE786D">
        <w:rPr>
          <w:rFonts w:asciiTheme="majorHAnsi" w:hAnsiTheme="majorHAnsi" w:hint="eastAsia"/>
        </w:rPr>
        <w:t xml:space="preserve"> </w:t>
      </w:r>
      <w:proofErr w:type="spellStart"/>
      <w:r w:rsidRPr="00FE786D">
        <w:rPr>
          <w:rFonts w:asciiTheme="majorHAnsi" w:hAnsiTheme="majorHAnsi" w:hint="eastAsia"/>
        </w:rPr>
        <w:t>kaip</w:t>
      </w:r>
      <w:proofErr w:type="spellEnd"/>
      <w:r w:rsidRPr="00FE786D">
        <w:rPr>
          <w:rFonts w:asciiTheme="majorHAnsi" w:hAnsiTheme="majorHAnsi" w:hint="eastAsia"/>
        </w:rPr>
        <w:t xml:space="preserve"> 100 </w:t>
      </w:r>
      <w:proofErr w:type="spellStart"/>
      <w:r w:rsidRPr="00FE786D">
        <w:rPr>
          <w:rFonts w:asciiTheme="majorHAnsi" w:hAnsiTheme="majorHAnsi" w:hint="eastAsia"/>
        </w:rPr>
        <w:t>subjektų</w:t>
      </w:r>
      <w:proofErr w:type="spellEnd"/>
      <w:r w:rsidRPr="00FE786D">
        <w:rPr>
          <w:rFonts w:asciiTheme="majorHAnsi" w:hAnsiTheme="majorHAnsi" w:hint="eastAsia"/>
        </w:rPr>
        <w:t xml:space="preserve">. </w:t>
      </w:r>
      <w:proofErr w:type="spellStart"/>
      <w:r w:rsidRPr="00FE786D">
        <w:rPr>
          <w:rFonts w:asciiTheme="majorHAnsi" w:hAnsiTheme="majorHAnsi" w:hint="eastAsia"/>
        </w:rPr>
        <w:t>Ši</w:t>
      </w:r>
      <w:proofErr w:type="spellEnd"/>
      <w:r w:rsidRPr="00FE786D">
        <w:rPr>
          <w:rFonts w:asciiTheme="majorHAnsi" w:hAnsiTheme="majorHAnsi" w:hint="eastAsia"/>
        </w:rPr>
        <w:t xml:space="preserve"> </w:t>
      </w:r>
      <w:proofErr w:type="spellStart"/>
      <w:r w:rsidRPr="00FE786D">
        <w:rPr>
          <w:rFonts w:asciiTheme="majorHAnsi" w:hAnsiTheme="majorHAnsi" w:hint="eastAsia"/>
        </w:rPr>
        <w:t>pagalba</w:t>
      </w:r>
      <w:proofErr w:type="spellEnd"/>
      <w:r w:rsidRPr="00FE786D">
        <w:rPr>
          <w:rFonts w:asciiTheme="majorHAnsi" w:hAnsiTheme="majorHAnsi" w:hint="eastAsia"/>
        </w:rPr>
        <w:t xml:space="preserve"> </w:t>
      </w:r>
      <w:proofErr w:type="spellStart"/>
      <w:r w:rsidRPr="00FE786D">
        <w:rPr>
          <w:rFonts w:asciiTheme="majorHAnsi" w:hAnsiTheme="majorHAnsi" w:hint="eastAsia"/>
        </w:rPr>
        <w:t>skirta</w:t>
      </w:r>
      <w:proofErr w:type="spellEnd"/>
      <w:r w:rsidRPr="00FE786D">
        <w:rPr>
          <w:rFonts w:asciiTheme="majorHAnsi" w:hAnsiTheme="majorHAnsi" w:hint="eastAsia"/>
        </w:rPr>
        <w:t xml:space="preserve"> </w:t>
      </w:r>
      <w:proofErr w:type="spellStart"/>
      <w:r w:rsidRPr="00FE786D">
        <w:rPr>
          <w:rFonts w:asciiTheme="majorHAnsi" w:hAnsiTheme="majorHAnsi" w:hint="eastAsia"/>
        </w:rPr>
        <w:t>įvairiems</w:t>
      </w:r>
      <w:proofErr w:type="spellEnd"/>
      <w:r w:rsidRPr="00FE786D">
        <w:rPr>
          <w:rFonts w:asciiTheme="majorHAnsi" w:hAnsiTheme="majorHAnsi" w:hint="eastAsia"/>
        </w:rPr>
        <w:t xml:space="preserve"> </w:t>
      </w:r>
      <w:proofErr w:type="spellStart"/>
      <w:r w:rsidRPr="00FE786D">
        <w:rPr>
          <w:rFonts w:asciiTheme="majorHAnsi" w:hAnsiTheme="majorHAnsi" w:hint="eastAsia"/>
        </w:rPr>
        <w:t>energetikos</w:t>
      </w:r>
      <w:proofErr w:type="spellEnd"/>
      <w:r w:rsidRPr="00FE786D">
        <w:rPr>
          <w:rFonts w:asciiTheme="majorHAnsi" w:hAnsiTheme="majorHAnsi" w:hint="eastAsia"/>
        </w:rPr>
        <w:t xml:space="preserve"> </w:t>
      </w:r>
      <w:proofErr w:type="spellStart"/>
      <w:r w:rsidRPr="00FE786D">
        <w:rPr>
          <w:rFonts w:asciiTheme="majorHAnsi" w:hAnsiTheme="majorHAnsi" w:hint="eastAsia"/>
        </w:rPr>
        <w:t>perėjimo</w:t>
      </w:r>
      <w:proofErr w:type="spellEnd"/>
      <w:r w:rsidRPr="00FE786D">
        <w:rPr>
          <w:rFonts w:asciiTheme="majorHAnsi" w:hAnsiTheme="majorHAnsi" w:hint="eastAsia"/>
        </w:rPr>
        <w:t xml:space="preserve"> </w:t>
      </w:r>
      <w:proofErr w:type="spellStart"/>
      <w:r w:rsidRPr="00FE786D">
        <w:rPr>
          <w:rFonts w:asciiTheme="majorHAnsi" w:hAnsiTheme="majorHAnsi" w:hint="eastAsia"/>
        </w:rPr>
        <w:t>aspektams</w:t>
      </w:r>
      <w:proofErr w:type="spellEnd"/>
      <w:r w:rsidRPr="00FE786D">
        <w:rPr>
          <w:rFonts w:asciiTheme="majorHAnsi" w:hAnsiTheme="majorHAnsi" w:hint="eastAsia"/>
        </w:rPr>
        <w:t xml:space="preserve">, </w:t>
      </w:r>
      <w:proofErr w:type="spellStart"/>
      <w:r w:rsidRPr="00FE786D">
        <w:rPr>
          <w:rFonts w:asciiTheme="majorHAnsi" w:hAnsiTheme="majorHAnsi" w:hint="eastAsia"/>
        </w:rPr>
        <w:t>įskaitant</w:t>
      </w:r>
      <w:proofErr w:type="spellEnd"/>
      <w:r w:rsidRPr="00FE786D">
        <w:rPr>
          <w:rFonts w:asciiTheme="majorHAnsi" w:hAnsiTheme="majorHAnsi" w:hint="eastAsia"/>
        </w:rPr>
        <w:t xml:space="preserve"> </w:t>
      </w:r>
      <w:proofErr w:type="spellStart"/>
      <w:r w:rsidRPr="00FE786D">
        <w:rPr>
          <w:rFonts w:asciiTheme="majorHAnsi" w:hAnsiTheme="majorHAnsi" w:hint="eastAsia"/>
        </w:rPr>
        <w:t>socialinę</w:t>
      </w:r>
      <w:proofErr w:type="spellEnd"/>
      <w:r w:rsidRPr="00FE786D">
        <w:rPr>
          <w:rFonts w:asciiTheme="majorHAnsi" w:hAnsiTheme="majorHAnsi" w:hint="eastAsia"/>
        </w:rPr>
        <w:t xml:space="preserve">, </w:t>
      </w:r>
      <w:proofErr w:type="spellStart"/>
      <w:r w:rsidRPr="00FE786D">
        <w:rPr>
          <w:rFonts w:asciiTheme="majorHAnsi" w:hAnsiTheme="majorHAnsi" w:hint="eastAsia"/>
        </w:rPr>
        <w:t>teisinę</w:t>
      </w:r>
      <w:proofErr w:type="spellEnd"/>
      <w:r w:rsidRPr="00FE786D">
        <w:rPr>
          <w:rFonts w:asciiTheme="majorHAnsi" w:hAnsiTheme="majorHAnsi" w:hint="eastAsia"/>
        </w:rPr>
        <w:t xml:space="preserve">, </w:t>
      </w:r>
      <w:proofErr w:type="spellStart"/>
      <w:r w:rsidRPr="00FE786D">
        <w:rPr>
          <w:rFonts w:asciiTheme="majorHAnsi" w:hAnsiTheme="majorHAnsi" w:hint="eastAsia"/>
        </w:rPr>
        <w:t>reguliavimo</w:t>
      </w:r>
      <w:proofErr w:type="spellEnd"/>
      <w:r w:rsidRPr="00FE786D">
        <w:rPr>
          <w:rFonts w:asciiTheme="majorHAnsi" w:hAnsiTheme="majorHAnsi" w:hint="eastAsia"/>
        </w:rPr>
        <w:t xml:space="preserve">, </w:t>
      </w:r>
      <w:proofErr w:type="spellStart"/>
      <w:r w:rsidRPr="00FE786D">
        <w:rPr>
          <w:rFonts w:asciiTheme="majorHAnsi" w:hAnsiTheme="majorHAnsi" w:hint="eastAsia"/>
        </w:rPr>
        <w:t>finansavimo</w:t>
      </w:r>
      <w:proofErr w:type="spellEnd"/>
      <w:r w:rsidRPr="00FE786D">
        <w:rPr>
          <w:rFonts w:asciiTheme="majorHAnsi" w:hAnsiTheme="majorHAnsi" w:hint="eastAsia"/>
        </w:rPr>
        <w:t xml:space="preserve"> ir </w:t>
      </w:r>
      <w:proofErr w:type="spellStart"/>
      <w:r w:rsidRPr="00FE786D">
        <w:rPr>
          <w:rFonts w:asciiTheme="majorHAnsi" w:hAnsiTheme="majorHAnsi" w:hint="eastAsia"/>
        </w:rPr>
        <w:t>techninę</w:t>
      </w:r>
      <w:proofErr w:type="spellEnd"/>
      <w:r w:rsidRPr="00FE786D">
        <w:rPr>
          <w:rFonts w:asciiTheme="majorHAnsi" w:hAnsiTheme="majorHAnsi" w:hint="eastAsia"/>
        </w:rPr>
        <w:t xml:space="preserve"> </w:t>
      </w:r>
      <w:proofErr w:type="spellStart"/>
      <w:r w:rsidRPr="00FE786D">
        <w:rPr>
          <w:rFonts w:asciiTheme="majorHAnsi" w:hAnsiTheme="majorHAnsi" w:hint="eastAsia"/>
        </w:rPr>
        <w:t>pagalbą</w:t>
      </w:r>
      <w:proofErr w:type="spellEnd"/>
      <w:r w:rsidRPr="00FE786D">
        <w:rPr>
          <w:rFonts w:asciiTheme="majorHAnsi" w:hAnsiTheme="majorHAnsi" w:hint="eastAsia"/>
        </w:rPr>
        <w:t xml:space="preserve">. </w:t>
      </w:r>
      <w:proofErr w:type="spellStart"/>
      <w:r w:rsidRPr="00FE786D">
        <w:rPr>
          <w:rFonts w:asciiTheme="majorHAnsi" w:hAnsiTheme="majorHAnsi" w:hint="eastAsia"/>
        </w:rPr>
        <w:t>Techninė</w:t>
      </w:r>
      <w:proofErr w:type="spellEnd"/>
      <w:r w:rsidRPr="00FE786D">
        <w:rPr>
          <w:rFonts w:asciiTheme="majorHAnsi" w:hAnsiTheme="majorHAnsi" w:hint="eastAsia"/>
        </w:rPr>
        <w:t xml:space="preserve"> </w:t>
      </w:r>
      <w:proofErr w:type="spellStart"/>
      <w:r w:rsidRPr="00FE786D">
        <w:rPr>
          <w:rFonts w:asciiTheme="majorHAnsi" w:hAnsiTheme="majorHAnsi" w:hint="eastAsia"/>
        </w:rPr>
        <w:t>pagalba</w:t>
      </w:r>
      <w:proofErr w:type="spellEnd"/>
      <w:r w:rsidRPr="00FE786D">
        <w:rPr>
          <w:rFonts w:asciiTheme="majorHAnsi" w:hAnsiTheme="majorHAnsi" w:hint="eastAsia"/>
        </w:rPr>
        <w:t xml:space="preserve"> </w:t>
      </w:r>
      <w:proofErr w:type="spellStart"/>
      <w:r w:rsidRPr="00FE786D">
        <w:rPr>
          <w:rFonts w:asciiTheme="majorHAnsi" w:hAnsiTheme="majorHAnsi" w:hint="eastAsia"/>
        </w:rPr>
        <w:t>subjektams</w:t>
      </w:r>
      <w:proofErr w:type="spellEnd"/>
      <w:r w:rsidRPr="00FE786D">
        <w:rPr>
          <w:rFonts w:asciiTheme="majorHAnsi" w:hAnsiTheme="majorHAnsi" w:hint="eastAsia"/>
        </w:rPr>
        <w:t xml:space="preserve"> </w:t>
      </w:r>
      <w:proofErr w:type="spellStart"/>
      <w:r w:rsidRPr="00FE786D">
        <w:rPr>
          <w:rFonts w:asciiTheme="majorHAnsi" w:hAnsiTheme="majorHAnsi" w:hint="eastAsia"/>
        </w:rPr>
        <w:t>teikiama</w:t>
      </w:r>
      <w:proofErr w:type="spellEnd"/>
      <w:r w:rsidRPr="00FE786D">
        <w:rPr>
          <w:rFonts w:asciiTheme="majorHAnsi" w:hAnsiTheme="majorHAnsi" w:hint="eastAsia"/>
        </w:rPr>
        <w:t xml:space="preserve"> </w:t>
      </w:r>
      <w:proofErr w:type="spellStart"/>
      <w:r w:rsidRPr="00FE786D">
        <w:rPr>
          <w:rFonts w:asciiTheme="majorHAnsi" w:hAnsiTheme="majorHAnsi" w:hint="eastAsia"/>
        </w:rPr>
        <w:t>remiantis</w:t>
      </w:r>
      <w:proofErr w:type="spellEnd"/>
      <w:r w:rsidRPr="00FE786D">
        <w:rPr>
          <w:rFonts w:asciiTheme="majorHAnsi" w:hAnsiTheme="majorHAnsi" w:hint="eastAsia"/>
        </w:rPr>
        <w:t xml:space="preserve"> </w:t>
      </w:r>
      <w:proofErr w:type="spellStart"/>
      <w:r w:rsidRPr="00FE786D">
        <w:rPr>
          <w:rFonts w:asciiTheme="majorHAnsi" w:hAnsiTheme="majorHAnsi" w:hint="eastAsia"/>
        </w:rPr>
        <w:t>dviem</w:t>
      </w:r>
      <w:proofErr w:type="spellEnd"/>
      <w:r w:rsidRPr="00FE786D">
        <w:rPr>
          <w:rFonts w:asciiTheme="majorHAnsi" w:hAnsiTheme="majorHAnsi" w:hint="eastAsia"/>
        </w:rPr>
        <w:t xml:space="preserve"> </w:t>
      </w:r>
      <w:proofErr w:type="spellStart"/>
      <w:r w:rsidRPr="00FE786D">
        <w:rPr>
          <w:rFonts w:asciiTheme="majorHAnsi" w:hAnsiTheme="majorHAnsi" w:hint="eastAsia"/>
        </w:rPr>
        <w:t>kvietimais</w:t>
      </w:r>
      <w:proofErr w:type="spellEnd"/>
      <w:r w:rsidRPr="00FE786D">
        <w:rPr>
          <w:rFonts w:asciiTheme="majorHAnsi" w:hAnsiTheme="majorHAnsi" w:hint="eastAsia"/>
        </w:rPr>
        <w:t xml:space="preserve"> </w:t>
      </w:r>
      <w:proofErr w:type="spellStart"/>
      <w:r w:rsidRPr="00FE786D">
        <w:rPr>
          <w:rFonts w:asciiTheme="majorHAnsi" w:hAnsiTheme="majorHAnsi" w:hint="eastAsia"/>
        </w:rPr>
        <w:t>teikti</w:t>
      </w:r>
      <w:proofErr w:type="spellEnd"/>
      <w:r w:rsidRPr="00FE786D">
        <w:rPr>
          <w:rFonts w:asciiTheme="majorHAnsi" w:hAnsiTheme="majorHAnsi" w:hint="eastAsia"/>
        </w:rPr>
        <w:t xml:space="preserve"> </w:t>
      </w:r>
      <w:proofErr w:type="spellStart"/>
      <w:r w:rsidRPr="00FE786D">
        <w:rPr>
          <w:rFonts w:asciiTheme="majorHAnsi" w:hAnsiTheme="majorHAnsi" w:hint="eastAsia"/>
        </w:rPr>
        <w:t>techninę</w:t>
      </w:r>
      <w:proofErr w:type="spellEnd"/>
      <w:r w:rsidRPr="00FE786D">
        <w:rPr>
          <w:rFonts w:asciiTheme="majorHAnsi" w:hAnsiTheme="majorHAnsi" w:hint="eastAsia"/>
        </w:rPr>
        <w:t xml:space="preserve"> </w:t>
      </w:r>
      <w:proofErr w:type="spellStart"/>
      <w:r w:rsidRPr="00FE786D">
        <w:rPr>
          <w:rFonts w:asciiTheme="majorHAnsi" w:hAnsiTheme="majorHAnsi" w:hint="eastAsia"/>
        </w:rPr>
        <w:t>pagalbą</w:t>
      </w:r>
      <w:proofErr w:type="spellEnd"/>
      <w:r w:rsidRPr="00FE786D">
        <w:rPr>
          <w:rFonts w:asciiTheme="majorHAnsi" w:hAnsiTheme="majorHAnsi" w:hint="eastAsia"/>
        </w:rPr>
        <w:t xml:space="preserve">, </w:t>
      </w:r>
      <w:proofErr w:type="spellStart"/>
      <w:r w:rsidRPr="00FE786D">
        <w:rPr>
          <w:rFonts w:asciiTheme="majorHAnsi" w:hAnsiTheme="majorHAnsi" w:hint="eastAsia"/>
        </w:rPr>
        <w:t>kurie</w:t>
      </w:r>
      <w:proofErr w:type="spellEnd"/>
      <w:r w:rsidRPr="00FE786D">
        <w:rPr>
          <w:rFonts w:asciiTheme="majorHAnsi" w:hAnsiTheme="majorHAnsi" w:hint="eastAsia"/>
        </w:rPr>
        <w:t xml:space="preserve"> </w:t>
      </w:r>
      <w:proofErr w:type="spellStart"/>
      <w:r w:rsidRPr="00FE786D">
        <w:rPr>
          <w:rFonts w:asciiTheme="majorHAnsi" w:hAnsiTheme="majorHAnsi" w:hint="eastAsia"/>
        </w:rPr>
        <w:t>yra</w:t>
      </w:r>
      <w:proofErr w:type="spellEnd"/>
      <w:r w:rsidRPr="00FE786D">
        <w:rPr>
          <w:rFonts w:asciiTheme="majorHAnsi" w:hAnsiTheme="majorHAnsi" w:hint="eastAsia"/>
        </w:rPr>
        <w:t xml:space="preserve"> </w:t>
      </w:r>
      <w:proofErr w:type="spellStart"/>
      <w:r w:rsidRPr="00FE786D">
        <w:rPr>
          <w:rFonts w:asciiTheme="majorHAnsi" w:hAnsiTheme="majorHAnsi" w:hint="eastAsia"/>
        </w:rPr>
        <w:t>atskiri</w:t>
      </w:r>
      <w:proofErr w:type="spellEnd"/>
      <w:r w:rsidRPr="00FE786D">
        <w:rPr>
          <w:rFonts w:asciiTheme="majorHAnsi" w:hAnsiTheme="majorHAnsi" w:hint="eastAsia"/>
        </w:rPr>
        <w:t xml:space="preserve"> ir </w:t>
      </w:r>
      <w:proofErr w:type="spellStart"/>
      <w:r w:rsidRPr="00FE786D">
        <w:rPr>
          <w:rFonts w:asciiTheme="majorHAnsi" w:hAnsiTheme="majorHAnsi" w:hint="eastAsia"/>
        </w:rPr>
        <w:t>tarpusavyje</w:t>
      </w:r>
      <w:proofErr w:type="spellEnd"/>
      <w:r w:rsidRPr="00FE786D">
        <w:rPr>
          <w:rFonts w:asciiTheme="majorHAnsi" w:hAnsiTheme="majorHAnsi" w:hint="eastAsia"/>
        </w:rPr>
        <w:t xml:space="preserve"> </w:t>
      </w:r>
      <w:proofErr w:type="spellStart"/>
      <w:r w:rsidRPr="00FE786D">
        <w:rPr>
          <w:rFonts w:asciiTheme="majorHAnsi" w:hAnsiTheme="majorHAnsi" w:hint="eastAsia"/>
        </w:rPr>
        <w:t>nesusiję</w:t>
      </w:r>
      <w:proofErr w:type="spellEnd"/>
      <w:r w:rsidRPr="00FE786D">
        <w:rPr>
          <w:rFonts w:asciiTheme="majorHAnsi" w:hAnsiTheme="majorHAnsi" w:hint="eastAsia"/>
        </w:rPr>
        <w:t xml:space="preserve"> </w:t>
      </w:r>
      <w:proofErr w:type="spellStart"/>
      <w:r w:rsidRPr="00FE786D">
        <w:rPr>
          <w:rFonts w:asciiTheme="majorHAnsi" w:hAnsiTheme="majorHAnsi" w:hint="eastAsia"/>
        </w:rPr>
        <w:t>procesai</w:t>
      </w:r>
      <w:proofErr w:type="spellEnd"/>
      <w:r w:rsidRPr="00FE786D">
        <w:rPr>
          <w:rFonts w:asciiTheme="majorHAnsi" w:hAnsiTheme="majorHAnsi" w:hint="eastAsia"/>
        </w:rPr>
        <w:t>:</w:t>
      </w:r>
    </w:p>
    <w:p w14:paraId="5C17E867" w14:textId="77777777" w:rsidR="00FE786D" w:rsidRDefault="00FE786D" w:rsidP="00FE786D">
      <w:pPr>
        <w:pStyle w:val="ListParagraph"/>
        <w:numPr>
          <w:ilvl w:val="0"/>
          <w:numId w:val="5"/>
        </w:numPr>
        <w:spacing w:before="240" w:after="240"/>
        <w:ind w:left="714" w:hanging="357"/>
        <w:rPr>
          <w:rFonts w:asciiTheme="majorHAnsi" w:hAnsiTheme="majorHAnsi" w:hint="eastAsia"/>
        </w:rPr>
      </w:pPr>
      <w:proofErr w:type="spellStart"/>
      <w:r w:rsidRPr="00FE786D">
        <w:rPr>
          <w:rFonts w:asciiTheme="majorHAnsi" w:hAnsiTheme="majorHAnsi" w:hint="eastAsia"/>
          <w:b/>
          <w:bCs/>
          <w:color w:val="00893C" w:themeColor="accent1"/>
        </w:rPr>
        <w:t>pirmasis</w:t>
      </w:r>
      <w:proofErr w:type="spellEnd"/>
      <w:r w:rsidRPr="00FE786D">
        <w:rPr>
          <w:rFonts w:asciiTheme="majorHAnsi" w:hAnsiTheme="majorHAnsi" w:hint="eastAsia"/>
          <w:b/>
          <w:bCs/>
          <w:color w:val="00893C" w:themeColor="accent1"/>
        </w:rPr>
        <w:t xml:space="preserve"> </w:t>
      </w:r>
      <w:proofErr w:type="spellStart"/>
      <w:r w:rsidRPr="00FE786D">
        <w:rPr>
          <w:rFonts w:asciiTheme="majorHAnsi" w:hAnsiTheme="majorHAnsi" w:hint="eastAsia"/>
          <w:b/>
          <w:bCs/>
          <w:color w:val="00893C" w:themeColor="accent1"/>
        </w:rPr>
        <w:t>kvietimas</w:t>
      </w:r>
      <w:proofErr w:type="spellEnd"/>
      <w:r w:rsidRPr="00FE786D">
        <w:rPr>
          <w:rFonts w:asciiTheme="majorHAnsi" w:hAnsiTheme="majorHAnsi" w:hint="eastAsia"/>
          <w:b/>
          <w:bCs/>
          <w:color w:val="00893C" w:themeColor="accent1"/>
        </w:rPr>
        <w:t xml:space="preserve"> </w:t>
      </w:r>
      <w:proofErr w:type="spellStart"/>
      <w:r w:rsidRPr="00FE786D">
        <w:rPr>
          <w:rFonts w:asciiTheme="majorHAnsi" w:hAnsiTheme="majorHAnsi" w:hint="eastAsia"/>
          <w:b/>
          <w:bCs/>
          <w:color w:val="00893C" w:themeColor="accent1"/>
        </w:rPr>
        <w:t>teikti</w:t>
      </w:r>
      <w:proofErr w:type="spellEnd"/>
      <w:r w:rsidRPr="00FE786D">
        <w:rPr>
          <w:rFonts w:asciiTheme="majorHAnsi" w:hAnsiTheme="majorHAnsi" w:hint="eastAsia"/>
          <w:b/>
          <w:bCs/>
          <w:color w:val="00893C" w:themeColor="accent1"/>
        </w:rPr>
        <w:t xml:space="preserve"> </w:t>
      </w:r>
      <w:proofErr w:type="spellStart"/>
      <w:r w:rsidRPr="00FE786D">
        <w:rPr>
          <w:rFonts w:asciiTheme="majorHAnsi" w:hAnsiTheme="majorHAnsi" w:hint="eastAsia"/>
          <w:b/>
          <w:bCs/>
          <w:color w:val="00893C" w:themeColor="accent1"/>
        </w:rPr>
        <w:t>paraiškas</w:t>
      </w:r>
      <w:proofErr w:type="spellEnd"/>
      <w:r w:rsidRPr="00FE786D">
        <w:rPr>
          <w:rFonts w:asciiTheme="majorHAnsi" w:hAnsiTheme="majorHAnsi" w:hint="eastAsia"/>
          <w:b/>
          <w:bCs/>
          <w:color w:val="00893C" w:themeColor="accent1"/>
        </w:rPr>
        <w:t xml:space="preserve"> - 2022 m. </w:t>
      </w:r>
      <w:proofErr w:type="spellStart"/>
      <w:r w:rsidRPr="00FE786D">
        <w:rPr>
          <w:rFonts w:asciiTheme="majorHAnsi" w:hAnsiTheme="majorHAnsi" w:hint="eastAsia"/>
          <w:b/>
          <w:bCs/>
          <w:color w:val="00893C" w:themeColor="accent1"/>
        </w:rPr>
        <w:t>birželis</w:t>
      </w:r>
      <w:proofErr w:type="spellEnd"/>
      <w:r w:rsidRPr="00FE786D">
        <w:rPr>
          <w:rFonts w:asciiTheme="majorHAnsi" w:hAnsiTheme="majorHAnsi" w:hint="eastAsia"/>
          <w:b/>
          <w:bCs/>
          <w:color w:val="00893C" w:themeColor="accent1"/>
        </w:rPr>
        <w:t xml:space="preserve"> - 2023 m. </w:t>
      </w:r>
      <w:proofErr w:type="spellStart"/>
      <w:r w:rsidRPr="00FE786D">
        <w:rPr>
          <w:rFonts w:asciiTheme="majorHAnsi" w:hAnsiTheme="majorHAnsi" w:hint="eastAsia"/>
          <w:b/>
          <w:bCs/>
          <w:color w:val="00893C" w:themeColor="accent1"/>
        </w:rPr>
        <w:t>balandis</w:t>
      </w:r>
      <w:proofErr w:type="spellEnd"/>
      <w:r w:rsidRPr="00FE786D">
        <w:rPr>
          <w:rFonts w:asciiTheme="majorHAnsi" w:hAnsiTheme="majorHAnsi" w:hint="eastAsia"/>
          <w:b/>
          <w:bCs/>
          <w:color w:val="00893C" w:themeColor="accent1"/>
        </w:rPr>
        <w:t xml:space="preserve">: </w:t>
      </w:r>
      <w:proofErr w:type="spellStart"/>
      <w:r w:rsidRPr="00FE786D">
        <w:rPr>
          <w:rFonts w:asciiTheme="majorHAnsi" w:hAnsiTheme="majorHAnsi" w:hint="eastAsia"/>
        </w:rPr>
        <w:t>kvietimas</w:t>
      </w:r>
      <w:proofErr w:type="spellEnd"/>
      <w:r w:rsidRPr="00FE786D">
        <w:rPr>
          <w:rFonts w:asciiTheme="majorHAnsi" w:hAnsiTheme="majorHAnsi" w:hint="eastAsia"/>
        </w:rPr>
        <w:t xml:space="preserve"> </w:t>
      </w:r>
      <w:proofErr w:type="spellStart"/>
      <w:r w:rsidRPr="00FE786D">
        <w:rPr>
          <w:rFonts w:asciiTheme="majorHAnsi" w:hAnsiTheme="majorHAnsi" w:hint="eastAsia"/>
        </w:rPr>
        <w:t>teikti</w:t>
      </w:r>
      <w:proofErr w:type="spellEnd"/>
      <w:r w:rsidRPr="00FE786D">
        <w:rPr>
          <w:rFonts w:asciiTheme="majorHAnsi" w:hAnsiTheme="majorHAnsi" w:hint="eastAsia"/>
        </w:rPr>
        <w:t xml:space="preserve"> </w:t>
      </w:r>
      <w:proofErr w:type="spellStart"/>
      <w:r w:rsidRPr="00FE786D">
        <w:rPr>
          <w:rFonts w:asciiTheme="majorHAnsi" w:hAnsiTheme="majorHAnsi" w:hint="eastAsia"/>
        </w:rPr>
        <w:t>paraiškas</w:t>
      </w:r>
      <w:proofErr w:type="spellEnd"/>
      <w:r w:rsidRPr="00FE786D">
        <w:rPr>
          <w:rFonts w:asciiTheme="majorHAnsi" w:hAnsiTheme="majorHAnsi" w:hint="eastAsia"/>
        </w:rPr>
        <w:t xml:space="preserve"> </w:t>
      </w:r>
      <w:proofErr w:type="spellStart"/>
      <w:r w:rsidRPr="00FE786D">
        <w:rPr>
          <w:rFonts w:asciiTheme="majorHAnsi" w:hAnsiTheme="majorHAnsi" w:hint="eastAsia"/>
        </w:rPr>
        <w:t>paskelbtas</w:t>
      </w:r>
      <w:proofErr w:type="spellEnd"/>
      <w:r w:rsidRPr="00FE786D">
        <w:rPr>
          <w:rFonts w:asciiTheme="majorHAnsi" w:hAnsiTheme="majorHAnsi" w:hint="eastAsia"/>
        </w:rPr>
        <w:t xml:space="preserve"> 2022 m. </w:t>
      </w:r>
      <w:proofErr w:type="spellStart"/>
      <w:r w:rsidRPr="00FE786D">
        <w:rPr>
          <w:rFonts w:asciiTheme="majorHAnsi" w:hAnsiTheme="majorHAnsi" w:hint="eastAsia"/>
        </w:rPr>
        <w:t>birželio</w:t>
      </w:r>
      <w:proofErr w:type="spellEnd"/>
      <w:r w:rsidRPr="00FE786D">
        <w:rPr>
          <w:rFonts w:asciiTheme="majorHAnsi" w:hAnsiTheme="majorHAnsi" w:hint="eastAsia"/>
        </w:rPr>
        <w:t xml:space="preserve"> 15 d. ir </w:t>
      </w:r>
      <w:proofErr w:type="spellStart"/>
      <w:r w:rsidRPr="00FE786D">
        <w:rPr>
          <w:rFonts w:asciiTheme="majorHAnsi" w:hAnsiTheme="majorHAnsi" w:hint="eastAsia"/>
        </w:rPr>
        <w:t>baigėsi</w:t>
      </w:r>
      <w:proofErr w:type="spellEnd"/>
      <w:r w:rsidRPr="00FE786D">
        <w:rPr>
          <w:rFonts w:asciiTheme="majorHAnsi" w:hAnsiTheme="majorHAnsi" w:hint="eastAsia"/>
        </w:rPr>
        <w:t xml:space="preserve"> 2022 m. </w:t>
      </w:r>
      <w:proofErr w:type="spellStart"/>
      <w:r w:rsidRPr="00FE786D">
        <w:rPr>
          <w:rFonts w:asciiTheme="majorHAnsi" w:hAnsiTheme="majorHAnsi" w:hint="eastAsia"/>
        </w:rPr>
        <w:t>rugsėjo</w:t>
      </w:r>
      <w:proofErr w:type="spellEnd"/>
      <w:r w:rsidRPr="00FE786D">
        <w:rPr>
          <w:rFonts w:asciiTheme="majorHAnsi" w:hAnsiTheme="majorHAnsi" w:hint="eastAsia"/>
        </w:rPr>
        <w:t xml:space="preserve"> 30 d. </w:t>
      </w:r>
      <w:proofErr w:type="spellStart"/>
      <w:r w:rsidRPr="00FE786D">
        <w:rPr>
          <w:rFonts w:asciiTheme="majorHAnsi" w:hAnsiTheme="majorHAnsi" w:hint="eastAsia"/>
        </w:rPr>
        <w:t>Techninė</w:t>
      </w:r>
      <w:proofErr w:type="spellEnd"/>
      <w:r w:rsidRPr="00FE786D">
        <w:rPr>
          <w:rFonts w:asciiTheme="majorHAnsi" w:hAnsiTheme="majorHAnsi" w:hint="eastAsia"/>
        </w:rPr>
        <w:t xml:space="preserve"> </w:t>
      </w:r>
      <w:proofErr w:type="spellStart"/>
      <w:r w:rsidRPr="00FE786D">
        <w:rPr>
          <w:rFonts w:asciiTheme="majorHAnsi" w:hAnsiTheme="majorHAnsi" w:hint="eastAsia"/>
        </w:rPr>
        <w:t>pagalba</w:t>
      </w:r>
      <w:proofErr w:type="spellEnd"/>
      <w:r w:rsidRPr="00FE786D">
        <w:rPr>
          <w:rFonts w:asciiTheme="majorHAnsi" w:hAnsiTheme="majorHAnsi" w:hint="eastAsia"/>
        </w:rPr>
        <w:t xml:space="preserve"> </w:t>
      </w:r>
      <w:proofErr w:type="spellStart"/>
      <w:r w:rsidRPr="00FE786D">
        <w:rPr>
          <w:rFonts w:asciiTheme="majorHAnsi" w:hAnsiTheme="majorHAnsi" w:hint="eastAsia"/>
        </w:rPr>
        <w:t>buvo</w:t>
      </w:r>
      <w:proofErr w:type="spellEnd"/>
      <w:r w:rsidRPr="00FE786D">
        <w:rPr>
          <w:rFonts w:asciiTheme="majorHAnsi" w:hAnsiTheme="majorHAnsi" w:hint="eastAsia"/>
        </w:rPr>
        <w:t xml:space="preserve"> </w:t>
      </w:r>
      <w:proofErr w:type="spellStart"/>
      <w:r w:rsidRPr="00FE786D">
        <w:rPr>
          <w:rFonts w:asciiTheme="majorHAnsi" w:hAnsiTheme="majorHAnsi" w:hint="eastAsia"/>
        </w:rPr>
        <w:t>teikiama</w:t>
      </w:r>
      <w:proofErr w:type="spellEnd"/>
      <w:r w:rsidRPr="00FE786D">
        <w:rPr>
          <w:rFonts w:asciiTheme="majorHAnsi" w:hAnsiTheme="majorHAnsi" w:hint="eastAsia"/>
        </w:rPr>
        <w:t xml:space="preserve"> </w:t>
      </w:r>
      <w:proofErr w:type="spellStart"/>
      <w:r w:rsidRPr="00FE786D">
        <w:rPr>
          <w:rFonts w:asciiTheme="majorHAnsi" w:hAnsiTheme="majorHAnsi" w:hint="eastAsia"/>
        </w:rPr>
        <w:t>nuo</w:t>
      </w:r>
      <w:proofErr w:type="spellEnd"/>
      <w:r w:rsidRPr="00FE786D">
        <w:rPr>
          <w:rFonts w:asciiTheme="majorHAnsi" w:hAnsiTheme="majorHAnsi" w:hint="eastAsia"/>
        </w:rPr>
        <w:t xml:space="preserve"> 2022 m. </w:t>
      </w:r>
      <w:proofErr w:type="spellStart"/>
      <w:r w:rsidRPr="00FE786D">
        <w:rPr>
          <w:rFonts w:asciiTheme="majorHAnsi" w:hAnsiTheme="majorHAnsi" w:hint="eastAsia"/>
        </w:rPr>
        <w:t>spalio</w:t>
      </w:r>
      <w:proofErr w:type="spellEnd"/>
      <w:r w:rsidRPr="00FE786D">
        <w:rPr>
          <w:rFonts w:asciiTheme="majorHAnsi" w:hAnsiTheme="majorHAnsi" w:hint="eastAsia"/>
        </w:rPr>
        <w:t xml:space="preserve"> </w:t>
      </w:r>
      <w:proofErr w:type="spellStart"/>
      <w:r w:rsidRPr="00FE786D">
        <w:rPr>
          <w:rFonts w:asciiTheme="majorHAnsi" w:hAnsiTheme="majorHAnsi" w:hint="eastAsia"/>
        </w:rPr>
        <w:t>mėn</w:t>
      </w:r>
      <w:proofErr w:type="spellEnd"/>
      <w:r w:rsidRPr="00FE786D">
        <w:rPr>
          <w:rFonts w:asciiTheme="majorHAnsi" w:hAnsiTheme="majorHAnsi" w:hint="eastAsia"/>
        </w:rPr>
        <w:t xml:space="preserve">. </w:t>
      </w:r>
      <w:proofErr w:type="spellStart"/>
      <w:r w:rsidRPr="00FE786D">
        <w:rPr>
          <w:rFonts w:asciiTheme="majorHAnsi" w:hAnsiTheme="majorHAnsi" w:hint="eastAsia"/>
        </w:rPr>
        <w:t>iki</w:t>
      </w:r>
      <w:proofErr w:type="spellEnd"/>
      <w:r w:rsidRPr="00FE786D">
        <w:rPr>
          <w:rFonts w:asciiTheme="majorHAnsi" w:hAnsiTheme="majorHAnsi" w:hint="eastAsia"/>
        </w:rPr>
        <w:t xml:space="preserve"> 2023 m. </w:t>
      </w:r>
      <w:proofErr w:type="spellStart"/>
      <w:r w:rsidRPr="00FE786D">
        <w:rPr>
          <w:rFonts w:asciiTheme="majorHAnsi" w:hAnsiTheme="majorHAnsi" w:hint="eastAsia"/>
        </w:rPr>
        <w:t>balandžio</w:t>
      </w:r>
      <w:proofErr w:type="spellEnd"/>
      <w:r w:rsidRPr="00FE786D">
        <w:rPr>
          <w:rFonts w:asciiTheme="majorHAnsi" w:hAnsiTheme="majorHAnsi" w:hint="eastAsia"/>
        </w:rPr>
        <w:t xml:space="preserve"> </w:t>
      </w:r>
      <w:proofErr w:type="spellStart"/>
      <w:r w:rsidRPr="00FE786D">
        <w:rPr>
          <w:rFonts w:asciiTheme="majorHAnsi" w:hAnsiTheme="majorHAnsi" w:hint="eastAsia"/>
        </w:rPr>
        <w:t>mėn</w:t>
      </w:r>
      <w:proofErr w:type="spellEnd"/>
      <w:r w:rsidRPr="00FE786D">
        <w:rPr>
          <w:rFonts w:asciiTheme="majorHAnsi" w:hAnsiTheme="majorHAnsi" w:hint="eastAsia"/>
        </w:rPr>
        <w:t>.</w:t>
      </w:r>
      <w:bookmarkStart w:id="3" w:name="_Toc134186078"/>
    </w:p>
    <w:p w14:paraId="36FAE339" w14:textId="77777777" w:rsidR="00FE786D" w:rsidRPr="00FE786D" w:rsidRDefault="00FE786D" w:rsidP="00FE786D">
      <w:pPr>
        <w:pStyle w:val="ListParagraph"/>
        <w:numPr>
          <w:ilvl w:val="0"/>
          <w:numId w:val="5"/>
        </w:numPr>
        <w:spacing w:before="240" w:after="240"/>
        <w:ind w:left="714" w:hanging="357"/>
        <w:rPr>
          <w:rFonts w:asciiTheme="majorHAnsi" w:hAnsiTheme="majorHAnsi" w:hint="eastAsia"/>
        </w:rPr>
      </w:pPr>
      <w:proofErr w:type="spellStart"/>
      <w:r w:rsidRPr="00FE786D">
        <w:rPr>
          <w:rFonts w:hint="eastAsia"/>
          <w:b/>
          <w:bCs/>
          <w:color w:val="00893C" w:themeColor="accent1"/>
        </w:rPr>
        <w:t>antrasis</w:t>
      </w:r>
      <w:proofErr w:type="spellEnd"/>
      <w:r w:rsidRPr="00FE786D">
        <w:rPr>
          <w:rFonts w:hint="eastAsia"/>
          <w:b/>
          <w:bCs/>
          <w:color w:val="00893C" w:themeColor="accent1"/>
        </w:rPr>
        <w:t xml:space="preserve"> </w:t>
      </w:r>
      <w:proofErr w:type="spellStart"/>
      <w:r w:rsidRPr="00FE786D">
        <w:rPr>
          <w:rFonts w:hint="eastAsia"/>
          <w:b/>
          <w:bCs/>
          <w:color w:val="00893C" w:themeColor="accent1"/>
        </w:rPr>
        <w:t>kvietimas</w:t>
      </w:r>
      <w:proofErr w:type="spellEnd"/>
      <w:r w:rsidRPr="00FE786D">
        <w:rPr>
          <w:rFonts w:hint="eastAsia"/>
          <w:b/>
          <w:bCs/>
          <w:color w:val="00893C" w:themeColor="accent1"/>
        </w:rPr>
        <w:t xml:space="preserve"> - 2023 m. </w:t>
      </w:r>
      <w:proofErr w:type="spellStart"/>
      <w:r w:rsidRPr="00FE786D">
        <w:rPr>
          <w:rFonts w:hint="eastAsia"/>
          <w:b/>
          <w:bCs/>
          <w:color w:val="00893C" w:themeColor="accent1"/>
        </w:rPr>
        <w:t>gegužės-spalio</w:t>
      </w:r>
      <w:proofErr w:type="spellEnd"/>
      <w:r w:rsidRPr="00FE786D">
        <w:rPr>
          <w:rFonts w:hint="eastAsia"/>
          <w:b/>
          <w:bCs/>
          <w:color w:val="00893C" w:themeColor="accent1"/>
        </w:rPr>
        <w:t xml:space="preserve"> </w:t>
      </w:r>
      <w:proofErr w:type="spellStart"/>
      <w:r w:rsidRPr="00FE786D">
        <w:rPr>
          <w:rFonts w:hint="eastAsia"/>
          <w:b/>
          <w:bCs/>
          <w:color w:val="00893C" w:themeColor="accent1"/>
        </w:rPr>
        <w:t>mėn</w:t>
      </w:r>
      <w:proofErr w:type="spellEnd"/>
      <w:r w:rsidRPr="00FE786D">
        <w:rPr>
          <w:rFonts w:hint="eastAsia"/>
          <w:b/>
          <w:bCs/>
          <w:color w:val="00893C" w:themeColor="accent1"/>
        </w:rPr>
        <w:t>.:</w:t>
      </w:r>
      <w:r w:rsidRPr="00FE786D">
        <w:rPr>
          <w:rFonts w:hint="eastAsia"/>
          <w:color w:val="00893C" w:themeColor="accent1"/>
        </w:rPr>
        <w:t xml:space="preserve"> </w:t>
      </w:r>
      <w:proofErr w:type="spellStart"/>
      <w:r w:rsidRPr="00FE786D">
        <w:rPr>
          <w:rFonts w:hint="eastAsia"/>
        </w:rPr>
        <w:t>kvietimas</w:t>
      </w:r>
      <w:proofErr w:type="spellEnd"/>
      <w:r w:rsidRPr="00FE786D">
        <w:rPr>
          <w:rFonts w:hint="eastAsia"/>
        </w:rPr>
        <w:t xml:space="preserve"> </w:t>
      </w:r>
      <w:proofErr w:type="spellStart"/>
      <w:r w:rsidRPr="00FE786D">
        <w:rPr>
          <w:rFonts w:hint="eastAsia"/>
        </w:rPr>
        <w:t>teikti</w:t>
      </w:r>
      <w:proofErr w:type="spellEnd"/>
      <w:r w:rsidRPr="00FE786D">
        <w:rPr>
          <w:rFonts w:hint="eastAsia"/>
        </w:rPr>
        <w:t xml:space="preserve"> </w:t>
      </w:r>
      <w:proofErr w:type="spellStart"/>
      <w:r w:rsidRPr="00FE786D">
        <w:rPr>
          <w:rFonts w:hint="eastAsia"/>
        </w:rPr>
        <w:t>paraiškas</w:t>
      </w:r>
      <w:proofErr w:type="spellEnd"/>
      <w:r w:rsidRPr="00FE786D">
        <w:rPr>
          <w:rFonts w:hint="eastAsia"/>
        </w:rPr>
        <w:t xml:space="preserve"> </w:t>
      </w:r>
      <w:proofErr w:type="spellStart"/>
      <w:r w:rsidRPr="00FE786D">
        <w:rPr>
          <w:rFonts w:hint="eastAsia"/>
        </w:rPr>
        <w:t>prasidėjo</w:t>
      </w:r>
      <w:proofErr w:type="spellEnd"/>
      <w:r w:rsidRPr="00FE786D">
        <w:rPr>
          <w:rFonts w:hint="eastAsia"/>
        </w:rPr>
        <w:t xml:space="preserve"> </w:t>
      </w:r>
      <w:proofErr w:type="spellStart"/>
      <w:r w:rsidRPr="00FE786D">
        <w:rPr>
          <w:rFonts w:hint="eastAsia"/>
        </w:rPr>
        <w:t>gegužės</w:t>
      </w:r>
      <w:proofErr w:type="spellEnd"/>
      <w:r w:rsidRPr="00FE786D">
        <w:rPr>
          <w:rFonts w:hint="eastAsia"/>
        </w:rPr>
        <w:t xml:space="preserve"> 8 d. ir </w:t>
      </w:r>
      <w:proofErr w:type="spellStart"/>
      <w:r w:rsidRPr="00FE786D">
        <w:rPr>
          <w:rFonts w:hint="eastAsia"/>
        </w:rPr>
        <w:t>tęsis</w:t>
      </w:r>
      <w:proofErr w:type="spellEnd"/>
      <w:r w:rsidRPr="00FE786D">
        <w:rPr>
          <w:rFonts w:hint="eastAsia"/>
        </w:rPr>
        <w:t xml:space="preserve"> </w:t>
      </w:r>
      <w:proofErr w:type="spellStart"/>
      <w:r w:rsidRPr="00FE786D">
        <w:rPr>
          <w:rFonts w:hint="eastAsia"/>
        </w:rPr>
        <w:t>iki</w:t>
      </w:r>
      <w:proofErr w:type="spellEnd"/>
      <w:r w:rsidRPr="00FE786D">
        <w:rPr>
          <w:rFonts w:hint="eastAsia"/>
        </w:rPr>
        <w:t xml:space="preserve"> 2023 m. </w:t>
      </w:r>
      <w:proofErr w:type="spellStart"/>
      <w:r w:rsidRPr="00FE786D">
        <w:rPr>
          <w:rFonts w:hint="eastAsia"/>
        </w:rPr>
        <w:t>rugpjūčio</w:t>
      </w:r>
      <w:proofErr w:type="spellEnd"/>
      <w:r w:rsidRPr="00FE786D">
        <w:rPr>
          <w:rFonts w:hint="eastAsia"/>
        </w:rPr>
        <w:t xml:space="preserve"> 31 d. </w:t>
      </w:r>
      <w:proofErr w:type="spellStart"/>
      <w:r w:rsidRPr="00FE786D">
        <w:rPr>
          <w:rFonts w:hint="eastAsia"/>
        </w:rPr>
        <w:t>arba</w:t>
      </w:r>
      <w:proofErr w:type="spellEnd"/>
      <w:r w:rsidRPr="00FE786D">
        <w:rPr>
          <w:rFonts w:hint="eastAsia"/>
        </w:rPr>
        <w:t xml:space="preserve"> </w:t>
      </w:r>
      <w:proofErr w:type="spellStart"/>
      <w:r w:rsidRPr="00FE786D">
        <w:rPr>
          <w:rFonts w:hint="eastAsia"/>
        </w:rPr>
        <w:t>iki</w:t>
      </w:r>
      <w:proofErr w:type="spellEnd"/>
      <w:r w:rsidRPr="00FE786D">
        <w:rPr>
          <w:rFonts w:hint="eastAsia"/>
        </w:rPr>
        <w:t xml:space="preserve"> </w:t>
      </w:r>
      <w:proofErr w:type="spellStart"/>
      <w:r w:rsidRPr="00FE786D">
        <w:rPr>
          <w:rFonts w:hint="eastAsia"/>
        </w:rPr>
        <w:t>tol</w:t>
      </w:r>
      <w:proofErr w:type="spellEnd"/>
      <w:r w:rsidRPr="00FE786D">
        <w:rPr>
          <w:rFonts w:hint="eastAsia"/>
        </w:rPr>
        <w:t xml:space="preserve">, </w:t>
      </w:r>
      <w:proofErr w:type="spellStart"/>
      <w:r w:rsidRPr="00FE786D">
        <w:rPr>
          <w:rFonts w:hint="eastAsia"/>
        </w:rPr>
        <w:t>kol</w:t>
      </w:r>
      <w:proofErr w:type="spellEnd"/>
      <w:r w:rsidRPr="00FE786D">
        <w:rPr>
          <w:rFonts w:hint="eastAsia"/>
        </w:rPr>
        <w:t xml:space="preserve"> bus </w:t>
      </w:r>
      <w:proofErr w:type="spellStart"/>
      <w:r w:rsidRPr="00FE786D">
        <w:rPr>
          <w:rFonts w:hint="eastAsia"/>
        </w:rPr>
        <w:t>pasiektas</w:t>
      </w:r>
      <w:proofErr w:type="spellEnd"/>
      <w:r w:rsidRPr="00FE786D">
        <w:rPr>
          <w:rFonts w:hint="eastAsia"/>
        </w:rPr>
        <w:t xml:space="preserve"> </w:t>
      </w:r>
      <w:proofErr w:type="spellStart"/>
      <w:r w:rsidRPr="00FE786D">
        <w:rPr>
          <w:rFonts w:hint="eastAsia"/>
        </w:rPr>
        <w:t>didžiausias</w:t>
      </w:r>
      <w:proofErr w:type="spellEnd"/>
      <w:r w:rsidRPr="00FE786D">
        <w:rPr>
          <w:rFonts w:hint="eastAsia"/>
        </w:rPr>
        <w:t xml:space="preserve"> </w:t>
      </w:r>
      <w:proofErr w:type="spellStart"/>
      <w:r w:rsidRPr="00FE786D">
        <w:rPr>
          <w:rFonts w:hint="eastAsia"/>
        </w:rPr>
        <w:t>priimtų</w:t>
      </w:r>
      <w:proofErr w:type="spellEnd"/>
      <w:r w:rsidRPr="00FE786D">
        <w:rPr>
          <w:rFonts w:hint="eastAsia"/>
        </w:rPr>
        <w:t xml:space="preserve"> </w:t>
      </w:r>
      <w:proofErr w:type="spellStart"/>
      <w:r w:rsidRPr="00FE786D">
        <w:rPr>
          <w:rFonts w:hint="eastAsia"/>
        </w:rPr>
        <w:t>pareiškėjų</w:t>
      </w:r>
      <w:proofErr w:type="spellEnd"/>
      <w:r w:rsidRPr="00FE786D">
        <w:rPr>
          <w:rFonts w:hint="eastAsia"/>
        </w:rPr>
        <w:t xml:space="preserve"> </w:t>
      </w:r>
      <w:proofErr w:type="spellStart"/>
      <w:r w:rsidRPr="00FE786D">
        <w:rPr>
          <w:rFonts w:hint="eastAsia"/>
        </w:rPr>
        <w:t>skaičius</w:t>
      </w:r>
      <w:proofErr w:type="spellEnd"/>
      <w:r w:rsidRPr="00FE786D">
        <w:rPr>
          <w:rFonts w:hint="eastAsia"/>
        </w:rPr>
        <w:t xml:space="preserve">, </w:t>
      </w:r>
      <w:proofErr w:type="spellStart"/>
      <w:r w:rsidRPr="00FE786D">
        <w:rPr>
          <w:rFonts w:hint="eastAsia"/>
        </w:rPr>
        <w:t>atsižvelgiant</w:t>
      </w:r>
      <w:proofErr w:type="spellEnd"/>
      <w:r w:rsidRPr="00FE786D">
        <w:rPr>
          <w:rFonts w:hint="eastAsia"/>
        </w:rPr>
        <w:t xml:space="preserve"> į tai, kas </w:t>
      </w:r>
      <w:proofErr w:type="spellStart"/>
      <w:r w:rsidRPr="00FE786D">
        <w:rPr>
          <w:rFonts w:hint="eastAsia"/>
        </w:rPr>
        <w:t>įvyks</w:t>
      </w:r>
      <w:proofErr w:type="spellEnd"/>
      <w:r w:rsidRPr="00FE786D">
        <w:rPr>
          <w:rFonts w:hint="eastAsia"/>
        </w:rPr>
        <w:t xml:space="preserve"> </w:t>
      </w:r>
      <w:proofErr w:type="spellStart"/>
      <w:r w:rsidRPr="00FE786D">
        <w:rPr>
          <w:rFonts w:hint="eastAsia"/>
        </w:rPr>
        <w:t>anksčiau</w:t>
      </w:r>
      <w:proofErr w:type="spellEnd"/>
      <w:r w:rsidRPr="00FE786D">
        <w:rPr>
          <w:rFonts w:hint="eastAsia"/>
        </w:rPr>
        <w:t xml:space="preserve">. </w:t>
      </w:r>
      <w:proofErr w:type="spellStart"/>
      <w:r w:rsidRPr="00FE786D">
        <w:rPr>
          <w:rFonts w:hint="eastAsia"/>
        </w:rPr>
        <w:t>Paraiškos</w:t>
      </w:r>
      <w:proofErr w:type="spellEnd"/>
      <w:r w:rsidRPr="00FE786D">
        <w:rPr>
          <w:rFonts w:hint="eastAsia"/>
        </w:rPr>
        <w:t xml:space="preserve"> </w:t>
      </w:r>
      <w:proofErr w:type="spellStart"/>
      <w:r w:rsidRPr="00FE786D">
        <w:rPr>
          <w:rFonts w:hint="eastAsia"/>
        </w:rPr>
        <w:t>tikrinamos</w:t>
      </w:r>
      <w:proofErr w:type="spellEnd"/>
      <w:r w:rsidRPr="00FE786D">
        <w:rPr>
          <w:rFonts w:hint="eastAsia"/>
        </w:rPr>
        <w:t xml:space="preserve"> </w:t>
      </w:r>
      <w:proofErr w:type="spellStart"/>
      <w:r w:rsidRPr="00FE786D">
        <w:rPr>
          <w:rFonts w:hint="eastAsia"/>
        </w:rPr>
        <w:t>nuolat</w:t>
      </w:r>
      <w:proofErr w:type="spellEnd"/>
      <w:r w:rsidRPr="00FE786D">
        <w:rPr>
          <w:rFonts w:hint="eastAsia"/>
        </w:rPr>
        <w:t xml:space="preserve">, o </w:t>
      </w:r>
      <w:proofErr w:type="spellStart"/>
      <w:r w:rsidRPr="00FE786D">
        <w:rPr>
          <w:rFonts w:hint="eastAsia"/>
        </w:rPr>
        <w:t>pareiškėjai</w:t>
      </w:r>
      <w:proofErr w:type="spellEnd"/>
      <w:r w:rsidRPr="00FE786D">
        <w:rPr>
          <w:rFonts w:hint="eastAsia"/>
        </w:rPr>
        <w:t xml:space="preserve"> bus </w:t>
      </w:r>
      <w:proofErr w:type="spellStart"/>
      <w:r w:rsidRPr="00FE786D">
        <w:rPr>
          <w:rFonts w:hint="eastAsia"/>
        </w:rPr>
        <w:t>informuoti</w:t>
      </w:r>
      <w:proofErr w:type="spellEnd"/>
      <w:r w:rsidRPr="00FE786D">
        <w:rPr>
          <w:rFonts w:hint="eastAsia"/>
        </w:rPr>
        <w:t xml:space="preserve"> </w:t>
      </w:r>
      <w:proofErr w:type="spellStart"/>
      <w:r w:rsidRPr="00FE786D">
        <w:rPr>
          <w:rFonts w:hint="eastAsia"/>
        </w:rPr>
        <w:t>apie</w:t>
      </w:r>
      <w:proofErr w:type="spellEnd"/>
      <w:r w:rsidRPr="00FE786D">
        <w:rPr>
          <w:rFonts w:hint="eastAsia"/>
        </w:rPr>
        <w:t xml:space="preserve"> </w:t>
      </w:r>
      <w:proofErr w:type="spellStart"/>
      <w:r w:rsidRPr="00FE786D">
        <w:rPr>
          <w:rFonts w:hint="eastAsia"/>
        </w:rPr>
        <w:t>rezultatus</w:t>
      </w:r>
      <w:proofErr w:type="spellEnd"/>
      <w:r w:rsidRPr="00FE786D">
        <w:rPr>
          <w:rFonts w:hint="eastAsia"/>
        </w:rPr>
        <w:t xml:space="preserve">, kai tik </w:t>
      </w:r>
      <w:proofErr w:type="spellStart"/>
      <w:r w:rsidRPr="00FE786D">
        <w:rPr>
          <w:rFonts w:hint="eastAsia"/>
        </w:rPr>
        <w:t>jų</w:t>
      </w:r>
      <w:proofErr w:type="spellEnd"/>
      <w:r w:rsidRPr="00FE786D">
        <w:rPr>
          <w:rFonts w:hint="eastAsia"/>
        </w:rPr>
        <w:t xml:space="preserve"> </w:t>
      </w:r>
      <w:proofErr w:type="spellStart"/>
      <w:r w:rsidRPr="00FE786D">
        <w:rPr>
          <w:rFonts w:hint="eastAsia"/>
        </w:rPr>
        <w:t>paraiška</w:t>
      </w:r>
      <w:proofErr w:type="spellEnd"/>
      <w:r w:rsidRPr="00FE786D">
        <w:rPr>
          <w:rFonts w:hint="eastAsia"/>
        </w:rPr>
        <w:t xml:space="preserve"> bus </w:t>
      </w:r>
      <w:proofErr w:type="spellStart"/>
      <w:r w:rsidRPr="00FE786D">
        <w:rPr>
          <w:rFonts w:hint="eastAsia"/>
        </w:rPr>
        <w:t>įvertinta</w:t>
      </w:r>
      <w:proofErr w:type="spellEnd"/>
      <w:r w:rsidRPr="00FE786D">
        <w:rPr>
          <w:rFonts w:hint="eastAsia"/>
        </w:rPr>
        <w:t xml:space="preserve">. </w:t>
      </w:r>
      <w:proofErr w:type="spellStart"/>
      <w:r w:rsidRPr="00FE786D">
        <w:rPr>
          <w:rFonts w:hint="eastAsia"/>
        </w:rPr>
        <w:t>Paraiškos</w:t>
      </w:r>
      <w:proofErr w:type="spellEnd"/>
      <w:r w:rsidRPr="00FE786D">
        <w:rPr>
          <w:rFonts w:hint="eastAsia"/>
        </w:rPr>
        <w:t xml:space="preserve"> </w:t>
      </w:r>
      <w:proofErr w:type="spellStart"/>
      <w:r w:rsidRPr="00FE786D">
        <w:rPr>
          <w:rFonts w:hint="eastAsia"/>
        </w:rPr>
        <w:t>vertinamos</w:t>
      </w:r>
      <w:proofErr w:type="spellEnd"/>
      <w:r w:rsidRPr="00FE786D">
        <w:rPr>
          <w:rFonts w:hint="eastAsia"/>
        </w:rPr>
        <w:t xml:space="preserve"> </w:t>
      </w:r>
      <w:proofErr w:type="spellStart"/>
      <w:r w:rsidRPr="00FE786D">
        <w:rPr>
          <w:rFonts w:hint="eastAsia"/>
        </w:rPr>
        <w:t>atsižvelgiant</w:t>
      </w:r>
      <w:proofErr w:type="spellEnd"/>
      <w:r w:rsidRPr="00FE786D">
        <w:rPr>
          <w:rFonts w:hint="eastAsia"/>
        </w:rPr>
        <w:t xml:space="preserve"> į </w:t>
      </w:r>
      <w:proofErr w:type="spellStart"/>
      <w:r w:rsidRPr="00FE786D">
        <w:rPr>
          <w:rFonts w:hint="eastAsia"/>
        </w:rPr>
        <w:t>tinkamumo</w:t>
      </w:r>
      <w:proofErr w:type="spellEnd"/>
      <w:r w:rsidRPr="00FE786D">
        <w:rPr>
          <w:rFonts w:hint="eastAsia"/>
        </w:rPr>
        <w:t xml:space="preserve"> </w:t>
      </w:r>
      <w:proofErr w:type="spellStart"/>
      <w:r w:rsidRPr="00FE786D">
        <w:rPr>
          <w:rFonts w:hint="eastAsia"/>
        </w:rPr>
        <w:t>kriterijus</w:t>
      </w:r>
      <w:proofErr w:type="spellEnd"/>
      <w:r w:rsidRPr="00FE786D">
        <w:rPr>
          <w:rFonts w:hint="eastAsia"/>
        </w:rPr>
        <w:t xml:space="preserve"> ir </w:t>
      </w:r>
      <w:proofErr w:type="spellStart"/>
      <w:r w:rsidRPr="00FE786D">
        <w:rPr>
          <w:rFonts w:hint="eastAsia"/>
        </w:rPr>
        <w:t>skiriamos</w:t>
      </w:r>
      <w:proofErr w:type="spellEnd"/>
      <w:r w:rsidRPr="00FE786D">
        <w:rPr>
          <w:rFonts w:hint="eastAsia"/>
        </w:rPr>
        <w:t xml:space="preserve"> </w:t>
      </w:r>
      <w:proofErr w:type="spellStart"/>
      <w:r w:rsidRPr="00FE786D">
        <w:rPr>
          <w:rFonts w:hint="eastAsia"/>
        </w:rPr>
        <w:t>pagal</w:t>
      </w:r>
      <w:proofErr w:type="spellEnd"/>
      <w:r w:rsidRPr="00FE786D">
        <w:rPr>
          <w:rFonts w:hint="eastAsia"/>
        </w:rPr>
        <w:t xml:space="preserve"> </w:t>
      </w:r>
      <w:proofErr w:type="spellStart"/>
      <w:r w:rsidRPr="00FE786D">
        <w:rPr>
          <w:rFonts w:hint="eastAsia"/>
        </w:rPr>
        <w:t>eiliškumo</w:t>
      </w:r>
      <w:proofErr w:type="spellEnd"/>
      <w:r w:rsidRPr="00FE786D">
        <w:rPr>
          <w:rFonts w:hint="eastAsia"/>
        </w:rPr>
        <w:t xml:space="preserve"> </w:t>
      </w:r>
      <w:proofErr w:type="spellStart"/>
      <w:r w:rsidRPr="00FE786D">
        <w:rPr>
          <w:rFonts w:hint="eastAsia"/>
        </w:rPr>
        <w:t>principą</w:t>
      </w:r>
      <w:proofErr w:type="spellEnd"/>
      <w:r w:rsidRPr="00FE786D">
        <w:rPr>
          <w:rFonts w:hint="eastAsia"/>
        </w:rPr>
        <w:t>.</w:t>
      </w:r>
    </w:p>
    <w:p w14:paraId="3AA2089E" w14:textId="7F06C175" w:rsidR="00EB23D4" w:rsidRPr="00FE786D" w:rsidRDefault="00FE786D" w:rsidP="00FE786D">
      <w:pPr>
        <w:spacing w:before="240" w:after="240"/>
        <w:rPr>
          <w:rFonts w:asciiTheme="majorHAnsi" w:hAnsiTheme="majorHAnsi" w:hint="eastAsia"/>
          <w:b/>
          <w:bCs/>
          <w:color w:val="95B22E" w:themeColor="accent2"/>
          <w:sz w:val="28"/>
          <w:szCs w:val="32"/>
        </w:rPr>
      </w:pPr>
      <w:r w:rsidRPr="00FE786D">
        <w:rPr>
          <w:b/>
          <w:bCs/>
          <w:color w:val="95B22E" w:themeColor="accent2"/>
          <w:sz w:val="28"/>
          <w:szCs w:val="32"/>
        </w:rPr>
        <w:t xml:space="preserve">2. </w:t>
      </w:r>
      <w:bookmarkEnd w:id="3"/>
      <w:proofErr w:type="spellStart"/>
      <w:r w:rsidRPr="00FE786D">
        <w:rPr>
          <w:rFonts w:hint="eastAsia"/>
          <w:b/>
          <w:bCs/>
          <w:color w:val="95B22E" w:themeColor="accent2"/>
          <w:sz w:val="28"/>
          <w:szCs w:val="32"/>
        </w:rPr>
        <w:t>Antrasis</w:t>
      </w:r>
      <w:proofErr w:type="spellEnd"/>
      <w:r w:rsidRPr="00FE786D">
        <w:rPr>
          <w:rFonts w:hint="eastAsia"/>
          <w:b/>
          <w:bCs/>
          <w:color w:val="95B22E" w:themeColor="accent2"/>
          <w:sz w:val="28"/>
          <w:szCs w:val="32"/>
        </w:rPr>
        <w:t xml:space="preserve"> </w:t>
      </w:r>
      <w:proofErr w:type="spellStart"/>
      <w:r w:rsidRPr="00FE786D">
        <w:rPr>
          <w:rFonts w:hint="eastAsia"/>
          <w:b/>
          <w:bCs/>
          <w:color w:val="95B22E" w:themeColor="accent2"/>
          <w:sz w:val="28"/>
          <w:szCs w:val="32"/>
        </w:rPr>
        <w:t>kvietimas</w:t>
      </w:r>
      <w:proofErr w:type="spellEnd"/>
      <w:r w:rsidRPr="00FE786D">
        <w:rPr>
          <w:rFonts w:hint="eastAsia"/>
          <w:b/>
          <w:bCs/>
          <w:color w:val="95B22E" w:themeColor="accent2"/>
          <w:sz w:val="28"/>
          <w:szCs w:val="32"/>
        </w:rPr>
        <w:t xml:space="preserve"> </w:t>
      </w:r>
      <w:proofErr w:type="spellStart"/>
      <w:r w:rsidRPr="00FE786D">
        <w:rPr>
          <w:rFonts w:hint="eastAsia"/>
          <w:b/>
          <w:bCs/>
          <w:color w:val="95B22E" w:themeColor="accent2"/>
          <w:sz w:val="28"/>
          <w:szCs w:val="32"/>
        </w:rPr>
        <w:t>teikti</w:t>
      </w:r>
      <w:proofErr w:type="spellEnd"/>
      <w:r w:rsidRPr="00FE786D">
        <w:rPr>
          <w:rFonts w:hint="eastAsia"/>
          <w:b/>
          <w:bCs/>
          <w:color w:val="95B22E" w:themeColor="accent2"/>
          <w:sz w:val="28"/>
          <w:szCs w:val="32"/>
        </w:rPr>
        <w:t xml:space="preserve"> </w:t>
      </w:r>
      <w:proofErr w:type="spellStart"/>
      <w:r w:rsidRPr="00FE786D">
        <w:rPr>
          <w:rFonts w:hint="eastAsia"/>
          <w:b/>
          <w:bCs/>
          <w:color w:val="95B22E" w:themeColor="accent2"/>
          <w:sz w:val="28"/>
          <w:szCs w:val="32"/>
        </w:rPr>
        <w:t>techninę</w:t>
      </w:r>
      <w:proofErr w:type="spellEnd"/>
      <w:r w:rsidRPr="00FE786D">
        <w:rPr>
          <w:rFonts w:hint="eastAsia"/>
          <w:b/>
          <w:bCs/>
          <w:color w:val="95B22E" w:themeColor="accent2"/>
          <w:sz w:val="28"/>
          <w:szCs w:val="32"/>
        </w:rPr>
        <w:t xml:space="preserve"> </w:t>
      </w:r>
      <w:proofErr w:type="spellStart"/>
      <w:r w:rsidRPr="00FE786D">
        <w:rPr>
          <w:rFonts w:hint="eastAsia"/>
          <w:b/>
          <w:bCs/>
          <w:color w:val="95B22E" w:themeColor="accent2"/>
          <w:sz w:val="28"/>
          <w:szCs w:val="32"/>
        </w:rPr>
        <w:t>pagalbą</w:t>
      </w:r>
      <w:proofErr w:type="spellEnd"/>
    </w:p>
    <w:p w14:paraId="23005D06" w14:textId="77777777" w:rsidR="00181FA8" w:rsidRPr="00181FA8" w:rsidRDefault="00181FA8" w:rsidP="00181FA8">
      <w:pPr>
        <w:spacing w:before="240"/>
        <w:rPr>
          <w:rFonts w:asciiTheme="majorHAnsi" w:hAnsiTheme="majorHAnsi" w:hint="eastAsia"/>
        </w:rPr>
      </w:pPr>
      <w:proofErr w:type="spellStart"/>
      <w:r w:rsidRPr="00181FA8">
        <w:rPr>
          <w:rFonts w:asciiTheme="majorHAnsi" w:hAnsiTheme="majorHAnsi" w:hint="eastAsia"/>
        </w:rPr>
        <w:t>Antrojo</w:t>
      </w:r>
      <w:proofErr w:type="spellEnd"/>
      <w:r w:rsidRPr="00181FA8">
        <w:rPr>
          <w:rFonts w:asciiTheme="majorHAnsi" w:hAnsiTheme="majorHAnsi" w:hint="eastAsia"/>
        </w:rPr>
        <w:t xml:space="preserve"> </w:t>
      </w:r>
      <w:proofErr w:type="spellStart"/>
      <w:r w:rsidRPr="00181FA8">
        <w:rPr>
          <w:rFonts w:asciiTheme="majorHAnsi" w:hAnsiTheme="majorHAnsi" w:hint="eastAsia"/>
        </w:rPr>
        <w:t>kvietimo</w:t>
      </w:r>
      <w:proofErr w:type="spellEnd"/>
      <w:r w:rsidRPr="00181FA8">
        <w:rPr>
          <w:rFonts w:asciiTheme="majorHAnsi" w:hAnsiTheme="majorHAnsi" w:hint="eastAsia"/>
        </w:rPr>
        <w:t xml:space="preserve"> </w:t>
      </w:r>
      <w:proofErr w:type="spellStart"/>
      <w:r w:rsidRPr="00181FA8">
        <w:rPr>
          <w:rFonts w:asciiTheme="majorHAnsi" w:hAnsiTheme="majorHAnsi" w:hint="eastAsia"/>
        </w:rPr>
        <w:t>teikti</w:t>
      </w:r>
      <w:proofErr w:type="spellEnd"/>
      <w:r w:rsidRPr="00181FA8">
        <w:rPr>
          <w:rFonts w:asciiTheme="majorHAnsi" w:hAnsiTheme="majorHAnsi" w:hint="eastAsia"/>
        </w:rPr>
        <w:t xml:space="preserve"> </w:t>
      </w:r>
      <w:proofErr w:type="spellStart"/>
      <w:r w:rsidRPr="00181FA8">
        <w:rPr>
          <w:rFonts w:asciiTheme="majorHAnsi" w:hAnsiTheme="majorHAnsi" w:hint="eastAsia"/>
        </w:rPr>
        <w:t>tiesioginę</w:t>
      </w:r>
      <w:proofErr w:type="spellEnd"/>
      <w:r w:rsidRPr="00181FA8">
        <w:rPr>
          <w:rFonts w:asciiTheme="majorHAnsi" w:hAnsiTheme="majorHAnsi" w:hint="eastAsia"/>
        </w:rPr>
        <w:t xml:space="preserve"> </w:t>
      </w:r>
      <w:proofErr w:type="spellStart"/>
      <w:r w:rsidRPr="00181FA8">
        <w:rPr>
          <w:rFonts w:asciiTheme="majorHAnsi" w:hAnsiTheme="majorHAnsi" w:hint="eastAsia"/>
        </w:rPr>
        <w:t>techninę</w:t>
      </w:r>
      <w:proofErr w:type="spellEnd"/>
      <w:r w:rsidRPr="00181FA8">
        <w:rPr>
          <w:rFonts w:asciiTheme="majorHAnsi" w:hAnsiTheme="majorHAnsi" w:hint="eastAsia"/>
        </w:rPr>
        <w:t xml:space="preserve"> </w:t>
      </w:r>
      <w:proofErr w:type="spellStart"/>
      <w:r w:rsidRPr="00181FA8">
        <w:rPr>
          <w:rFonts w:asciiTheme="majorHAnsi" w:hAnsiTheme="majorHAnsi" w:hint="eastAsia"/>
        </w:rPr>
        <w:t>pagalbą</w:t>
      </w:r>
      <w:proofErr w:type="spellEnd"/>
      <w:r w:rsidRPr="00181FA8">
        <w:rPr>
          <w:rFonts w:asciiTheme="majorHAnsi" w:hAnsiTheme="majorHAnsi" w:hint="eastAsia"/>
        </w:rPr>
        <w:t xml:space="preserve"> </w:t>
      </w:r>
      <w:proofErr w:type="spellStart"/>
      <w:r w:rsidRPr="00181FA8">
        <w:rPr>
          <w:rFonts w:asciiTheme="majorHAnsi" w:hAnsiTheme="majorHAnsi" w:hint="eastAsia"/>
        </w:rPr>
        <w:t>tikslas</w:t>
      </w:r>
      <w:proofErr w:type="spellEnd"/>
      <w:r w:rsidRPr="00181FA8">
        <w:rPr>
          <w:rFonts w:asciiTheme="majorHAnsi" w:hAnsiTheme="majorHAnsi" w:hint="eastAsia"/>
        </w:rPr>
        <w:t xml:space="preserve"> - </w:t>
      </w:r>
      <w:proofErr w:type="spellStart"/>
      <w:r w:rsidRPr="00181FA8">
        <w:rPr>
          <w:rFonts w:asciiTheme="majorHAnsi" w:hAnsiTheme="majorHAnsi" w:hint="eastAsia"/>
        </w:rPr>
        <w:t>suteikti</w:t>
      </w:r>
      <w:proofErr w:type="spellEnd"/>
      <w:r w:rsidRPr="00181FA8">
        <w:rPr>
          <w:rFonts w:asciiTheme="majorHAnsi" w:hAnsiTheme="majorHAnsi" w:hint="eastAsia"/>
        </w:rPr>
        <w:t xml:space="preserve"> </w:t>
      </w:r>
      <w:proofErr w:type="spellStart"/>
      <w:r w:rsidRPr="00181FA8">
        <w:rPr>
          <w:rFonts w:asciiTheme="majorHAnsi" w:hAnsiTheme="majorHAnsi" w:hint="eastAsia"/>
        </w:rPr>
        <w:t>įmonėms</w:t>
      </w:r>
      <w:proofErr w:type="spellEnd"/>
      <w:r w:rsidRPr="00181FA8">
        <w:rPr>
          <w:rFonts w:asciiTheme="majorHAnsi" w:hAnsiTheme="majorHAnsi" w:hint="eastAsia"/>
        </w:rPr>
        <w:t xml:space="preserve"> </w:t>
      </w:r>
      <w:proofErr w:type="spellStart"/>
      <w:r w:rsidRPr="00181FA8">
        <w:rPr>
          <w:rFonts w:asciiTheme="majorHAnsi" w:hAnsiTheme="majorHAnsi" w:hint="eastAsia"/>
        </w:rPr>
        <w:t>paramą</w:t>
      </w:r>
      <w:proofErr w:type="spellEnd"/>
      <w:r w:rsidRPr="00181FA8">
        <w:rPr>
          <w:rFonts w:asciiTheme="majorHAnsi" w:hAnsiTheme="majorHAnsi" w:hint="eastAsia"/>
        </w:rPr>
        <w:t xml:space="preserve">, </w:t>
      </w:r>
      <w:proofErr w:type="spellStart"/>
      <w:r w:rsidRPr="00181FA8">
        <w:rPr>
          <w:rFonts w:asciiTheme="majorHAnsi" w:hAnsiTheme="majorHAnsi" w:hint="eastAsia"/>
        </w:rPr>
        <w:t>kurios</w:t>
      </w:r>
      <w:proofErr w:type="spellEnd"/>
      <w:r w:rsidRPr="00181FA8">
        <w:rPr>
          <w:rFonts w:asciiTheme="majorHAnsi" w:hAnsiTheme="majorHAnsi" w:hint="eastAsia"/>
        </w:rPr>
        <w:t xml:space="preserve"> </w:t>
      </w:r>
      <w:proofErr w:type="spellStart"/>
      <w:r w:rsidRPr="00181FA8">
        <w:rPr>
          <w:rFonts w:asciiTheme="majorHAnsi" w:hAnsiTheme="majorHAnsi" w:hint="eastAsia"/>
        </w:rPr>
        <w:t>joms</w:t>
      </w:r>
      <w:proofErr w:type="spellEnd"/>
      <w:r w:rsidRPr="00181FA8">
        <w:rPr>
          <w:rFonts w:asciiTheme="majorHAnsi" w:hAnsiTheme="majorHAnsi" w:hint="eastAsia"/>
        </w:rPr>
        <w:t xml:space="preserve"> </w:t>
      </w:r>
      <w:proofErr w:type="spellStart"/>
      <w:r w:rsidRPr="00181FA8">
        <w:rPr>
          <w:rFonts w:asciiTheme="majorHAnsi" w:hAnsiTheme="majorHAnsi" w:hint="eastAsia"/>
        </w:rPr>
        <w:t>reikia</w:t>
      </w:r>
      <w:proofErr w:type="spellEnd"/>
      <w:r w:rsidRPr="00181FA8">
        <w:rPr>
          <w:rFonts w:asciiTheme="majorHAnsi" w:hAnsiTheme="majorHAnsi" w:hint="eastAsia"/>
        </w:rPr>
        <w:t xml:space="preserve"> </w:t>
      </w:r>
      <w:proofErr w:type="spellStart"/>
      <w:r w:rsidRPr="00181FA8">
        <w:rPr>
          <w:rFonts w:asciiTheme="majorHAnsi" w:hAnsiTheme="majorHAnsi" w:hint="eastAsia"/>
        </w:rPr>
        <w:t>norint</w:t>
      </w:r>
      <w:proofErr w:type="spellEnd"/>
      <w:r w:rsidRPr="00181FA8">
        <w:rPr>
          <w:rFonts w:asciiTheme="majorHAnsi" w:hAnsiTheme="majorHAnsi" w:hint="eastAsia"/>
        </w:rPr>
        <w:t xml:space="preserve"> </w:t>
      </w:r>
      <w:proofErr w:type="spellStart"/>
      <w:r w:rsidRPr="00181FA8">
        <w:rPr>
          <w:rFonts w:asciiTheme="majorHAnsi" w:hAnsiTheme="majorHAnsi" w:hint="eastAsia"/>
        </w:rPr>
        <w:t>pereiti</w:t>
      </w:r>
      <w:proofErr w:type="spellEnd"/>
      <w:r w:rsidRPr="00181FA8">
        <w:rPr>
          <w:rFonts w:asciiTheme="majorHAnsi" w:hAnsiTheme="majorHAnsi" w:hint="eastAsia"/>
        </w:rPr>
        <w:t xml:space="preserve"> </w:t>
      </w:r>
      <w:proofErr w:type="spellStart"/>
      <w:r w:rsidRPr="00181FA8">
        <w:rPr>
          <w:rFonts w:asciiTheme="majorHAnsi" w:hAnsiTheme="majorHAnsi" w:hint="eastAsia"/>
        </w:rPr>
        <w:t>prie</w:t>
      </w:r>
      <w:proofErr w:type="spellEnd"/>
      <w:r w:rsidRPr="00181FA8">
        <w:rPr>
          <w:rFonts w:asciiTheme="majorHAnsi" w:hAnsiTheme="majorHAnsi" w:hint="eastAsia"/>
        </w:rPr>
        <w:t xml:space="preserve"> </w:t>
      </w:r>
      <w:proofErr w:type="spellStart"/>
      <w:r w:rsidRPr="00181FA8">
        <w:rPr>
          <w:rFonts w:asciiTheme="majorHAnsi" w:hAnsiTheme="majorHAnsi" w:hint="eastAsia"/>
        </w:rPr>
        <w:t>švarios</w:t>
      </w:r>
      <w:proofErr w:type="spellEnd"/>
      <w:r w:rsidRPr="00181FA8">
        <w:rPr>
          <w:rFonts w:asciiTheme="majorHAnsi" w:hAnsiTheme="majorHAnsi" w:hint="eastAsia"/>
        </w:rPr>
        <w:t xml:space="preserve"> </w:t>
      </w:r>
      <w:proofErr w:type="spellStart"/>
      <w:r w:rsidRPr="00181FA8">
        <w:rPr>
          <w:rFonts w:asciiTheme="majorHAnsi" w:hAnsiTheme="majorHAnsi" w:hint="eastAsia"/>
        </w:rPr>
        <w:t>energijos</w:t>
      </w:r>
      <w:proofErr w:type="spellEnd"/>
      <w:r w:rsidRPr="00181FA8">
        <w:rPr>
          <w:rFonts w:asciiTheme="majorHAnsi" w:hAnsiTheme="majorHAnsi" w:hint="eastAsia"/>
        </w:rPr>
        <w:t xml:space="preserve"> </w:t>
      </w:r>
      <w:proofErr w:type="spellStart"/>
      <w:r w:rsidRPr="00181FA8">
        <w:rPr>
          <w:rFonts w:asciiTheme="majorHAnsi" w:hAnsiTheme="majorHAnsi" w:hint="eastAsia"/>
        </w:rPr>
        <w:t>šaltinių</w:t>
      </w:r>
      <w:proofErr w:type="spellEnd"/>
      <w:r w:rsidRPr="00181FA8">
        <w:rPr>
          <w:rFonts w:asciiTheme="majorHAnsi" w:hAnsiTheme="majorHAnsi" w:hint="eastAsia"/>
        </w:rPr>
        <w:t xml:space="preserve"> ir </w:t>
      </w:r>
      <w:proofErr w:type="spellStart"/>
      <w:r w:rsidRPr="00181FA8">
        <w:rPr>
          <w:rFonts w:asciiTheme="majorHAnsi" w:hAnsiTheme="majorHAnsi" w:hint="eastAsia"/>
        </w:rPr>
        <w:t>sprendimų</w:t>
      </w:r>
      <w:proofErr w:type="spellEnd"/>
      <w:r w:rsidRPr="00181FA8">
        <w:rPr>
          <w:rFonts w:asciiTheme="majorHAnsi" w:hAnsiTheme="majorHAnsi" w:hint="eastAsia"/>
        </w:rPr>
        <w:t xml:space="preserve">. </w:t>
      </w:r>
      <w:proofErr w:type="spellStart"/>
      <w:r w:rsidRPr="00181FA8">
        <w:rPr>
          <w:rFonts w:asciiTheme="majorHAnsi" w:hAnsiTheme="majorHAnsi" w:hint="eastAsia"/>
        </w:rPr>
        <w:t>Kvietime</w:t>
      </w:r>
      <w:proofErr w:type="spellEnd"/>
      <w:r w:rsidRPr="00181FA8">
        <w:rPr>
          <w:rFonts w:asciiTheme="majorHAnsi" w:hAnsiTheme="majorHAnsi" w:hint="eastAsia"/>
        </w:rPr>
        <w:t xml:space="preserve"> </w:t>
      </w:r>
      <w:proofErr w:type="spellStart"/>
      <w:r w:rsidRPr="00181FA8">
        <w:rPr>
          <w:rFonts w:asciiTheme="majorHAnsi" w:hAnsiTheme="majorHAnsi" w:hint="eastAsia"/>
        </w:rPr>
        <w:t>gali</w:t>
      </w:r>
      <w:proofErr w:type="spellEnd"/>
      <w:r w:rsidRPr="00181FA8">
        <w:rPr>
          <w:rFonts w:asciiTheme="majorHAnsi" w:hAnsiTheme="majorHAnsi" w:hint="eastAsia"/>
        </w:rPr>
        <w:t xml:space="preserve"> </w:t>
      </w:r>
      <w:proofErr w:type="spellStart"/>
      <w:r w:rsidRPr="00181FA8">
        <w:rPr>
          <w:rFonts w:asciiTheme="majorHAnsi" w:hAnsiTheme="majorHAnsi" w:hint="eastAsia"/>
        </w:rPr>
        <w:t>dalyvauti</w:t>
      </w:r>
      <w:proofErr w:type="spellEnd"/>
      <w:r w:rsidRPr="00181FA8">
        <w:rPr>
          <w:rFonts w:asciiTheme="majorHAnsi" w:hAnsiTheme="majorHAnsi" w:hint="eastAsia"/>
        </w:rPr>
        <w:t xml:space="preserve"> </w:t>
      </w:r>
      <w:proofErr w:type="spellStart"/>
      <w:r w:rsidRPr="00181FA8">
        <w:rPr>
          <w:rFonts w:asciiTheme="majorHAnsi" w:hAnsiTheme="majorHAnsi" w:hint="eastAsia"/>
        </w:rPr>
        <w:t>pareiškėjai</w:t>
      </w:r>
      <w:proofErr w:type="spellEnd"/>
      <w:r w:rsidRPr="00181FA8">
        <w:rPr>
          <w:rFonts w:asciiTheme="majorHAnsi" w:hAnsiTheme="majorHAnsi" w:hint="eastAsia"/>
        </w:rPr>
        <w:t xml:space="preserve"> </w:t>
      </w:r>
      <w:proofErr w:type="spellStart"/>
      <w:r w:rsidRPr="00181FA8">
        <w:rPr>
          <w:rFonts w:asciiTheme="majorHAnsi" w:hAnsiTheme="majorHAnsi" w:hint="eastAsia"/>
        </w:rPr>
        <w:t>iš</w:t>
      </w:r>
      <w:proofErr w:type="spellEnd"/>
      <w:r w:rsidRPr="00181FA8">
        <w:rPr>
          <w:rFonts w:asciiTheme="majorHAnsi" w:hAnsiTheme="majorHAnsi" w:hint="eastAsia"/>
        </w:rPr>
        <w:t xml:space="preserve"> </w:t>
      </w:r>
      <w:proofErr w:type="spellStart"/>
      <w:r w:rsidRPr="00181FA8">
        <w:rPr>
          <w:rFonts w:asciiTheme="majorHAnsi" w:hAnsiTheme="majorHAnsi" w:hint="eastAsia"/>
        </w:rPr>
        <w:t>visų</w:t>
      </w:r>
      <w:proofErr w:type="spellEnd"/>
      <w:r w:rsidRPr="00181FA8">
        <w:rPr>
          <w:rFonts w:asciiTheme="majorHAnsi" w:hAnsiTheme="majorHAnsi" w:hint="eastAsia"/>
        </w:rPr>
        <w:t xml:space="preserve"> ES </w:t>
      </w:r>
      <w:proofErr w:type="spellStart"/>
      <w:r w:rsidRPr="00181FA8">
        <w:rPr>
          <w:rFonts w:asciiTheme="majorHAnsi" w:hAnsiTheme="majorHAnsi" w:hint="eastAsia"/>
        </w:rPr>
        <w:t>valstybių</w:t>
      </w:r>
      <w:proofErr w:type="spellEnd"/>
      <w:r w:rsidRPr="00181FA8">
        <w:rPr>
          <w:rFonts w:asciiTheme="majorHAnsi" w:hAnsiTheme="majorHAnsi" w:hint="eastAsia"/>
        </w:rPr>
        <w:t xml:space="preserve"> </w:t>
      </w:r>
      <w:proofErr w:type="spellStart"/>
      <w:r w:rsidRPr="00181FA8">
        <w:rPr>
          <w:rFonts w:asciiTheme="majorHAnsi" w:hAnsiTheme="majorHAnsi" w:hint="eastAsia"/>
        </w:rPr>
        <w:t>narių</w:t>
      </w:r>
      <w:proofErr w:type="spellEnd"/>
      <w:r w:rsidRPr="00181FA8">
        <w:rPr>
          <w:rFonts w:asciiTheme="majorHAnsi" w:hAnsiTheme="majorHAnsi" w:hint="eastAsia"/>
        </w:rPr>
        <w:t xml:space="preserve">. </w:t>
      </w:r>
    </w:p>
    <w:p w14:paraId="1C73AC70" w14:textId="77777777" w:rsidR="00181FA8" w:rsidRDefault="00181FA8" w:rsidP="00181FA8">
      <w:pPr>
        <w:spacing w:before="240"/>
        <w:rPr>
          <w:rFonts w:asciiTheme="majorHAnsi" w:hAnsiTheme="majorHAnsi" w:hint="eastAsia"/>
        </w:rPr>
      </w:pPr>
      <w:proofErr w:type="spellStart"/>
      <w:r w:rsidRPr="00181FA8">
        <w:rPr>
          <w:rFonts w:asciiTheme="majorHAnsi" w:hAnsiTheme="majorHAnsi" w:hint="eastAsia"/>
        </w:rPr>
        <w:t>Pagal</w:t>
      </w:r>
      <w:proofErr w:type="spellEnd"/>
      <w:r w:rsidRPr="00181FA8">
        <w:rPr>
          <w:rFonts w:asciiTheme="majorHAnsi" w:hAnsiTheme="majorHAnsi" w:hint="eastAsia"/>
        </w:rPr>
        <w:t xml:space="preserve"> </w:t>
      </w:r>
      <w:proofErr w:type="spellStart"/>
      <w:r w:rsidRPr="00181FA8">
        <w:rPr>
          <w:rFonts w:asciiTheme="majorHAnsi" w:hAnsiTheme="majorHAnsi" w:hint="eastAsia"/>
        </w:rPr>
        <w:t>antrąjį</w:t>
      </w:r>
      <w:proofErr w:type="spellEnd"/>
      <w:r w:rsidRPr="00181FA8">
        <w:rPr>
          <w:rFonts w:asciiTheme="majorHAnsi" w:hAnsiTheme="majorHAnsi" w:hint="eastAsia"/>
        </w:rPr>
        <w:t xml:space="preserve"> </w:t>
      </w:r>
      <w:proofErr w:type="spellStart"/>
      <w:r w:rsidRPr="00181FA8">
        <w:rPr>
          <w:rFonts w:asciiTheme="majorHAnsi" w:hAnsiTheme="majorHAnsi" w:hint="eastAsia"/>
        </w:rPr>
        <w:t>kvietimą</w:t>
      </w:r>
      <w:proofErr w:type="spellEnd"/>
      <w:r w:rsidRPr="00181FA8">
        <w:rPr>
          <w:rFonts w:asciiTheme="majorHAnsi" w:hAnsiTheme="majorHAnsi" w:hint="eastAsia"/>
        </w:rPr>
        <w:t xml:space="preserve"> </w:t>
      </w:r>
      <w:proofErr w:type="spellStart"/>
      <w:r w:rsidRPr="00181FA8">
        <w:rPr>
          <w:rFonts w:asciiTheme="majorHAnsi" w:hAnsiTheme="majorHAnsi" w:hint="eastAsia"/>
        </w:rPr>
        <w:t>tiesioginė</w:t>
      </w:r>
      <w:proofErr w:type="spellEnd"/>
      <w:r w:rsidRPr="00181FA8">
        <w:rPr>
          <w:rFonts w:asciiTheme="majorHAnsi" w:hAnsiTheme="majorHAnsi" w:hint="eastAsia"/>
        </w:rPr>
        <w:t xml:space="preserve"> </w:t>
      </w:r>
      <w:proofErr w:type="spellStart"/>
      <w:r w:rsidRPr="00181FA8">
        <w:rPr>
          <w:rFonts w:asciiTheme="majorHAnsi" w:hAnsiTheme="majorHAnsi" w:hint="eastAsia"/>
        </w:rPr>
        <w:t>pagalba</w:t>
      </w:r>
      <w:proofErr w:type="spellEnd"/>
      <w:r w:rsidRPr="00181FA8">
        <w:rPr>
          <w:rFonts w:asciiTheme="majorHAnsi" w:hAnsiTheme="majorHAnsi" w:hint="eastAsia"/>
        </w:rPr>
        <w:t xml:space="preserve"> bus </w:t>
      </w:r>
      <w:proofErr w:type="spellStart"/>
      <w:r w:rsidRPr="00181FA8">
        <w:rPr>
          <w:rFonts w:asciiTheme="majorHAnsi" w:hAnsiTheme="majorHAnsi" w:hint="eastAsia"/>
        </w:rPr>
        <w:t>teikiama</w:t>
      </w:r>
      <w:proofErr w:type="spellEnd"/>
      <w:r w:rsidRPr="00181FA8">
        <w:rPr>
          <w:rFonts w:asciiTheme="majorHAnsi" w:hAnsiTheme="majorHAnsi" w:hint="eastAsia"/>
        </w:rPr>
        <w:t xml:space="preserve"> ne </w:t>
      </w:r>
      <w:proofErr w:type="spellStart"/>
      <w:r w:rsidRPr="00181FA8">
        <w:rPr>
          <w:rFonts w:asciiTheme="majorHAnsi" w:hAnsiTheme="majorHAnsi" w:hint="eastAsia"/>
        </w:rPr>
        <w:t>daugiau</w:t>
      </w:r>
      <w:proofErr w:type="spellEnd"/>
      <w:r w:rsidRPr="00181FA8">
        <w:rPr>
          <w:rFonts w:asciiTheme="majorHAnsi" w:hAnsiTheme="majorHAnsi" w:hint="eastAsia"/>
        </w:rPr>
        <w:t xml:space="preserve"> </w:t>
      </w:r>
      <w:proofErr w:type="spellStart"/>
      <w:r w:rsidRPr="00181FA8">
        <w:rPr>
          <w:rFonts w:asciiTheme="majorHAnsi" w:hAnsiTheme="majorHAnsi" w:hint="eastAsia"/>
        </w:rPr>
        <w:t>kaip</w:t>
      </w:r>
      <w:proofErr w:type="spellEnd"/>
      <w:r w:rsidRPr="00181FA8">
        <w:rPr>
          <w:rFonts w:asciiTheme="majorHAnsi" w:hAnsiTheme="majorHAnsi" w:hint="eastAsia"/>
        </w:rPr>
        <w:t xml:space="preserve"> 80 </w:t>
      </w:r>
      <w:proofErr w:type="spellStart"/>
      <w:r w:rsidRPr="00181FA8">
        <w:rPr>
          <w:rFonts w:asciiTheme="majorHAnsi" w:hAnsiTheme="majorHAnsi" w:hint="eastAsia"/>
        </w:rPr>
        <w:t>subjektų</w:t>
      </w:r>
      <w:proofErr w:type="spellEnd"/>
      <w:r w:rsidRPr="00181FA8">
        <w:rPr>
          <w:rFonts w:asciiTheme="majorHAnsi" w:hAnsiTheme="majorHAnsi" w:hint="eastAsia"/>
        </w:rPr>
        <w:t xml:space="preserve">. </w:t>
      </w:r>
      <w:proofErr w:type="spellStart"/>
      <w:r w:rsidRPr="00181FA8">
        <w:rPr>
          <w:rFonts w:asciiTheme="majorHAnsi" w:hAnsiTheme="majorHAnsi" w:hint="eastAsia"/>
        </w:rPr>
        <w:t>Pareiškėjai</w:t>
      </w:r>
      <w:proofErr w:type="spellEnd"/>
      <w:r w:rsidRPr="00181FA8">
        <w:rPr>
          <w:rFonts w:asciiTheme="majorHAnsi" w:hAnsiTheme="majorHAnsi" w:hint="eastAsia"/>
        </w:rPr>
        <w:t xml:space="preserve"> bus </w:t>
      </w:r>
      <w:proofErr w:type="spellStart"/>
      <w:r w:rsidRPr="00181FA8">
        <w:rPr>
          <w:rFonts w:asciiTheme="majorHAnsi" w:hAnsiTheme="majorHAnsi" w:hint="eastAsia"/>
        </w:rPr>
        <w:t>informuoti</w:t>
      </w:r>
      <w:proofErr w:type="spellEnd"/>
      <w:r w:rsidRPr="00181FA8">
        <w:rPr>
          <w:rFonts w:asciiTheme="majorHAnsi" w:hAnsiTheme="majorHAnsi" w:hint="eastAsia"/>
        </w:rPr>
        <w:t xml:space="preserve"> </w:t>
      </w:r>
      <w:proofErr w:type="spellStart"/>
      <w:r w:rsidRPr="00181FA8">
        <w:rPr>
          <w:rFonts w:asciiTheme="majorHAnsi" w:hAnsiTheme="majorHAnsi" w:hint="eastAsia"/>
        </w:rPr>
        <w:t>apie</w:t>
      </w:r>
      <w:proofErr w:type="spellEnd"/>
      <w:r w:rsidRPr="00181FA8">
        <w:rPr>
          <w:rFonts w:asciiTheme="majorHAnsi" w:hAnsiTheme="majorHAnsi" w:hint="eastAsia"/>
        </w:rPr>
        <w:t xml:space="preserve"> </w:t>
      </w:r>
      <w:proofErr w:type="spellStart"/>
      <w:r w:rsidRPr="00181FA8">
        <w:rPr>
          <w:rFonts w:asciiTheme="majorHAnsi" w:hAnsiTheme="majorHAnsi" w:hint="eastAsia"/>
        </w:rPr>
        <w:t>jų</w:t>
      </w:r>
      <w:proofErr w:type="spellEnd"/>
      <w:r w:rsidRPr="00181FA8">
        <w:rPr>
          <w:rFonts w:asciiTheme="majorHAnsi" w:hAnsiTheme="majorHAnsi" w:hint="eastAsia"/>
        </w:rPr>
        <w:t xml:space="preserve"> </w:t>
      </w:r>
      <w:proofErr w:type="spellStart"/>
      <w:r w:rsidRPr="00181FA8">
        <w:rPr>
          <w:rFonts w:asciiTheme="majorHAnsi" w:hAnsiTheme="majorHAnsi" w:hint="eastAsia"/>
        </w:rPr>
        <w:t>paraiškų</w:t>
      </w:r>
      <w:proofErr w:type="spellEnd"/>
      <w:r w:rsidRPr="00181FA8">
        <w:rPr>
          <w:rFonts w:asciiTheme="majorHAnsi" w:hAnsiTheme="majorHAnsi" w:hint="eastAsia"/>
        </w:rPr>
        <w:t xml:space="preserve"> </w:t>
      </w:r>
      <w:proofErr w:type="spellStart"/>
      <w:r w:rsidRPr="00181FA8">
        <w:rPr>
          <w:rFonts w:asciiTheme="majorHAnsi" w:hAnsiTheme="majorHAnsi" w:hint="eastAsia"/>
        </w:rPr>
        <w:t>nagrinėjimo</w:t>
      </w:r>
      <w:proofErr w:type="spellEnd"/>
      <w:r w:rsidRPr="00181FA8">
        <w:rPr>
          <w:rFonts w:asciiTheme="majorHAnsi" w:hAnsiTheme="majorHAnsi" w:hint="eastAsia"/>
        </w:rPr>
        <w:t xml:space="preserve"> </w:t>
      </w:r>
      <w:proofErr w:type="spellStart"/>
      <w:r w:rsidRPr="00181FA8">
        <w:rPr>
          <w:rFonts w:asciiTheme="majorHAnsi" w:hAnsiTheme="majorHAnsi" w:hint="eastAsia"/>
        </w:rPr>
        <w:t>rezultatus</w:t>
      </w:r>
      <w:proofErr w:type="spellEnd"/>
      <w:r w:rsidRPr="00181FA8">
        <w:rPr>
          <w:rFonts w:asciiTheme="majorHAnsi" w:hAnsiTheme="majorHAnsi" w:hint="eastAsia"/>
        </w:rPr>
        <w:t xml:space="preserve">, kai </w:t>
      </w:r>
      <w:proofErr w:type="spellStart"/>
      <w:r w:rsidRPr="00181FA8">
        <w:rPr>
          <w:rFonts w:asciiTheme="majorHAnsi" w:hAnsiTheme="majorHAnsi" w:hint="eastAsia"/>
        </w:rPr>
        <w:t>jos</w:t>
      </w:r>
      <w:proofErr w:type="spellEnd"/>
      <w:r w:rsidRPr="00181FA8">
        <w:rPr>
          <w:rFonts w:asciiTheme="majorHAnsi" w:hAnsiTheme="majorHAnsi" w:hint="eastAsia"/>
        </w:rPr>
        <w:t xml:space="preserve"> bus </w:t>
      </w:r>
      <w:proofErr w:type="spellStart"/>
      <w:r w:rsidRPr="00181FA8">
        <w:rPr>
          <w:rFonts w:asciiTheme="majorHAnsi" w:hAnsiTheme="majorHAnsi" w:hint="eastAsia"/>
        </w:rPr>
        <w:t>išnagrinėtos</w:t>
      </w:r>
      <w:proofErr w:type="spellEnd"/>
      <w:r w:rsidRPr="00181FA8">
        <w:rPr>
          <w:rFonts w:asciiTheme="majorHAnsi" w:hAnsiTheme="majorHAnsi" w:hint="eastAsia"/>
        </w:rPr>
        <w:t>.</w:t>
      </w:r>
    </w:p>
    <w:p w14:paraId="0BA61C48" w14:textId="77777777" w:rsidR="00181FA8" w:rsidRDefault="00181FA8" w:rsidP="4A8DD78B">
      <w:pPr>
        <w:spacing w:before="240"/>
        <w:rPr>
          <w:rFonts w:asciiTheme="majorHAnsi" w:hAnsiTheme="majorHAnsi" w:hint="eastAsia"/>
        </w:rPr>
      </w:pPr>
      <w:r w:rsidRPr="00181FA8">
        <w:rPr>
          <w:rFonts w:asciiTheme="majorHAnsi" w:hAnsiTheme="majorHAnsi" w:hint="eastAsia"/>
        </w:rPr>
        <w:t xml:space="preserve">Parama bus </w:t>
      </w:r>
      <w:proofErr w:type="spellStart"/>
      <w:r w:rsidRPr="00181FA8">
        <w:rPr>
          <w:rFonts w:asciiTheme="majorHAnsi" w:hAnsiTheme="majorHAnsi" w:hint="eastAsia"/>
        </w:rPr>
        <w:t>teikiama</w:t>
      </w:r>
      <w:proofErr w:type="spellEnd"/>
      <w:r w:rsidRPr="00181FA8">
        <w:rPr>
          <w:rFonts w:asciiTheme="majorHAnsi" w:hAnsiTheme="majorHAnsi" w:hint="eastAsia"/>
        </w:rPr>
        <w:t xml:space="preserve"> </w:t>
      </w:r>
      <w:proofErr w:type="spellStart"/>
      <w:r w:rsidRPr="00181FA8">
        <w:rPr>
          <w:rFonts w:asciiTheme="majorHAnsi" w:hAnsiTheme="majorHAnsi" w:hint="eastAsia"/>
        </w:rPr>
        <w:t>nuo</w:t>
      </w:r>
      <w:proofErr w:type="spellEnd"/>
      <w:r w:rsidRPr="00181FA8">
        <w:rPr>
          <w:rFonts w:asciiTheme="majorHAnsi" w:hAnsiTheme="majorHAnsi" w:hint="eastAsia"/>
        </w:rPr>
        <w:t xml:space="preserve"> 2023 m. </w:t>
      </w:r>
      <w:proofErr w:type="spellStart"/>
      <w:r w:rsidRPr="00181FA8">
        <w:rPr>
          <w:rFonts w:asciiTheme="majorHAnsi" w:hAnsiTheme="majorHAnsi" w:hint="eastAsia"/>
        </w:rPr>
        <w:t>gegužės</w:t>
      </w:r>
      <w:proofErr w:type="spellEnd"/>
      <w:r w:rsidRPr="00181FA8">
        <w:rPr>
          <w:rFonts w:asciiTheme="majorHAnsi" w:hAnsiTheme="majorHAnsi" w:hint="eastAsia"/>
        </w:rPr>
        <w:t xml:space="preserve"> </w:t>
      </w:r>
      <w:proofErr w:type="spellStart"/>
      <w:r w:rsidRPr="00181FA8">
        <w:rPr>
          <w:rFonts w:asciiTheme="majorHAnsi" w:hAnsiTheme="majorHAnsi" w:hint="eastAsia"/>
        </w:rPr>
        <w:t>mėn</w:t>
      </w:r>
      <w:proofErr w:type="spellEnd"/>
      <w:r w:rsidRPr="00181FA8">
        <w:rPr>
          <w:rFonts w:asciiTheme="majorHAnsi" w:hAnsiTheme="majorHAnsi" w:hint="eastAsia"/>
        </w:rPr>
        <w:t xml:space="preserve">. </w:t>
      </w:r>
      <w:proofErr w:type="spellStart"/>
      <w:r w:rsidRPr="00181FA8">
        <w:rPr>
          <w:rFonts w:asciiTheme="majorHAnsi" w:hAnsiTheme="majorHAnsi" w:hint="eastAsia"/>
        </w:rPr>
        <w:t>iki</w:t>
      </w:r>
      <w:proofErr w:type="spellEnd"/>
      <w:r w:rsidRPr="00181FA8">
        <w:rPr>
          <w:rFonts w:asciiTheme="majorHAnsi" w:hAnsiTheme="majorHAnsi" w:hint="eastAsia"/>
        </w:rPr>
        <w:t xml:space="preserve"> 2023 m. </w:t>
      </w:r>
      <w:proofErr w:type="spellStart"/>
      <w:r w:rsidRPr="00181FA8">
        <w:rPr>
          <w:rFonts w:asciiTheme="majorHAnsi" w:hAnsiTheme="majorHAnsi" w:hint="eastAsia"/>
        </w:rPr>
        <w:t>spalio</w:t>
      </w:r>
      <w:proofErr w:type="spellEnd"/>
      <w:r w:rsidRPr="00181FA8">
        <w:rPr>
          <w:rFonts w:asciiTheme="majorHAnsi" w:hAnsiTheme="majorHAnsi" w:hint="eastAsia"/>
        </w:rPr>
        <w:t xml:space="preserve"> </w:t>
      </w:r>
      <w:proofErr w:type="spellStart"/>
      <w:r w:rsidRPr="00181FA8">
        <w:rPr>
          <w:rFonts w:asciiTheme="majorHAnsi" w:hAnsiTheme="majorHAnsi" w:hint="eastAsia"/>
        </w:rPr>
        <w:t>mėn</w:t>
      </w:r>
      <w:proofErr w:type="spellEnd"/>
      <w:r w:rsidRPr="00181FA8">
        <w:rPr>
          <w:rFonts w:asciiTheme="majorHAnsi" w:hAnsiTheme="majorHAnsi" w:hint="eastAsia"/>
        </w:rPr>
        <w:t xml:space="preserve">. </w:t>
      </w:r>
      <w:proofErr w:type="spellStart"/>
      <w:r w:rsidRPr="00181FA8">
        <w:rPr>
          <w:rFonts w:asciiTheme="majorHAnsi" w:hAnsiTheme="majorHAnsi" w:hint="eastAsia"/>
        </w:rPr>
        <w:t>Baigus</w:t>
      </w:r>
      <w:proofErr w:type="spellEnd"/>
      <w:r w:rsidRPr="00181FA8">
        <w:rPr>
          <w:rFonts w:asciiTheme="majorHAnsi" w:hAnsiTheme="majorHAnsi" w:hint="eastAsia"/>
        </w:rPr>
        <w:t xml:space="preserve"> </w:t>
      </w:r>
      <w:proofErr w:type="spellStart"/>
      <w:r w:rsidRPr="00181FA8">
        <w:rPr>
          <w:rFonts w:asciiTheme="majorHAnsi" w:hAnsiTheme="majorHAnsi" w:hint="eastAsia"/>
        </w:rPr>
        <w:t>teikti</w:t>
      </w:r>
      <w:proofErr w:type="spellEnd"/>
      <w:r w:rsidRPr="00181FA8">
        <w:rPr>
          <w:rFonts w:asciiTheme="majorHAnsi" w:hAnsiTheme="majorHAnsi" w:hint="eastAsia"/>
        </w:rPr>
        <w:t xml:space="preserve"> </w:t>
      </w:r>
      <w:proofErr w:type="spellStart"/>
      <w:r w:rsidRPr="00181FA8">
        <w:rPr>
          <w:rFonts w:asciiTheme="majorHAnsi" w:hAnsiTheme="majorHAnsi" w:hint="eastAsia"/>
        </w:rPr>
        <w:t>techninę</w:t>
      </w:r>
      <w:proofErr w:type="spellEnd"/>
      <w:r w:rsidRPr="00181FA8">
        <w:rPr>
          <w:rFonts w:asciiTheme="majorHAnsi" w:hAnsiTheme="majorHAnsi" w:hint="eastAsia"/>
        </w:rPr>
        <w:t xml:space="preserve"> </w:t>
      </w:r>
      <w:proofErr w:type="spellStart"/>
      <w:r w:rsidRPr="00181FA8">
        <w:rPr>
          <w:rFonts w:asciiTheme="majorHAnsi" w:hAnsiTheme="majorHAnsi" w:hint="eastAsia"/>
        </w:rPr>
        <w:t>pagalbą</w:t>
      </w:r>
      <w:proofErr w:type="spellEnd"/>
      <w:r w:rsidRPr="00181FA8">
        <w:rPr>
          <w:rFonts w:asciiTheme="majorHAnsi" w:hAnsiTheme="majorHAnsi" w:hint="eastAsia"/>
        </w:rPr>
        <w:t xml:space="preserve">, </w:t>
      </w:r>
      <w:proofErr w:type="spellStart"/>
      <w:r w:rsidRPr="00181FA8">
        <w:rPr>
          <w:rFonts w:asciiTheme="majorHAnsi" w:hAnsiTheme="majorHAnsi" w:hint="eastAsia"/>
        </w:rPr>
        <w:t>įmonės</w:t>
      </w:r>
      <w:proofErr w:type="spellEnd"/>
      <w:r w:rsidRPr="00181FA8">
        <w:rPr>
          <w:rFonts w:asciiTheme="majorHAnsi" w:hAnsiTheme="majorHAnsi" w:hint="eastAsia"/>
        </w:rPr>
        <w:t xml:space="preserve"> ir </w:t>
      </w:r>
      <w:proofErr w:type="spellStart"/>
      <w:r w:rsidRPr="00181FA8">
        <w:rPr>
          <w:rFonts w:asciiTheme="majorHAnsi" w:hAnsiTheme="majorHAnsi" w:hint="eastAsia"/>
        </w:rPr>
        <w:t>dalyvaujantys</w:t>
      </w:r>
      <w:proofErr w:type="spellEnd"/>
      <w:r w:rsidRPr="00181FA8">
        <w:rPr>
          <w:rFonts w:asciiTheme="majorHAnsi" w:hAnsiTheme="majorHAnsi" w:hint="eastAsia"/>
        </w:rPr>
        <w:t xml:space="preserve"> </w:t>
      </w:r>
      <w:proofErr w:type="spellStart"/>
      <w:r w:rsidRPr="00181FA8">
        <w:rPr>
          <w:rFonts w:asciiTheme="majorHAnsi" w:hAnsiTheme="majorHAnsi" w:hint="eastAsia"/>
        </w:rPr>
        <w:t>tarpininkai</w:t>
      </w:r>
      <w:proofErr w:type="spellEnd"/>
      <w:r w:rsidRPr="00181FA8">
        <w:rPr>
          <w:rFonts w:asciiTheme="majorHAnsi" w:hAnsiTheme="majorHAnsi" w:hint="eastAsia"/>
        </w:rPr>
        <w:t xml:space="preserve">, </w:t>
      </w:r>
      <w:proofErr w:type="spellStart"/>
      <w:r w:rsidRPr="00181FA8">
        <w:rPr>
          <w:rFonts w:asciiTheme="majorHAnsi" w:hAnsiTheme="majorHAnsi" w:hint="eastAsia"/>
        </w:rPr>
        <w:t>jei</w:t>
      </w:r>
      <w:proofErr w:type="spellEnd"/>
      <w:r w:rsidRPr="00181FA8">
        <w:rPr>
          <w:rFonts w:asciiTheme="majorHAnsi" w:hAnsiTheme="majorHAnsi" w:hint="eastAsia"/>
        </w:rPr>
        <w:t xml:space="preserve"> </w:t>
      </w:r>
      <w:proofErr w:type="spellStart"/>
      <w:r w:rsidRPr="00181FA8">
        <w:rPr>
          <w:rFonts w:asciiTheme="majorHAnsi" w:hAnsiTheme="majorHAnsi" w:hint="eastAsia"/>
        </w:rPr>
        <w:t>tokių</w:t>
      </w:r>
      <w:proofErr w:type="spellEnd"/>
      <w:r w:rsidRPr="00181FA8">
        <w:rPr>
          <w:rFonts w:asciiTheme="majorHAnsi" w:hAnsiTheme="majorHAnsi" w:hint="eastAsia"/>
        </w:rPr>
        <w:t xml:space="preserve"> bus, bus </w:t>
      </w:r>
      <w:proofErr w:type="spellStart"/>
      <w:r w:rsidRPr="00181FA8">
        <w:rPr>
          <w:rFonts w:asciiTheme="majorHAnsi" w:hAnsiTheme="majorHAnsi" w:hint="eastAsia"/>
        </w:rPr>
        <w:t>pakviesti</w:t>
      </w:r>
      <w:proofErr w:type="spellEnd"/>
      <w:r w:rsidRPr="00181FA8">
        <w:rPr>
          <w:rFonts w:asciiTheme="majorHAnsi" w:hAnsiTheme="majorHAnsi" w:hint="eastAsia"/>
        </w:rPr>
        <w:t xml:space="preserve"> </w:t>
      </w:r>
      <w:proofErr w:type="spellStart"/>
      <w:r w:rsidRPr="00181FA8">
        <w:rPr>
          <w:rFonts w:asciiTheme="majorHAnsi" w:hAnsiTheme="majorHAnsi" w:hint="eastAsia"/>
        </w:rPr>
        <w:t>pateikti</w:t>
      </w:r>
      <w:proofErr w:type="spellEnd"/>
      <w:r w:rsidRPr="00181FA8">
        <w:rPr>
          <w:rFonts w:asciiTheme="majorHAnsi" w:hAnsiTheme="majorHAnsi" w:hint="eastAsia"/>
        </w:rPr>
        <w:t xml:space="preserve"> </w:t>
      </w:r>
      <w:proofErr w:type="spellStart"/>
      <w:r w:rsidRPr="00181FA8">
        <w:rPr>
          <w:rFonts w:asciiTheme="majorHAnsi" w:hAnsiTheme="majorHAnsi" w:hint="eastAsia"/>
        </w:rPr>
        <w:t>atsiliepimus</w:t>
      </w:r>
      <w:proofErr w:type="spellEnd"/>
      <w:r w:rsidRPr="00181FA8">
        <w:rPr>
          <w:rFonts w:asciiTheme="majorHAnsi" w:hAnsiTheme="majorHAnsi" w:hint="eastAsia"/>
        </w:rPr>
        <w:t xml:space="preserve"> </w:t>
      </w:r>
      <w:proofErr w:type="spellStart"/>
      <w:r w:rsidRPr="00181FA8">
        <w:rPr>
          <w:rFonts w:asciiTheme="majorHAnsi" w:hAnsiTheme="majorHAnsi" w:hint="eastAsia"/>
        </w:rPr>
        <w:t>vertinimo</w:t>
      </w:r>
      <w:proofErr w:type="spellEnd"/>
      <w:r w:rsidRPr="00181FA8">
        <w:rPr>
          <w:rFonts w:asciiTheme="majorHAnsi" w:hAnsiTheme="majorHAnsi" w:hint="eastAsia"/>
        </w:rPr>
        <w:t xml:space="preserve"> </w:t>
      </w:r>
      <w:proofErr w:type="spellStart"/>
      <w:r w:rsidRPr="00181FA8">
        <w:rPr>
          <w:rFonts w:asciiTheme="majorHAnsi" w:hAnsiTheme="majorHAnsi" w:hint="eastAsia"/>
        </w:rPr>
        <w:lastRenderedPageBreak/>
        <w:t>apklausoje</w:t>
      </w:r>
      <w:proofErr w:type="spellEnd"/>
      <w:r w:rsidRPr="00181FA8">
        <w:rPr>
          <w:rFonts w:asciiTheme="majorHAnsi" w:hAnsiTheme="majorHAnsi" w:hint="eastAsia"/>
        </w:rPr>
        <w:t xml:space="preserve">. </w:t>
      </w:r>
      <w:proofErr w:type="spellStart"/>
      <w:r w:rsidRPr="00181FA8">
        <w:rPr>
          <w:rFonts w:asciiTheme="majorHAnsi" w:hAnsiTheme="majorHAnsi" w:hint="eastAsia"/>
        </w:rPr>
        <w:t>Atsiliepimai</w:t>
      </w:r>
      <w:proofErr w:type="spellEnd"/>
      <w:r w:rsidRPr="00181FA8">
        <w:rPr>
          <w:rFonts w:asciiTheme="majorHAnsi" w:hAnsiTheme="majorHAnsi" w:hint="eastAsia"/>
        </w:rPr>
        <w:t xml:space="preserve"> bus </w:t>
      </w:r>
      <w:proofErr w:type="spellStart"/>
      <w:r w:rsidRPr="00181FA8">
        <w:rPr>
          <w:rFonts w:asciiTheme="majorHAnsi" w:hAnsiTheme="majorHAnsi" w:hint="eastAsia"/>
        </w:rPr>
        <w:t>naudojami</w:t>
      </w:r>
      <w:proofErr w:type="spellEnd"/>
      <w:r w:rsidRPr="00181FA8">
        <w:rPr>
          <w:rFonts w:asciiTheme="majorHAnsi" w:hAnsiTheme="majorHAnsi" w:hint="eastAsia"/>
        </w:rPr>
        <w:t xml:space="preserve"> </w:t>
      </w:r>
      <w:proofErr w:type="spellStart"/>
      <w:r w:rsidRPr="00181FA8">
        <w:rPr>
          <w:rFonts w:asciiTheme="majorHAnsi" w:hAnsiTheme="majorHAnsi" w:hint="eastAsia"/>
        </w:rPr>
        <w:t>vertinant</w:t>
      </w:r>
      <w:proofErr w:type="spellEnd"/>
      <w:r w:rsidRPr="00181FA8">
        <w:rPr>
          <w:rFonts w:asciiTheme="majorHAnsi" w:hAnsiTheme="majorHAnsi" w:hint="eastAsia"/>
        </w:rPr>
        <w:t xml:space="preserve"> </w:t>
      </w:r>
      <w:proofErr w:type="spellStart"/>
      <w:r w:rsidRPr="00181FA8">
        <w:rPr>
          <w:rFonts w:asciiTheme="majorHAnsi" w:hAnsiTheme="majorHAnsi" w:hint="eastAsia"/>
        </w:rPr>
        <w:t>Pakto</w:t>
      </w:r>
      <w:proofErr w:type="spellEnd"/>
      <w:r w:rsidRPr="00181FA8">
        <w:rPr>
          <w:rFonts w:asciiTheme="majorHAnsi" w:hAnsiTheme="majorHAnsi" w:hint="eastAsia"/>
        </w:rPr>
        <w:t xml:space="preserve"> </w:t>
      </w:r>
      <w:proofErr w:type="spellStart"/>
      <w:r w:rsidRPr="00181FA8">
        <w:rPr>
          <w:rFonts w:asciiTheme="majorHAnsi" w:hAnsiTheme="majorHAnsi" w:hint="eastAsia"/>
        </w:rPr>
        <w:t>teikiamą</w:t>
      </w:r>
      <w:proofErr w:type="spellEnd"/>
      <w:r w:rsidRPr="00181FA8">
        <w:rPr>
          <w:rFonts w:asciiTheme="majorHAnsi" w:hAnsiTheme="majorHAnsi" w:hint="eastAsia"/>
        </w:rPr>
        <w:t xml:space="preserve"> </w:t>
      </w:r>
      <w:proofErr w:type="spellStart"/>
      <w:r w:rsidRPr="00181FA8">
        <w:rPr>
          <w:rFonts w:asciiTheme="majorHAnsi" w:hAnsiTheme="majorHAnsi" w:hint="eastAsia"/>
        </w:rPr>
        <w:t>techninę</w:t>
      </w:r>
      <w:proofErr w:type="spellEnd"/>
      <w:r w:rsidRPr="00181FA8">
        <w:rPr>
          <w:rFonts w:asciiTheme="majorHAnsi" w:hAnsiTheme="majorHAnsi" w:hint="eastAsia"/>
        </w:rPr>
        <w:t xml:space="preserve"> </w:t>
      </w:r>
      <w:proofErr w:type="spellStart"/>
      <w:r w:rsidRPr="00181FA8">
        <w:rPr>
          <w:rFonts w:asciiTheme="majorHAnsi" w:hAnsiTheme="majorHAnsi" w:hint="eastAsia"/>
        </w:rPr>
        <w:t>pagalbą</w:t>
      </w:r>
      <w:proofErr w:type="spellEnd"/>
      <w:r w:rsidRPr="00181FA8">
        <w:rPr>
          <w:rFonts w:asciiTheme="majorHAnsi" w:hAnsiTheme="majorHAnsi" w:hint="eastAsia"/>
        </w:rPr>
        <w:t xml:space="preserve">. Visas </w:t>
      </w:r>
      <w:proofErr w:type="spellStart"/>
      <w:r w:rsidRPr="00181FA8">
        <w:rPr>
          <w:rFonts w:asciiTheme="majorHAnsi" w:hAnsiTheme="majorHAnsi" w:hint="eastAsia"/>
        </w:rPr>
        <w:t>antrojo</w:t>
      </w:r>
      <w:proofErr w:type="spellEnd"/>
      <w:r w:rsidRPr="00181FA8">
        <w:rPr>
          <w:rFonts w:asciiTheme="majorHAnsi" w:hAnsiTheme="majorHAnsi" w:hint="eastAsia"/>
        </w:rPr>
        <w:t xml:space="preserve"> </w:t>
      </w:r>
      <w:proofErr w:type="spellStart"/>
      <w:r w:rsidRPr="00181FA8">
        <w:rPr>
          <w:rFonts w:asciiTheme="majorHAnsi" w:hAnsiTheme="majorHAnsi" w:hint="eastAsia"/>
        </w:rPr>
        <w:t>kvietimo</w:t>
      </w:r>
      <w:proofErr w:type="spellEnd"/>
      <w:r w:rsidRPr="00181FA8">
        <w:rPr>
          <w:rFonts w:asciiTheme="majorHAnsi" w:hAnsiTheme="majorHAnsi" w:hint="eastAsia"/>
        </w:rPr>
        <w:t xml:space="preserve"> </w:t>
      </w:r>
      <w:proofErr w:type="spellStart"/>
      <w:r w:rsidRPr="00181FA8">
        <w:rPr>
          <w:rFonts w:asciiTheme="majorHAnsi" w:hAnsiTheme="majorHAnsi" w:hint="eastAsia"/>
        </w:rPr>
        <w:t>teikti</w:t>
      </w:r>
      <w:proofErr w:type="spellEnd"/>
      <w:r w:rsidRPr="00181FA8">
        <w:rPr>
          <w:rFonts w:asciiTheme="majorHAnsi" w:hAnsiTheme="majorHAnsi" w:hint="eastAsia"/>
        </w:rPr>
        <w:t xml:space="preserve"> </w:t>
      </w:r>
      <w:proofErr w:type="spellStart"/>
      <w:r w:rsidRPr="00181FA8">
        <w:rPr>
          <w:rFonts w:asciiTheme="majorHAnsi" w:hAnsiTheme="majorHAnsi" w:hint="eastAsia"/>
        </w:rPr>
        <w:t>techninę</w:t>
      </w:r>
      <w:proofErr w:type="spellEnd"/>
      <w:r w:rsidRPr="00181FA8">
        <w:rPr>
          <w:rFonts w:asciiTheme="majorHAnsi" w:hAnsiTheme="majorHAnsi" w:hint="eastAsia"/>
        </w:rPr>
        <w:t xml:space="preserve"> </w:t>
      </w:r>
      <w:proofErr w:type="spellStart"/>
      <w:r w:rsidRPr="00181FA8">
        <w:rPr>
          <w:rFonts w:asciiTheme="majorHAnsi" w:hAnsiTheme="majorHAnsi" w:hint="eastAsia"/>
        </w:rPr>
        <w:t>pagalbą</w:t>
      </w:r>
      <w:proofErr w:type="spellEnd"/>
      <w:r w:rsidRPr="00181FA8">
        <w:rPr>
          <w:rFonts w:asciiTheme="majorHAnsi" w:hAnsiTheme="majorHAnsi" w:hint="eastAsia"/>
        </w:rPr>
        <w:t xml:space="preserve"> </w:t>
      </w:r>
      <w:proofErr w:type="spellStart"/>
      <w:r w:rsidRPr="00181FA8">
        <w:rPr>
          <w:rFonts w:asciiTheme="majorHAnsi" w:hAnsiTheme="majorHAnsi" w:hint="eastAsia"/>
        </w:rPr>
        <w:t>procesas</w:t>
      </w:r>
      <w:proofErr w:type="spellEnd"/>
      <w:r w:rsidRPr="00181FA8">
        <w:rPr>
          <w:rFonts w:asciiTheme="majorHAnsi" w:hAnsiTheme="majorHAnsi" w:hint="eastAsia"/>
        </w:rPr>
        <w:t xml:space="preserve"> </w:t>
      </w:r>
      <w:proofErr w:type="spellStart"/>
      <w:r w:rsidRPr="00181FA8">
        <w:rPr>
          <w:rFonts w:asciiTheme="majorHAnsi" w:hAnsiTheme="majorHAnsi" w:hint="eastAsia"/>
        </w:rPr>
        <w:t>pateiktas</w:t>
      </w:r>
      <w:proofErr w:type="spellEnd"/>
      <w:r w:rsidRPr="00181FA8">
        <w:rPr>
          <w:rFonts w:asciiTheme="majorHAnsi" w:hAnsiTheme="majorHAnsi" w:hint="eastAsia"/>
        </w:rPr>
        <w:t xml:space="preserve"> 1 </w:t>
      </w:r>
      <w:proofErr w:type="spellStart"/>
      <w:r w:rsidRPr="00181FA8">
        <w:rPr>
          <w:rFonts w:asciiTheme="majorHAnsi" w:hAnsiTheme="majorHAnsi" w:hint="eastAsia"/>
        </w:rPr>
        <w:t>paveiksle</w:t>
      </w:r>
      <w:proofErr w:type="spellEnd"/>
      <w:r w:rsidRPr="00181FA8">
        <w:rPr>
          <w:rFonts w:asciiTheme="majorHAnsi" w:hAnsiTheme="majorHAnsi" w:hint="eastAsia"/>
        </w:rPr>
        <w:t xml:space="preserve">. </w:t>
      </w:r>
      <w:proofErr w:type="spellStart"/>
      <w:r w:rsidRPr="00181FA8">
        <w:rPr>
          <w:rFonts w:asciiTheme="majorHAnsi" w:hAnsiTheme="majorHAnsi" w:hint="eastAsia"/>
        </w:rPr>
        <w:t>Toliau</w:t>
      </w:r>
      <w:proofErr w:type="spellEnd"/>
      <w:r w:rsidRPr="00181FA8">
        <w:rPr>
          <w:rFonts w:asciiTheme="majorHAnsi" w:hAnsiTheme="majorHAnsi" w:hint="eastAsia"/>
        </w:rPr>
        <w:t xml:space="preserve"> </w:t>
      </w:r>
      <w:proofErr w:type="spellStart"/>
      <w:r w:rsidRPr="00181FA8">
        <w:rPr>
          <w:rFonts w:asciiTheme="majorHAnsi" w:hAnsiTheme="majorHAnsi" w:hint="eastAsia"/>
        </w:rPr>
        <w:t>paaiškinamas</w:t>
      </w:r>
      <w:proofErr w:type="spellEnd"/>
      <w:r w:rsidRPr="00181FA8">
        <w:rPr>
          <w:rFonts w:asciiTheme="majorHAnsi" w:hAnsiTheme="majorHAnsi" w:hint="eastAsia"/>
        </w:rPr>
        <w:t xml:space="preserve"> </w:t>
      </w:r>
      <w:proofErr w:type="spellStart"/>
      <w:r w:rsidRPr="00181FA8">
        <w:rPr>
          <w:rFonts w:asciiTheme="majorHAnsi" w:hAnsiTheme="majorHAnsi" w:hint="eastAsia"/>
        </w:rPr>
        <w:t>kiekvienas</w:t>
      </w:r>
      <w:proofErr w:type="spellEnd"/>
      <w:r w:rsidRPr="00181FA8">
        <w:rPr>
          <w:rFonts w:asciiTheme="majorHAnsi" w:hAnsiTheme="majorHAnsi" w:hint="eastAsia"/>
        </w:rPr>
        <w:t xml:space="preserve"> </w:t>
      </w:r>
      <w:proofErr w:type="spellStart"/>
      <w:r w:rsidRPr="00181FA8">
        <w:rPr>
          <w:rFonts w:asciiTheme="majorHAnsi" w:hAnsiTheme="majorHAnsi" w:hint="eastAsia"/>
        </w:rPr>
        <w:t>proceso</w:t>
      </w:r>
      <w:proofErr w:type="spellEnd"/>
      <w:r w:rsidRPr="00181FA8">
        <w:rPr>
          <w:rFonts w:asciiTheme="majorHAnsi" w:hAnsiTheme="majorHAnsi" w:hint="eastAsia"/>
        </w:rPr>
        <w:t xml:space="preserve"> </w:t>
      </w:r>
      <w:proofErr w:type="spellStart"/>
      <w:r w:rsidRPr="00181FA8">
        <w:rPr>
          <w:rFonts w:asciiTheme="majorHAnsi" w:hAnsiTheme="majorHAnsi" w:hint="eastAsia"/>
        </w:rPr>
        <w:t>etapas</w:t>
      </w:r>
      <w:proofErr w:type="spellEnd"/>
      <w:r w:rsidRPr="00181FA8">
        <w:rPr>
          <w:rFonts w:asciiTheme="majorHAnsi" w:hAnsiTheme="majorHAnsi" w:hint="eastAsia"/>
        </w:rPr>
        <w:t>.</w:t>
      </w:r>
    </w:p>
    <w:p w14:paraId="569620D6" w14:textId="251AAE86" w:rsidR="007C049C" w:rsidRDefault="4D2ED5A4" w:rsidP="4A8DD78B">
      <w:pPr>
        <w:spacing w:before="240"/>
        <w:rPr>
          <w:rFonts w:eastAsia="EC Square Sans Pro" w:cs="EC Square Sans Pro"/>
        </w:rPr>
      </w:pPr>
      <w:r>
        <w:t> </w:t>
      </w:r>
      <w:r w:rsidR="4539C848">
        <w:rPr>
          <w:noProof/>
        </w:rPr>
        <w:drawing>
          <wp:inline distT="0" distB="0" distL="0" distR="0" wp14:anchorId="4361C938" wp14:editId="6DEBA23E">
            <wp:extent cx="5723737" cy="2254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723737" cy="2254250"/>
                    </a:xfrm>
                    <a:prstGeom prst="rect">
                      <a:avLst/>
                    </a:prstGeom>
                  </pic:spPr>
                </pic:pic>
              </a:graphicData>
            </a:graphic>
          </wp:inline>
        </w:drawing>
      </w:r>
    </w:p>
    <w:p w14:paraId="02E13DCF" w14:textId="77777777" w:rsidR="00181FA8" w:rsidRDefault="00181FA8" w:rsidP="00181FA8">
      <w:pPr>
        <w:pStyle w:val="Heading2"/>
        <w:ind w:left="0"/>
        <w:rPr>
          <w:rFonts w:ascii="EC Square Sans Pro" w:eastAsiaTheme="minorEastAsia" w:hAnsi="EC Square Sans Pro" w:cstheme="minorBidi" w:hint="eastAsia"/>
          <w:color w:val="00893C" w:themeColor="accent1"/>
          <w:sz w:val="18"/>
          <w:szCs w:val="18"/>
        </w:rPr>
      </w:pPr>
      <w:bookmarkStart w:id="4" w:name="_Toc134186079"/>
      <w:r w:rsidRPr="00181FA8">
        <w:rPr>
          <w:rFonts w:ascii="EC Square Sans Pro" w:eastAsiaTheme="minorEastAsia" w:hAnsi="EC Square Sans Pro" w:cstheme="minorBidi" w:hint="eastAsia"/>
          <w:color w:val="00893C" w:themeColor="accent1"/>
          <w:sz w:val="18"/>
          <w:szCs w:val="18"/>
        </w:rPr>
        <w:t xml:space="preserve">1 pav. </w:t>
      </w:r>
      <w:proofErr w:type="spellStart"/>
      <w:r w:rsidRPr="00181FA8">
        <w:rPr>
          <w:rFonts w:ascii="EC Square Sans Pro" w:eastAsiaTheme="minorEastAsia" w:hAnsi="EC Square Sans Pro" w:cstheme="minorBidi" w:hint="eastAsia"/>
          <w:color w:val="00893C" w:themeColor="accent1"/>
          <w:sz w:val="18"/>
          <w:szCs w:val="18"/>
        </w:rPr>
        <w:t>Visą</w:t>
      </w:r>
      <w:proofErr w:type="spellEnd"/>
      <w:r w:rsidRPr="00181FA8">
        <w:rPr>
          <w:rFonts w:ascii="EC Square Sans Pro" w:eastAsiaTheme="minorEastAsia" w:hAnsi="EC Square Sans Pro" w:cstheme="minorBidi" w:hint="eastAsia"/>
          <w:color w:val="00893C" w:themeColor="accent1"/>
          <w:sz w:val="18"/>
          <w:szCs w:val="18"/>
        </w:rPr>
        <w:t xml:space="preserve"> </w:t>
      </w:r>
      <w:proofErr w:type="spellStart"/>
      <w:r w:rsidRPr="00181FA8">
        <w:rPr>
          <w:rFonts w:ascii="EC Square Sans Pro" w:eastAsiaTheme="minorEastAsia" w:hAnsi="EC Square Sans Pro" w:cstheme="minorBidi" w:hint="eastAsia"/>
          <w:color w:val="00893C" w:themeColor="accent1"/>
          <w:sz w:val="18"/>
          <w:szCs w:val="18"/>
        </w:rPr>
        <w:t>antrojo</w:t>
      </w:r>
      <w:proofErr w:type="spellEnd"/>
      <w:r w:rsidRPr="00181FA8">
        <w:rPr>
          <w:rFonts w:ascii="EC Square Sans Pro" w:eastAsiaTheme="minorEastAsia" w:hAnsi="EC Square Sans Pro" w:cstheme="minorBidi" w:hint="eastAsia"/>
          <w:color w:val="00893C" w:themeColor="accent1"/>
          <w:sz w:val="18"/>
          <w:szCs w:val="18"/>
        </w:rPr>
        <w:t xml:space="preserve"> </w:t>
      </w:r>
      <w:proofErr w:type="spellStart"/>
      <w:r w:rsidRPr="00181FA8">
        <w:rPr>
          <w:rFonts w:ascii="EC Square Sans Pro" w:eastAsiaTheme="minorEastAsia" w:hAnsi="EC Square Sans Pro" w:cstheme="minorBidi" w:hint="eastAsia"/>
          <w:color w:val="00893C" w:themeColor="accent1"/>
          <w:sz w:val="18"/>
          <w:szCs w:val="18"/>
        </w:rPr>
        <w:t>kvietimo</w:t>
      </w:r>
      <w:proofErr w:type="spellEnd"/>
      <w:r w:rsidRPr="00181FA8">
        <w:rPr>
          <w:rFonts w:ascii="EC Square Sans Pro" w:eastAsiaTheme="minorEastAsia" w:hAnsi="EC Square Sans Pro" w:cstheme="minorBidi" w:hint="eastAsia"/>
          <w:color w:val="00893C" w:themeColor="accent1"/>
          <w:sz w:val="18"/>
          <w:szCs w:val="18"/>
        </w:rPr>
        <w:t xml:space="preserve"> </w:t>
      </w:r>
      <w:proofErr w:type="spellStart"/>
      <w:r w:rsidRPr="00181FA8">
        <w:rPr>
          <w:rFonts w:ascii="EC Square Sans Pro" w:eastAsiaTheme="minorEastAsia" w:hAnsi="EC Square Sans Pro" w:cstheme="minorBidi" w:hint="eastAsia"/>
          <w:color w:val="00893C" w:themeColor="accent1"/>
          <w:sz w:val="18"/>
          <w:szCs w:val="18"/>
        </w:rPr>
        <w:t>teikti</w:t>
      </w:r>
      <w:proofErr w:type="spellEnd"/>
      <w:r w:rsidRPr="00181FA8">
        <w:rPr>
          <w:rFonts w:ascii="EC Square Sans Pro" w:eastAsiaTheme="minorEastAsia" w:hAnsi="EC Square Sans Pro" w:cstheme="minorBidi" w:hint="eastAsia"/>
          <w:color w:val="00893C" w:themeColor="accent1"/>
          <w:sz w:val="18"/>
          <w:szCs w:val="18"/>
        </w:rPr>
        <w:t xml:space="preserve"> </w:t>
      </w:r>
      <w:proofErr w:type="spellStart"/>
      <w:r w:rsidRPr="00181FA8">
        <w:rPr>
          <w:rFonts w:ascii="EC Square Sans Pro" w:eastAsiaTheme="minorEastAsia" w:hAnsi="EC Square Sans Pro" w:cstheme="minorBidi" w:hint="eastAsia"/>
          <w:color w:val="00893C" w:themeColor="accent1"/>
          <w:sz w:val="18"/>
          <w:szCs w:val="18"/>
        </w:rPr>
        <w:t>techninę</w:t>
      </w:r>
      <w:proofErr w:type="spellEnd"/>
      <w:r w:rsidRPr="00181FA8">
        <w:rPr>
          <w:rFonts w:ascii="EC Square Sans Pro" w:eastAsiaTheme="minorEastAsia" w:hAnsi="EC Square Sans Pro" w:cstheme="minorBidi" w:hint="eastAsia"/>
          <w:color w:val="00893C" w:themeColor="accent1"/>
          <w:sz w:val="18"/>
          <w:szCs w:val="18"/>
        </w:rPr>
        <w:t xml:space="preserve"> </w:t>
      </w:r>
      <w:proofErr w:type="spellStart"/>
      <w:r w:rsidRPr="00181FA8">
        <w:rPr>
          <w:rFonts w:ascii="EC Square Sans Pro" w:eastAsiaTheme="minorEastAsia" w:hAnsi="EC Square Sans Pro" w:cstheme="minorBidi" w:hint="eastAsia"/>
          <w:color w:val="00893C" w:themeColor="accent1"/>
          <w:sz w:val="18"/>
          <w:szCs w:val="18"/>
        </w:rPr>
        <w:t>pagalbą</w:t>
      </w:r>
      <w:proofErr w:type="spellEnd"/>
      <w:r w:rsidRPr="00181FA8">
        <w:rPr>
          <w:rFonts w:ascii="EC Square Sans Pro" w:eastAsiaTheme="minorEastAsia" w:hAnsi="EC Square Sans Pro" w:cstheme="minorBidi" w:hint="eastAsia"/>
          <w:color w:val="00893C" w:themeColor="accent1"/>
          <w:sz w:val="18"/>
          <w:szCs w:val="18"/>
        </w:rPr>
        <w:t xml:space="preserve"> </w:t>
      </w:r>
      <w:proofErr w:type="spellStart"/>
      <w:r w:rsidRPr="00181FA8">
        <w:rPr>
          <w:rFonts w:ascii="EC Square Sans Pro" w:eastAsiaTheme="minorEastAsia" w:hAnsi="EC Square Sans Pro" w:cstheme="minorBidi" w:hint="eastAsia"/>
          <w:color w:val="00893C" w:themeColor="accent1"/>
          <w:sz w:val="18"/>
          <w:szCs w:val="18"/>
        </w:rPr>
        <w:t>procesą</w:t>
      </w:r>
      <w:proofErr w:type="spellEnd"/>
      <w:r w:rsidRPr="00181FA8">
        <w:rPr>
          <w:rFonts w:ascii="EC Square Sans Pro" w:eastAsiaTheme="minorEastAsia" w:hAnsi="EC Square Sans Pro" w:cstheme="minorBidi" w:hint="eastAsia"/>
          <w:color w:val="00893C" w:themeColor="accent1"/>
          <w:sz w:val="18"/>
          <w:szCs w:val="18"/>
        </w:rPr>
        <w:t xml:space="preserve"> </w:t>
      </w:r>
      <w:proofErr w:type="spellStart"/>
      <w:r w:rsidRPr="00181FA8">
        <w:rPr>
          <w:rFonts w:ascii="EC Square Sans Pro" w:eastAsiaTheme="minorEastAsia" w:hAnsi="EC Square Sans Pro" w:cstheme="minorBidi" w:hint="eastAsia"/>
          <w:color w:val="00893C" w:themeColor="accent1"/>
          <w:sz w:val="18"/>
          <w:szCs w:val="18"/>
        </w:rPr>
        <w:t>sudaro</w:t>
      </w:r>
      <w:proofErr w:type="spellEnd"/>
      <w:r w:rsidRPr="00181FA8">
        <w:rPr>
          <w:rFonts w:ascii="EC Square Sans Pro" w:eastAsiaTheme="minorEastAsia" w:hAnsi="EC Square Sans Pro" w:cstheme="minorBidi" w:hint="eastAsia"/>
          <w:color w:val="00893C" w:themeColor="accent1"/>
          <w:sz w:val="18"/>
          <w:szCs w:val="18"/>
        </w:rPr>
        <w:t xml:space="preserve"> 4 </w:t>
      </w:r>
      <w:proofErr w:type="spellStart"/>
      <w:r w:rsidRPr="00181FA8">
        <w:rPr>
          <w:rFonts w:ascii="EC Square Sans Pro" w:eastAsiaTheme="minorEastAsia" w:hAnsi="EC Square Sans Pro" w:cstheme="minorBidi" w:hint="eastAsia"/>
          <w:color w:val="00893C" w:themeColor="accent1"/>
          <w:sz w:val="18"/>
          <w:szCs w:val="18"/>
        </w:rPr>
        <w:t>etapai</w:t>
      </w:r>
      <w:proofErr w:type="spellEnd"/>
      <w:r w:rsidRPr="00181FA8">
        <w:rPr>
          <w:rFonts w:ascii="EC Square Sans Pro" w:eastAsiaTheme="minorEastAsia" w:hAnsi="EC Square Sans Pro" w:cstheme="minorBidi" w:hint="eastAsia"/>
          <w:color w:val="00893C" w:themeColor="accent1"/>
          <w:sz w:val="18"/>
          <w:szCs w:val="18"/>
        </w:rPr>
        <w:t xml:space="preserve">: </w:t>
      </w:r>
      <w:proofErr w:type="spellStart"/>
      <w:r w:rsidRPr="00181FA8">
        <w:rPr>
          <w:rFonts w:ascii="EC Square Sans Pro" w:eastAsiaTheme="minorEastAsia" w:hAnsi="EC Square Sans Pro" w:cstheme="minorBidi" w:hint="eastAsia"/>
          <w:color w:val="00893C" w:themeColor="accent1"/>
          <w:sz w:val="18"/>
          <w:szCs w:val="18"/>
        </w:rPr>
        <w:t>Paraiška</w:t>
      </w:r>
      <w:proofErr w:type="spellEnd"/>
      <w:r w:rsidRPr="00181FA8">
        <w:rPr>
          <w:rFonts w:ascii="EC Square Sans Pro" w:eastAsiaTheme="minorEastAsia" w:hAnsi="EC Square Sans Pro" w:cstheme="minorBidi" w:hint="eastAsia"/>
          <w:color w:val="00893C" w:themeColor="accent1"/>
          <w:sz w:val="18"/>
          <w:szCs w:val="18"/>
        </w:rPr>
        <w:t xml:space="preserve">, </w:t>
      </w:r>
      <w:proofErr w:type="spellStart"/>
      <w:r w:rsidRPr="00181FA8">
        <w:rPr>
          <w:rFonts w:ascii="EC Square Sans Pro" w:eastAsiaTheme="minorEastAsia" w:hAnsi="EC Square Sans Pro" w:cstheme="minorBidi" w:hint="eastAsia"/>
          <w:color w:val="00893C" w:themeColor="accent1"/>
          <w:sz w:val="18"/>
          <w:szCs w:val="18"/>
        </w:rPr>
        <w:t>atranka</w:t>
      </w:r>
      <w:proofErr w:type="spellEnd"/>
      <w:r w:rsidRPr="00181FA8">
        <w:rPr>
          <w:rFonts w:ascii="EC Square Sans Pro" w:eastAsiaTheme="minorEastAsia" w:hAnsi="EC Square Sans Pro" w:cstheme="minorBidi" w:hint="eastAsia"/>
          <w:color w:val="00893C" w:themeColor="accent1"/>
          <w:sz w:val="18"/>
          <w:szCs w:val="18"/>
        </w:rPr>
        <w:t xml:space="preserve">, </w:t>
      </w:r>
      <w:proofErr w:type="spellStart"/>
      <w:r w:rsidRPr="00181FA8">
        <w:rPr>
          <w:rFonts w:ascii="EC Square Sans Pro" w:eastAsiaTheme="minorEastAsia" w:hAnsi="EC Square Sans Pro" w:cstheme="minorBidi" w:hint="eastAsia"/>
          <w:color w:val="00893C" w:themeColor="accent1"/>
          <w:sz w:val="18"/>
          <w:szCs w:val="18"/>
        </w:rPr>
        <w:t>apimties</w:t>
      </w:r>
      <w:proofErr w:type="spellEnd"/>
      <w:r w:rsidRPr="00181FA8">
        <w:rPr>
          <w:rFonts w:ascii="EC Square Sans Pro" w:eastAsiaTheme="minorEastAsia" w:hAnsi="EC Square Sans Pro" w:cstheme="minorBidi" w:hint="eastAsia"/>
          <w:color w:val="00893C" w:themeColor="accent1"/>
          <w:sz w:val="18"/>
          <w:szCs w:val="18"/>
        </w:rPr>
        <w:t xml:space="preserve"> </w:t>
      </w:r>
      <w:proofErr w:type="spellStart"/>
      <w:r w:rsidRPr="00181FA8">
        <w:rPr>
          <w:rFonts w:ascii="EC Square Sans Pro" w:eastAsiaTheme="minorEastAsia" w:hAnsi="EC Square Sans Pro" w:cstheme="minorBidi" w:hint="eastAsia"/>
          <w:color w:val="00893C" w:themeColor="accent1"/>
          <w:sz w:val="18"/>
          <w:szCs w:val="18"/>
        </w:rPr>
        <w:t>apibrėžimas</w:t>
      </w:r>
      <w:proofErr w:type="spellEnd"/>
      <w:r w:rsidRPr="00181FA8">
        <w:rPr>
          <w:rFonts w:ascii="EC Square Sans Pro" w:eastAsiaTheme="minorEastAsia" w:hAnsi="EC Square Sans Pro" w:cstheme="minorBidi" w:hint="eastAsia"/>
          <w:color w:val="00893C" w:themeColor="accent1"/>
          <w:sz w:val="18"/>
          <w:szCs w:val="18"/>
        </w:rPr>
        <w:t xml:space="preserve"> ir </w:t>
      </w:r>
      <w:proofErr w:type="spellStart"/>
      <w:r w:rsidRPr="00181FA8">
        <w:rPr>
          <w:rFonts w:ascii="EC Square Sans Pro" w:eastAsiaTheme="minorEastAsia" w:hAnsi="EC Square Sans Pro" w:cstheme="minorBidi" w:hint="eastAsia"/>
          <w:color w:val="00893C" w:themeColor="accent1"/>
          <w:sz w:val="18"/>
          <w:szCs w:val="18"/>
        </w:rPr>
        <w:t>techninė</w:t>
      </w:r>
      <w:proofErr w:type="spellEnd"/>
      <w:r w:rsidRPr="00181FA8">
        <w:rPr>
          <w:rFonts w:ascii="EC Square Sans Pro" w:eastAsiaTheme="minorEastAsia" w:hAnsi="EC Square Sans Pro" w:cstheme="minorBidi" w:hint="eastAsia"/>
          <w:color w:val="00893C" w:themeColor="accent1"/>
          <w:sz w:val="18"/>
          <w:szCs w:val="18"/>
        </w:rPr>
        <w:t xml:space="preserve"> </w:t>
      </w:r>
      <w:proofErr w:type="spellStart"/>
      <w:r w:rsidRPr="00181FA8">
        <w:rPr>
          <w:rFonts w:ascii="EC Square Sans Pro" w:eastAsiaTheme="minorEastAsia" w:hAnsi="EC Square Sans Pro" w:cstheme="minorBidi" w:hint="eastAsia"/>
          <w:color w:val="00893C" w:themeColor="accent1"/>
          <w:sz w:val="18"/>
          <w:szCs w:val="18"/>
        </w:rPr>
        <w:t>pagalba</w:t>
      </w:r>
      <w:proofErr w:type="spellEnd"/>
      <w:r w:rsidRPr="00181FA8">
        <w:rPr>
          <w:rFonts w:ascii="EC Square Sans Pro" w:eastAsiaTheme="minorEastAsia" w:hAnsi="EC Square Sans Pro" w:cstheme="minorBidi" w:hint="eastAsia"/>
          <w:color w:val="00893C" w:themeColor="accent1"/>
          <w:sz w:val="18"/>
          <w:szCs w:val="18"/>
        </w:rPr>
        <w:t>.</w:t>
      </w:r>
    </w:p>
    <w:p w14:paraId="041FE1D1" w14:textId="6B40B402" w:rsidR="005E5071" w:rsidRPr="00181FA8" w:rsidRDefault="00181FA8" w:rsidP="00181FA8">
      <w:pPr>
        <w:pStyle w:val="Heading2"/>
        <w:ind w:left="0"/>
        <w:rPr>
          <w:rFonts w:hint="eastAsia"/>
        </w:rPr>
      </w:pPr>
      <w:r w:rsidRPr="00181FA8">
        <w:rPr>
          <w:rFonts w:ascii="EC Square Sans Pro" w:eastAsiaTheme="minorEastAsia" w:hAnsi="EC Square Sans Pro" w:cstheme="minorBidi"/>
        </w:rPr>
        <w:t xml:space="preserve">2.1. </w:t>
      </w:r>
      <w:bookmarkEnd w:id="4"/>
      <w:r w:rsidRPr="00181FA8">
        <w:rPr>
          <w:rFonts w:hint="eastAsia"/>
        </w:rPr>
        <w:t xml:space="preserve">Kas </w:t>
      </w:r>
      <w:proofErr w:type="spellStart"/>
      <w:r w:rsidRPr="00181FA8">
        <w:rPr>
          <w:rFonts w:hint="eastAsia"/>
        </w:rPr>
        <w:t>gali</w:t>
      </w:r>
      <w:proofErr w:type="spellEnd"/>
      <w:r w:rsidRPr="00181FA8">
        <w:rPr>
          <w:rFonts w:hint="eastAsia"/>
        </w:rPr>
        <w:t xml:space="preserve"> </w:t>
      </w:r>
      <w:proofErr w:type="spellStart"/>
      <w:r w:rsidRPr="00181FA8">
        <w:rPr>
          <w:rFonts w:hint="eastAsia"/>
        </w:rPr>
        <w:t>teikti</w:t>
      </w:r>
      <w:proofErr w:type="spellEnd"/>
      <w:r w:rsidRPr="00181FA8">
        <w:rPr>
          <w:rFonts w:hint="eastAsia"/>
        </w:rPr>
        <w:t xml:space="preserve"> </w:t>
      </w:r>
      <w:proofErr w:type="spellStart"/>
      <w:r w:rsidRPr="00181FA8">
        <w:rPr>
          <w:rFonts w:hint="eastAsia"/>
        </w:rPr>
        <w:t>paraiškas</w:t>
      </w:r>
      <w:proofErr w:type="spellEnd"/>
      <w:r w:rsidRPr="00181FA8">
        <w:rPr>
          <w:rFonts w:hint="eastAsia"/>
        </w:rPr>
        <w:t>?</w:t>
      </w:r>
    </w:p>
    <w:p w14:paraId="2F34EC32" w14:textId="77777777" w:rsidR="00181FA8" w:rsidRDefault="00181FA8" w:rsidP="00B943D2">
      <w:pPr>
        <w:pStyle w:val="Heading3"/>
        <w:ind w:left="0"/>
        <w:rPr>
          <w:rFonts w:ascii="EC Square Sans Pro" w:eastAsiaTheme="minorEastAsia" w:hAnsi="EC Square Sans Pro" w:cstheme="minorBidi" w:hint="eastAsia"/>
          <w:b w:val="0"/>
          <w:bCs w:val="0"/>
          <w:color w:val="auto"/>
        </w:rPr>
      </w:pPr>
      <w:proofErr w:type="spellStart"/>
      <w:r w:rsidRPr="00181FA8">
        <w:rPr>
          <w:rFonts w:ascii="EC Square Sans Pro" w:eastAsiaTheme="minorEastAsia" w:hAnsi="EC Square Sans Pro" w:cstheme="minorBidi" w:hint="eastAsia"/>
          <w:b w:val="0"/>
          <w:bCs w:val="0"/>
          <w:color w:val="auto"/>
        </w:rPr>
        <w:t>Antrajame</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kvietime</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teikti</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techninę</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pagalbą</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gali</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dalyvauti</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pareiškėjai</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iš</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visų</w:t>
      </w:r>
      <w:proofErr w:type="spellEnd"/>
      <w:r w:rsidRPr="00181FA8">
        <w:rPr>
          <w:rFonts w:ascii="EC Square Sans Pro" w:eastAsiaTheme="minorEastAsia" w:hAnsi="EC Square Sans Pro" w:cstheme="minorBidi" w:hint="eastAsia"/>
          <w:b w:val="0"/>
          <w:bCs w:val="0"/>
          <w:color w:val="auto"/>
        </w:rPr>
        <w:t xml:space="preserve"> ES </w:t>
      </w:r>
      <w:proofErr w:type="spellStart"/>
      <w:r w:rsidRPr="00181FA8">
        <w:rPr>
          <w:rFonts w:ascii="EC Square Sans Pro" w:eastAsiaTheme="minorEastAsia" w:hAnsi="EC Square Sans Pro" w:cstheme="minorBidi" w:hint="eastAsia"/>
          <w:b w:val="0"/>
          <w:bCs w:val="0"/>
          <w:color w:val="auto"/>
        </w:rPr>
        <w:t>valstybių</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narių</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Pareiškėjai</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turėtų</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būti</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įmonės</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Būtina</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sąlyga</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tiesioginei</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techninei</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pagalbai</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gauti</w:t>
      </w:r>
      <w:proofErr w:type="spellEnd"/>
      <w:r w:rsidRPr="00181FA8">
        <w:rPr>
          <w:rFonts w:ascii="EC Square Sans Pro" w:eastAsiaTheme="minorEastAsia" w:hAnsi="EC Square Sans Pro" w:cstheme="minorBidi" w:hint="eastAsia"/>
          <w:b w:val="0"/>
          <w:bCs w:val="0"/>
          <w:color w:val="auto"/>
        </w:rPr>
        <w:t xml:space="preserve"> - </w:t>
      </w:r>
      <w:proofErr w:type="spellStart"/>
      <w:r w:rsidRPr="00181FA8">
        <w:rPr>
          <w:rFonts w:ascii="EC Square Sans Pro" w:eastAsiaTheme="minorEastAsia" w:hAnsi="EC Square Sans Pro" w:cstheme="minorBidi" w:hint="eastAsia"/>
          <w:b w:val="0"/>
          <w:bCs w:val="0"/>
          <w:color w:val="auto"/>
        </w:rPr>
        <w:t>įsipareigojimai</w:t>
      </w:r>
      <w:proofErr w:type="spellEnd"/>
      <w:r w:rsidRPr="00181FA8">
        <w:rPr>
          <w:rFonts w:ascii="EC Square Sans Pro" w:eastAsiaTheme="minorEastAsia" w:hAnsi="EC Square Sans Pro" w:cstheme="minorBidi" w:hint="eastAsia"/>
          <w:b w:val="0"/>
          <w:bCs w:val="0"/>
          <w:color w:val="auto"/>
        </w:rPr>
        <w:t xml:space="preserve"> bent </w:t>
      </w:r>
      <w:proofErr w:type="spellStart"/>
      <w:r w:rsidRPr="00181FA8">
        <w:rPr>
          <w:rFonts w:ascii="EC Square Sans Pro" w:eastAsiaTheme="minorEastAsia" w:hAnsi="EC Square Sans Pro" w:cstheme="minorBidi" w:hint="eastAsia"/>
          <w:b w:val="0"/>
          <w:bCs w:val="0"/>
          <w:color w:val="auto"/>
        </w:rPr>
        <w:t>jau</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bronzos</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lygio</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Žr</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įsipareigojimų</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teikimo</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vadovą</w:t>
      </w:r>
      <w:proofErr w:type="spellEnd"/>
      <w:r w:rsidRPr="00181FA8">
        <w:rPr>
          <w:rFonts w:ascii="EC Square Sans Pro" w:eastAsiaTheme="minorEastAsia" w:hAnsi="EC Square Sans Pro" w:cstheme="minorBidi" w:hint="eastAsia"/>
          <w:b w:val="0"/>
          <w:bCs w:val="0"/>
          <w:color w:val="auto"/>
        </w:rPr>
        <w:t>.</w:t>
      </w:r>
    </w:p>
    <w:p w14:paraId="49574185" w14:textId="77777777" w:rsidR="00181FA8" w:rsidRDefault="00181FA8" w:rsidP="006109AD">
      <w:pPr>
        <w:spacing w:before="240"/>
        <w:rPr>
          <w:rFonts w:asciiTheme="majorHAnsi" w:eastAsiaTheme="majorEastAsia" w:hAnsiTheme="majorHAnsi" w:cstheme="majorBidi" w:hint="eastAsia"/>
          <w:b/>
          <w:bCs/>
          <w:color w:val="00893C" w:themeColor="accent1"/>
        </w:rPr>
      </w:pPr>
      <w:proofErr w:type="spellStart"/>
      <w:r w:rsidRPr="00181FA8">
        <w:rPr>
          <w:rFonts w:asciiTheme="majorHAnsi" w:eastAsiaTheme="majorEastAsia" w:hAnsiTheme="majorHAnsi" w:cstheme="majorBidi" w:hint="eastAsia"/>
          <w:b/>
          <w:bCs/>
          <w:color w:val="00893C" w:themeColor="accent1"/>
        </w:rPr>
        <w:t>Kalbos</w:t>
      </w:r>
      <w:proofErr w:type="spellEnd"/>
    </w:p>
    <w:p w14:paraId="5B9D1996" w14:textId="77777777" w:rsidR="00181FA8" w:rsidRDefault="00181FA8" w:rsidP="00B943D2">
      <w:pPr>
        <w:pStyle w:val="Heading3"/>
        <w:ind w:left="0"/>
        <w:rPr>
          <w:rFonts w:ascii="EC Square Sans Pro" w:eastAsiaTheme="minorEastAsia" w:hAnsi="EC Square Sans Pro" w:cstheme="minorBidi" w:hint="eastAsia"/>
          <w:b w:val="0"/>
          <w:bCs w:val="0"/>
          <w:color w:val="auto"/>
        </w:rPr>
      </w:pPr>
      <w:proofErr w:type="spellStart"/>
      <w:r w:rsidRPr="00181FA8">
        <w:rPr>
          <w:rFonts w:ascii="EC Square Sans Pro" w:eastAsiaTheme="minorEastAsia" w:hAnsi="EC Square Sans Pro" w:cstheme="minorBidi" w:hint="eastAsia"/>
          <w:b w:val="0"/>
          <w:bCs w:val="0"/>
          <w:color w:val="auto"/>
        </w:rPr>
        <w:t>Antrajame</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kvietime</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teikti</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techninę</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pagalbą</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gali</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dalyvauti</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visos</w:t>
      </w:r>
      <w:proofErr w:type="spellEnd"/>
      <w:r w:rsidRPr="00181FA8">
        <w:rPr>
          <w:rFonts w:ascii="EC Square Sans Pro" w:eastAsiaTheme="minorEastAsia" w:hAnsi="EC Square Sans Pro" w:cstheme="minorBidi" w:hint="eastAsia"/>
          <w:b w:val="0"/>
          <w:bCs w:val="0"/>
          <w:color w:val="auto"/>
        </w:rPr>
        <w:t xml:space="preserve"> ES </w:t>
      </w:r>
      <w:proofErr w:type="spellStart"/>
      <w:r w:rsidRPr="00181FA8">
        <w:rPr>
          <w:rFonts w:ascii="EC Square Sans Pro" w:eastAsiaTheme="minorEastAsia" w:hAnsi="EC Square Sans Pro" w:cstheme="minorBidi" w:hint="eastAsia"/>
          <w:b w:val="0"/>
          <w:bCs w:val="0"/>
          <w:color w:val="auto"/>
        </w:rPr>
        <w:t>valstybės</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narės</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Tačiau</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techninė</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pagalba</w:t>
      </w:r>
      <w:proofErr w:type="spellEnd"/>
      <w:r w:rsidRPr="00181FA8">
        <w:rPr>
          <w:rFonts w:ascii="EC Square Sans Pro" w:eastAsiaTheme="minorEastAsia" w:hAnsi="EC Square Sans Pro" w:cstheme="minorBidi" w:hint="eastAsia"/>
          <w:b w:val="0"/>
          <w:bCs w:val="0"/>
          <w:color w:val="auto"/>
        </w:rPr>
        <w:t xml:space="preserve"> bus </w:t>
      </w:r>
      <w:proofErr w:type="spellStart"/>
      <w:r w:rsidRPr="00181FA8">
        <w:rPr>
          <w:rFonts w:ascii="EC Square Sans Pro" w:eastAsiaTheme="minorEastAsia" w:hAnsi="EC Square Sans Pro" w:cstheme="minorBidi" w:hint="eastAsia"/>
          <w:b w:val="0"/>
          <w:bCs w:val="0"/>
          <w:color w:val="auto"/>
        </w:rPr>
        <w:t>teikiama</w:t>
      </w:r>
      <w:proofErr w:type="spellEnd"/>
      <w:r w:rsidRPr="00181FA8">
        <w:rPr>
          <w:rFonts w:ascii="EC Square Sans Pro" w:eastAsiaTheme="minorEastAsia" w:hAnsi="EC Square Sans Pro" w:cstheme="minorBidi" w:hint="eastAsia"/>
          <w:b w:val="0"/>
          <w:bCs w:val="0"/>
          <w:color w:val="auto"/>
        </w:rPr>
        <w:t xml:space="preserve"> tik </w:t>
      </w:r>
      <w:proofErr w:type="spellStart"/>
      <w:r w:rsidRPr="00181FA8">
        <w:rPr>
          <w:rFonts w:ascii="EC Square Sans Pro" w:eastAsiaTheme="minorEastAsia" w:hAnsi="EC Square Sans Pro" w:cstheme="minorBidi" w:hint="eastAsia"/>
          <w:b w:val="0"/>
          <w:bCs w:val="0"/>
          <w:color w:val="auto"/>
        </w:rPr>
        <w:t>anglų</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olandų</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prancūzų</w:t>
      </w:r>
      <w:proofErr w:type="spellEnd"/>
      <w:r w:rsidRPr="00181FA8">
        <w:rPr>
          <w:rFonts w:ascii="EC Square Sans Pro" w:eastAsiaTheme="minorEastAsia" w:hAnsi="EC Square Sans Pro" w:cstheme="minorBidi" w:hint="eastAsia"/>
          <w:b w:val="0"/>
          <w:bCs w:val="0"/>
          <w:color w:val="auto"/>
        </w:rPr>
        <w:t xml:space="preserve"> ir </w:t>
      </w:r>
      <w:proofErr w:type="spellStart"/>
      <w:r w:rsidRPr="00181FA8">
        <w:rPr>
          <w:rFonts w:ascii="EC Square Sans Pro" w:eastAsiaTheme="minorEastAsia" w:hAnsi="EC Square Sans Pro" w:cstheme="minorBidi" w:hint="eastAsia"/>
          <w:b w:val="0"/>
          <w:bCs w:val="0"/>
          <w:color w:val="auto"/>
        </w:rPr>
        <w:t>vokiečių</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kalbomis</w:t>
      </w:r>
      <w:proofErr w:type="spellEnd"/>
      <w:r w:rsidRPr="00181FA8">
        <w:rPr>
          <w:rFonts w:ascii="EC Square Sans Pro" w:eastAsiaTheme="minorEastAsia" w:hAnsi="EC Square Sans Pro" w:cstheme="minorBidi" w:hint="eastAsia"/>
          <w:b w:val="0"/>
          <w:bCs w:val="0"/>
          <w:color w:val="auto"/>
        </w:rPr>
        <w:t xml:space="preserve">, o </w:t>
      </w:r>
      <w:proofErr w:type="spellStart"/>
      <w:r w:rsidRPr="00181FA8">
        <w:rPr>
          <w:rFonts w:ascii="EC Square Sans Pro" w:eastAsiaTheme="minorEastAsia" w:hAnsi="EC Square Sans Pro" w:cstheme="minorBidi" w:hint="eastAsia"/>
          <w:b w:val="0"/>
          <w:bCs w:val="0"/>
          <w:color w:val="auto"/>
        </w:rPr>
        <w:t>bulgarų</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lietuvių</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rumunų</w:t>
      </w:r>
      <w:proofErr w:type="spellEnd"/>
      <w:r w:rsidRPr="00181FA8">
        <w:rPr>
          <w:rFonts w:ascii="EC Square Sans Pro" w:eastAsiaTheme="minorEastAsia" w:hAnsi="EC Square Sans Pro" w:cstheme="minorBidi" w:hint="eastAsia"/>
          <w:b w:val="0"/>
          <w:bCs w:val="0"/>
          <w:color w:val="auto"/>
        </w:rPr>
        <w:t xml:space="preserve"> ir </w:t>
      </w:r>
      <w:proofErr w:type="spellStart"/>
      <w:r w:rsidRPr="00181FA8">
        <w:rPr>
          <w:rFonts w:ascii="EC Square Sans Pro" w:eastAsiaTheme="minorEastAsia" w:hAnsi="EC Square Sans Pro" w:cstheme="minorBidi" w:hint="eastAsia"/>
          <w:b w:val="0"/>
          <w:bCs w:val="0"/>
          <w:color w:val="auto"/>
        </w:rPr>
        <w:t>ispanų</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kalboms</w:t>
      </w:r>
      <w:proofErr w:type="spellEnd"/>
      <w:r w:rsidRPr="00181FA8">
        <w:rPr>
          <w:rFonts w:ascii="EC Square Sans Pro" w:eastAsiaTheme="minorEastAsia" w:hAnsi="EC Square Sans Pro" w:cstheme="minorBidi" w:hint="eastAsia"/>
          <w:b w:val="0"/>
          <w:bCs w:val="0"/>
          <w:color w:val="auto"/>
        </w:rPr>
        <w:t xml:space="preserve"> bus </w:t>
      </w:r>
      <w:proofErr w:type="spellStart"/>
      <w:r w:rsidRPr="00181FA8">
        <w:rPr>
          <w:rFonts w:ascii="EC Square Sans Pro" w:eastAsiaTheme="minorEastAsia" w:hAnsi="EC Square Sans Pro" w:cstheme="minorBidi" w:hint="eastAsia"/>
          <w:b w:val="0"/>
          <w:bCs w:val="0"/>
          <w:color w:val="auto"/>
        </w:rPr>
        <w:t>suteikta</w:t>
      </w:r>
      <w:proofErr w:type="spellEnd"/>
      <w:r w:rsidRPr="00181FA8">
        <w:rPr>
          <w:rFonts w:ascii="EC Square Sans Pro" w:eastAsiaTheme="minorEastAsia" w:hAnsi="EC Square Sans Pro" w:cstheme="minorBidi" w:hint="eastAsia"/>
          <w:b w:val="0"/>
          <w:bCs w:val="0"/>
          <w:color w:val="auto"/>
        </w:rPr>
        <w:t xml:space="preserve"> tam </w:t>
      </w:r>
      <w:proofErr w:type="spellStart"/>
      <w:r w:rsidRPr="00181FA8">
        <w:rPr>
          <w:rFonts w:ascii="EC Square Sans Pro" w:eastAsiaTheme="minorEastAsia" w:hAnsi="EC Square Sans Pro" w:cstheme="minorBidi" w:hint="eastAsia"/>
          <w:b w:val="0"/>
          <w:bCs w:val="0"/>
          <w:color w:val="auto"/>
        </w:rPr>
        <w:t>tikra</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vertimo</w:t>
      </w:r>
      <w:proofErr w:type="spellEnd"/>
      <w:r w:rsidRPr="00181FA8">
        <w:rPr>
          <w:rFonts w:ascii="EC Square Sans Pro" w:eastAsiaTheme="minorEastAsia" w:hAnsi="EC Square Sans Pro" w:cstheme="minorBidi" w:hint="eastAsia"/>
          <w:b w:val="0"/>
          <w:bCs w:val="0"/>
          <w:color w:val="auto"/>
        </w:rPr>
        <w:t xml:space="preserve"> </w:t>
      </w:r>
      <w:proofErr w:type="spellStart"/>
      <w:r w:rsidRPr="00181FA8">
        <w:rPr>
          <w:rFonts w:ascii="EC Square Sans Pro" w:eastAsiaTheme="minorEastAsia" w:hAnsi="EC Square Sans Pro" w:cstheme="minorBidi" w:hint="eastAsia"/>
          <w:b w:val="0"/>
          <w:bCs w:val="0"/>
          <w:color w:val="auto"/>
        </w:rPr>
        <w:t>galimybė</w:t>
      </w:r>
      <w:proofErr w:type="spellEnd"/>
      <w:r w:rsidRPr="00181FA8">
        <w:rPr>
          <w:rFonts w:ascii="EC Square Sans Pro" w:eastAsiaTheme="minorEastAsia" w:hAnsi="EC Square Sans Pro" w:cstheme="minorBidi" w:hint="eastAsia"/>
          <w:b w:val="0"/>
          <w:bCs w:val="0"/>
          <w:color w:val="auto"/>
        </w:rPr>
        <w:t>.</w:t>
      </w:r>
    </w:p>
    <w:p w14:paraId="6D5EEC8C" w14:textId="77777777" w:rsidR="00181FA8" w:rsidRDefault="00181FA8" w:rsidP="00904E0B">
      <w:pPr>
        <w:spacing w:before="240"/>
        <w:rPr>
          <w:rFonts w:asciiTheme="majorHAnsi" w:eastAsiaTheme="majorEastAsia" w:hAnsiTheme="majorHAnsi" w:cstheme="majorBidi" w:hint="eastAsia"/>
          <w:b/>
          <w:bCs/>
          <w:color w:val="00893C" w:themeColor="accent1"/>
        </w:rPr>
      </w:pPr>
      <w:proofErr w:type="spellStart"/>
      <w:r w:rsidRPr="00181FA8">
        <w:rPr>
          <w:rFonts w:asciiTheme="majorHAnsi" w:eastAsiaTheme="majorEastAsia" w:hAnsiTheme="majorHAnsi" w:cstheme="majorBidi" w:hint="eastAsia"/>
          <w:b/>
          <w:bCs/>
          <w:color w:val="00893C" w:themeColor="accent1"/>
        </w:rPr>
        <w:t>Pareiškėjų</w:t>
      </w:r>
      <w:proofErr w:type="spellEnd"/>
      <w:r w:rsidRPr="00181FA8">
        <w:rPr>
          <w:rFonts w:asciiTheme="majorHAnsi" w:eastAsiaTheme="majorEastAsia" w:hAnsiTheme="majorHAnsi" w:cstheme="majorBidi" w:hint="eastAsia"/>
          <w:b/>
          <w:bCs/>
          <w:color w:val="00893C" w:themeColor="accent1"/>
        </w:rPr>
        <w:t xml:space="preserve"> </w:t>
      </w:r>
      <w:proofErr w:type="spellStart"/>
      <w:r w:rsidRPr="00181FA8">
        <w:rPr>
          <w:rFonts w:asciiTheme="majorHAnsi" w:eastAsiaTheme="majorEastAsia" w:hAnsiTheme="majorHAnsi" w:cstheme="majorBidi" w:hint="eastAsia"/>
          <w:b/>
          <w:bCs/>
          <w:color w:val="00893C" w:themeColor="accent1"/>
        </w:rPr>
        <w:t>tipas</w:t>
      </w:r>
      <w:proofErr w:type="spellEnd"/>
    </w:p>
    <w:p w14:paraId="354195E8" w14:textId="77777777" w:rsidR="00181FA8" w:rsidRPr="00181FA8" w:rsidRDefault="00181FA8" w:rsidP="00181FA8">
      <w:pPr>
        <w:pStyle w:val="Heading2"/>
        <w:ind w:left="0"/>
        <w:rPr>
          <w:rFonts w:hint="eastAsia"/>
        </w:rPr>
      </w:pPr>
      <w:bookmarkStart w:id="5" w:name="_Toc134186080"/>
      <w:proofErr w:type="spellStart"/>
      <w:r w:rsidRPr="00181FA8">
        <w:rPr>
          <w:rFonts w:ascii="EC Square Sans Pro" w:eastAsiaTheme="minorEastAsia" w:hAnsi="EC Square Sans Pro" w:cstheme="minorBidi" w:hint="eastAsia"/>
          <w:b w:val="0"/>
          <w:bCs w:val="0"/>
          <w:color w:val="auto"/>
          <w:sz w:val="22"/>
          <w:szCs w:val="22"/>
        </w:rPr>
        <w:t>Antruoju</w:t>
      </w:r>
      <w:proofErr w:type="spellEnd"/>
      <w:r w:rsidRPr="00181FA8">
        <w:rPr>
          <w:rFonts w:ascii="EC Square Sans Pro" w:eastAsiaTheme="minorEastAsia" w:hAnsi="EC Square Sans Pro" w:cstheme="minorBidi" w:hint="eastAsia"/>
          <w:b w:val="0"/>
          <w:bCs w:val="0"/>
          <w:color w:val="auto"/>
          <w:sz w:val="22"/>
          <w:szCs w:val="22"/>
        </w:rPr>
        <w:t xml:space="preserve"> </w:t>
      </w:r>
      <w:proofErr w:type="spellStart"/>
      <w:r w:rsidRPr="00181FA8">
        <w:rPr>
          <w:rFonts w:ascii="EC Square Sans Pro" w:eastAsiaTheme="minorEastAsia" w:hAnsi="EC Square Sans Pro" w:cstheme="minorBidi" w:hint="eastAsia"/>
          <w:b w:val="0"/>
          <w:bCs w:val="0"/>
          <w:color w:val="auto"/>
          <w:sz w:val="22"/>
          <w:szCs w:val="22"/>
        </w:rPr>
        <w:t>kvietimu</w:t>
      </w:r>
      <w:proofErr w:type="spellEnd"/>
      <w:r w:rsidRPr="00181FA8">
        <w:rPr>
          <w:rFonts w:ascii="EC Square Sans Pro" w:eastAsiaTheme="minorEastAsia" w:hAnsi="EC Square Sans Pro" w:cstheme="minorBidi" w:hint="eastAsia"/>
          <w:b w:val="0"/>
          <w:bCs w:val="0"/>
          <w:color w:val="auto"/>
          <w:sz w:val="22"/>
          <w:szCs w:val="22"/>
        </w:rPr>
        <w:t xml:space="preserve"> </w:t>
      </w:r>
      <w:proofErr w:type="spellStart"/>
      <w:r w:rsidRPr="00181FA8">
        <w:rPr>
          <w:rFonts w:ascii="EC Square Sans Pro" w:eastAsiaTheme="minorEastAsia" w:hAnsi="EC Square Sans Pro" w:cstheme="minorBidi" w:hint="eastAsia"/>
          <w:b w:val="0"/>
          <w:bCs w:val="0"/>
          <w:color w:val="auto"/>
          <w:sz w:val="22"/>
          <w:szCs w:val="22"/>
        </w:rPr>
        <w:t>teikti</w:t>
      </w:r>
      <w:proofErr w:type="spellEnd"/>
      <w:r w:rsidRPr="00181FA8">
        <w:rPr>
          <w:rFonts w:ascii="EC Square Sans Pro" w:eastAsiaTheme="minorEastAsia" w:hAnsi="EC Square Sans Pro" w:cstheme="minorBidi" w:hint="eastAsia"/>
          <w:b w:val="0"/>
          <w:bCs w:val="0"/>
          <w:color w:val="auto"/>
          <w:sz w:val="22"/>
          <w:szCs w:val="22"/>
        </w:rPr>
        <w:t xml:space="preserve"> </w:t>
      </w:r>
      <w:proofErr w:type="spellStart"/>
      <w:r w:rsidRPr="00181FA8">
        <w:rPr>
          <w:rFonts w:ascii="EC Square Sans Pro" w:eastAsiaTheme="minorEastAsia" w:hAnsi="EC Square Sans Pro" w:cstheme="minorBidi" w:hint="eastAsia"/>
          <w:b w:val="0"/>
          <w:bCs w:val="0"/>
          <w:color w:val="auto"/>
          <w:sz w:val="22"/>
          <w:szCs w:val="22"/>
        </w:rPr>
        <w:t>techninę</w:t>
      </w:r>
      <w:proofErr w:type="spellEnd"/>
      <w:r w:rsidRPr="00181FA8">
        <w:rPr>
          <w:rFonts w:ascii="EC Square Sans Pro" w:eastAsiaTheme="minorEastAsia" w:hAnsi="EC Square Sans Pro" w:cstheme="minorBidi" w:hint="eastAsia"/>
          <w:b w:val="0"/>
          <w:bCs w:val="0"/>
          <w:color w:val="auto"/>
          <w:sz w:val="22"/>
          <w:szCs w:val="22"/>
        </w:rPr>
        <w:t xml:space="preserve"> </w:t>
      </w:r>
      <w:proofErr w:type="spellStart"/>
      <w:r w:rsidRPr="00181FA8">
        <w:rPr>
          <w:rFonts w:ascii="EC Square Sans Pro" w:eastAsiaTheme="minorEastAsia" w:hAnsi="EC Square Sans Pro" w:cstheme="minorBidi" w:hint="eastAsia"/>
          <w:b w:val="0"/>
          <w:bCs w:val="0"/>
          <w:color w:val="auto"/>
          <w:sz w:val="22"/>
          <w:szCs w:val="22"/>
        </w:rPr>
        <w:t>pagalbą</w:t>
      </w:r>
      <w:proofErr w:type="spellEnd"/>
      <w:r w:rsidRPr="00181FA8">
        <w:rPr>
          <w:rFonts w:ascii="EC Square Sans Pro" w:eastAsiaTheme="minorEastAsia" w:hAnsi="EC Square Sans Pro" w:cstheme="minorBidi" w:hint="eastAsia"/>
          <w:b w:val="0"/>
          <w:bCs w:val="0"/>
          <w:color w:val="auto"/>
          <w:sz w:val="22"/>
          <w:szCs w:val="22"/>
        </w:rPr>
        <w:t xml:space="preserve"> </w:t>
      </w:r>
      <w:proofErr w:type="spellStart"/>
      <w:r w:rsidRPr="00181FA8">
        <w:rPr>
          <w:rFonts w:ascii="EC Square Sans Pro" w:eastAsiaTheme="minorEastAsia" w:hAnsi="EC Square Sans Pro" w:cstheme="minorBidi" w:hint="eastAsia"/>
          <w:b w:val="0"/>
          <w:bCs w:val="0"/>
          <w:color w:val="auto"/>
          <w:sz w:val="22"/>
          <w:szCs w:val="22"/>
        </w:rPr>
        <w:t>siekiama</w:t>
      </w:r>
      <w:proofErr w:type="spellEnd"/>
      <w:r w:rsidRPr="00181FA8">
        <w:rPr>
          <w:rFonts w:ascii="EC Square Sans Pro" w:eastAsiaTheme="minorEastAsia" w:hAnsi="EC Square Sans Pro" w:cstheme="minorBidi" w:hint="eastAsia"/>
          <w:b w:val="0"/>
          <w:bCs w:val="0"/>
          <w:color w:val="auto"/>
          <w:sz w:val="22"/>
          <w:szCs w:val="22"/>
        </w:rPr>
        <w:t xml:space="preserve"> </w:t>
      </w:r>
      <w:proofErr w:type="spellStart"/>
      <w:r w:rsidRPr="00181FA8">
        <w:rPr>
          <w:rFonts w:ascii="EC Square Sans Pro" w:eastAsiaTheme="minorEastAsia" w:hAnsi="EC Square Sans Pro" w:cstheme="minorBidi" w:hint="eastAsia"/>
          <w:b w:val="0"/>
          <w:bCs w:val="0"/>
          <w:color w:val="auto"/>
          <w:sz w:val="22"/>
          <w:szCs w:val="22"/>
        </w:rPr>
        <w:t>teikti</w:t>
      </w:r>
      <w:proofErr w:type="spellEnd"/>
      <w:r w:rsidRPr="00181FA8">
        <w:rPr>
          <w:rFonts w:ascii="EC Square Sans Pro" w:eastAsiaTheme="minorEastAsia" w:hAnsi="EC Square Sans Pro" w:cstheme="minorBidi" w:hint="eastAsia"/>
          <w:b w:val="0"/>
          <w:bCs w:val="0"/>
          <w:color w:val="auto"/>
          <w:sz w:val="22"/>
          <w:szCs w:val="22"/>
        </w:rPr>
        <w:t xml:space="preserve"> </w:t>
      </w:r>
      <w:proofErr w:type="spellStart"/>
      <w:r w:rsidRPr="00181FA8">
        <w:rPr>
          <w:rFonts w:ascii="EC Square Sans Pro" w:eastAsiaTheme="minorEastAsia" w:hAnsi="EC Square Sans Pro" w:cstheme="minorBidi" w:hint="eastAsia"/>
          <w:b w:val="0"/>
          <w:bCs w:val="0"/>
          <w:color w:val="auto"/>
          <w:sz w:val="22"/>
          <w:szCs w:val="22"/>
        </w:rPr>
        <w:t>tiesioginę</w:t>
      </w:r>
      <w:proofErr w:type="spellEnd"/>
      <w:r w:rsidRPr="00181FA8">
        <w:rPr>
          <w:rFonts w:ascii="EC Square Sans Pro" w:eastAsiaTheme="minorEastAsia" w:hAnsi="EC Square Sans Pro" w:cstheme="minorBidi" w:hint="eastAsia"/>
          <w:b w:val="0"/>
          <w:bCs w:val="0"/>
          <w:color w:val="auto"/>
          <w:sz w:val="22"/>
          <w:szCs w:val="22"/>
        </w:rPr>
        <w:t xml:space="preserve"> </w:t>
      </w:r>
      <w:proofErr w:type="spellStart"/>
      <w:r w:rsidRPr="00181FA8">
        <w:rPr>
          <w:rFonts w:ascii="EC Square Sans Pro" w:eastAsiaTheme="minorEastAsia" w:hAnsi="EC Square Sans Pro" w:cstheme="minorBidi" w:hint="eastAsia"/>
          <w:b w:val="0"/>
          <w:bCs w:val="0"/>
          <w:color w:val="auto"/>
          <w:sz w:val="22"/>
          <w:szCs w:val="22"/>
        </w:rPr>
        <w:t>paramą</w:t>
      </w:r>
      <w:proofErr w:type="spellEnd"/>
      <w:r w:rsidRPr="00181FA8">
        <w:rPr>
          <w:rFonts w:ascii="EC Square Sans Pro" w:eastAsiaTheme="minorEastAsia" w:hAnsi="EC Square Sans Pro" w:cstheme="minorBidi" w:hint="eastAsia"/>
          <w:b w:val="0"/>
          <w:bCs w:val="0"/>
          <w:color w:val="auto"/>
          <w:sz w:val="22"/>
          <w:szCs w:val="22"/>
        </w:rPr>
        <w:t xml:space="preserve"> 75 </w:t>
      </w:r>
      <w:proofErr w:type="spellStart"/>
      <w:r w:rsidRPr="00181FA8">
        <w:rPr>
          <w:rFonts w:ascii="EC Square Sans Pro" w:eastAsiaTheme="minorEastAsia" w:hAnsi="EC Square Sans Pro" w:cstheme="minorBidi" w:hint="eastAsia"/>
          <w:b w:val="0"/>
          <w:bCs w:val="0"/>
          <w:color w:val="auto"/>
          <w:sz w:val="22"/>
          <w:szCs w:val="22"/>
        </w:rPr>
        <w:t>įmonėms</w:t>
      </w:r>
      <w:proofErr w:type="spellEnd"/>
      <w:r w:rsidRPr="00181FA8">
        <w:rPr>
          <w:rFonts w:ascii="EC Square Sans Pro" w:eastAsiaTheme="minorEastAsia" w:hAnsi="EC Square Sans Pro" w:cstheme="minorBidi" w:hint="eastAsia"/>
          <w:b w:val="0"/>
          <w:bCs w:val="0"/>
          <w:color w:val="auto"/>
          <w:sz w:val="22"/>
          <w:szCs w:val="22"/>
        </w:rPr>
        <w:t xml:space="preserve">, </w:t>
      </w:r>
      <w:proofErr w:type="spellStart"/>
      <w:r w:rsidRPr="00181FA8">
        <w:rPr>
          <w:rFonts w:ascii="EC Square Sans Pro" w:eastAsiaTheme="minorEastAsia" w:hAnsi="EC Square Sans Pro" w:cstheme="minorBidi" w:hint="eastAsia"/>
          <w:b w:val="0"/>
          <w:bCs w:val="0"/>
          <w:color w:val="auto"/>
          <w:sz w:val="22"/>
          <w:szCs w:val="22"/>
        </w:rPr>
        <w:t>pageidautina</w:t>
      </w:r>
      <w:proofErr w:type="spellEnd"/>
      <w:r w:rsidRPr="00181FA8">
        <w:rPr>
          <w:rFonts w:ascii="EC Square Sans Pro" w:eastAsiaTheme="minorEastAsia" w:hAnsi="EC Square Sans Pro" w:cstheme="minorBidi" w:hint="eastAsia"/>
          <w:b w:val="0"/>
          <w:bCs w:val="0"/>
          <w:color w:val="auto"/>
          <w:sz w:val="22"/>
          <w:szCs w:val="22"/>
        </w:rPr>
        <w:t xml:space="preserve"> MVĮ (</w:t>
      </w:r>
      <w:proofErr w:type="spellStart"/>
      <w:r w:rsidRPr="00181FA8">
        <w:rPr>
          <w:rFonts w:ascii="EC Square Sans Pro" w:eastAsiaTheme="minorEastAsia" w:hAnsi="EC Square Sans Pro" w:cstheme="minorBidi" w:hint="eastAsia"/>
          <w:b w:val="0"/>
          <w:bCs w:val="0"/>
          <w:color w:val="auto"/>
          <w:sz w:val="22"/>
          <w:szCs w:val="22"/>
        </w:rPr>
        <w:t>pagal</w:t>
      </w:r>
      <w:proofErr w:type="spellEnd"/>
      <w:r w:rsidRPr="00181FA8">
        <w:rPr>
          <w:rFonts w:ascii="EC Square Sans Pro" w:eastAsiaTheme="minorEastAsia" w:hAnsi="EC Square Sans Pro" w:cstheme="minorBidi" w:hint="eastAsia"/>
          <w:b w:val="0"/>
          <w:bCs w:val="0"/>
          <w:color w:val="auto"/>
          <w:sz w:val="22"/>
          <w:szCs w:val="22"/>
        </w:rPr>
        <w:t xml:space="preserve"> ES </w:t>
      </w:r>
      <w:proofErr w:type="spellStart"/>
      <w:r w:rsidRPr="00181FA8">
        <w:rPr>
          <w:rFonts w:ascii="EC Square Sans Pro" w:eastAsiaTheme="minorEastAsia" w:hAnsi="EC Square Sans Pro" w:cstheme="minorBidi" w:hint="eastAsia"/>
          <w:b w:val="0"/>
          <w:bCs w:val="0"/>
          <w:color w:val="auto"/>
          <w:sz w:val="22"/>
          <w:szCs w:val="22"/>
        </w:rPr>
        <w:t>apibrėžtį</w:t>
      </w:r>
      <w:proofErr w:type="spellEnd"/>
      <w:r w:rsidRPr="00181FA8">
        <w:rPr>
          <w:rFonts w:ascii="EC Square Sans Pro" w:eastAsiaTheme="minorEastAsia" w:hAnsi="EC Square Sans Pro" w:cstheme="minorBidi" w:hint="eastAsia"/>
          <w:b w:val="0"/>
          <w:bCs w:val="0"/>
          <w:color w:val="auto"/>
          <w:sz w:val="22"/>
          <w:szCs w:val="22"/>
        </w:rPr>
        <w:t>).</w:t>
      </w:r>
    </w:p>
    <w:bookmarkEnd w:id="5"/>
    <w:p w14:paraId="0F56CAEB" w14:textId="16C9C6F8" w:rsidR="00181FA8" w:rsidRDefault="00181FA8" w:rsidP="29E9BEFC">
      <w:pPr>
        <w:spacing w:before="240"/>
        <w:rPr>
          <w:rFonts w:asciiTheme="majorHAnsi" w:eastAsiaTheme="majorEastAsia" w:hAnsiTheme="majorHAnsi" w:cstheme="majorBidi" w:hint="eastAsia"/>
          <w:b/>
          <w:bCs/>
          <w:color w:val="0499A9" w:themeColor="accent3"/>
          <w:sz w:val="26"/>
          <w:szCs w:val="26"/>
        </w:rPr>
      </w:pPr>
      <w:r>
        <w:rPr>
          <w:rFonts w:asciiTheme="majorHAnsi" w:eastAsiaTheme="majorEastAsia" w:hAnsiTheme="majorHAnsi" w:cstheme="majorBidi"/>
          <w:b/>
          <w:bCs/>
          <w:color w:val="0499A9" w:themeColor="accent3"/>
          <w:sz w:val="26"/>
          <w:szCs w:val="26"/>
        </w:rPr>
        <w:t xml:space="preserve">2.2. </w:t>
      </w:r>
      <w:proofErr w:type="spellStart"/>
      <w:r w:rsidRPr="00181FA8">
        <w:rPr>
          <w:rFonts w:asciiTheme="majorHAnsi" w:eastAsiaTheme="majorEastAsia" w:hAnsiTheme="majorHAnsi" w:cstheme="majorBidi" w:hint="eastAsia"/>
          <w:b/>
          <w:bCs/>
          <w:color w:val="0499A9" w:themeColor="accent3"/>
          <w:sz w:val="26"/>
          <w:szCs w:val="26"/>
        </w:rPr>
        <w:t>Ką</w:t>
      </w:r>
      <w:proofErr w:type="spellEnd"/>
      <w:r w:rsidRPr="00181FA8">
        <w:rPr>
          <w:rFonts w:asciiTheme="majorHAnsi" w:eastAsiaTheme="majorEastAsia" w:hAnsiTheme="majorHAnsi" w:cstheme="majorBidi" w:hint="eastAsia"/>
          <w:b/>
          <w:bCs/>
          <w:color w:val="0499A9" w:themeColor="accent3"/>
          <w:sz w:val="26"/>
          <w:szCs w:val="26"/>
        </w:rPr>
        <w:t xml:space="preserve"> </w:t>
      </w:r>
      <w:proofErr w:type="spellStart"/>
      <w:r w:rsidRPr="00181FA8">
        <w:rPr>
          <w:rFonts w:asciiTheme="majorHAnsi" w:eastAsiaTheme="majorEastAsia" w:hAnsiTheme="majorHAnsi" w:cstheme="majorBidi" w:hint="eastAsia"/>
          <w:b/>
          <w:bCs/>
          <w:color w:val="0499A9" w:themeColor="accent3"/>
          <w:sz w:val="26"/>
          <w:szCs w:val="26"/>
        </w:rPr>
        <w:t>sudaro</w:t>
      </w:r>
      <w:proofErr w:type="spellEnd"/>
      <w:r w:rsidRPr="00181FA8">
        <w:rPr>
          <w:rFonts w:asciiTheme="majorHAnsi" w:eastAsiaTheme="majorEastAsia" w:hAnsiTheme="majorHAnsi" w:cstheme="majorBidi" w:hint="eastAsia"/>
          <w:b/>
          <w:bCs/>
          <w:color w:val="0499A9" w:themeColor="accent3"/>
          <w:sz w:val="26"/>
          <w:szCs w:val="26"/>
        </w:rPr>
        <w:t xml:space="preserve"> </w:t>
      </w:r>
      <w:proofErr w:type="spellStart"/>
      <w:r w:rsidRPr="00181FA8">
        <w:rPr>
          <w:rFonts w:asciiTheme="majorHAnsi" w:eastAsiaTheme="majorEastAsia" w:hAnsiTheme="majorHAnsi" w:cstheme="majorBidi" w:hint="eastAsia"/>
          <w:b/>
          <w:bCs/>
          <w:color w:val="0499A9" w:themeColor="accent3"/>
          <w:sz w:val="26"/>
          <w:szCs w:val="26"/>
        </w:rPr>
        <w:t>techninė</w:t>
      </w:r>
      <w:proofErr w:type="spellEnd"/>
      <w:r w:rsidRPr="00181FA8">
        <w:rPr>
          <w:rFonts w:asciiTheme="majorHAnsi" w:eastAsiaTheme="majorEastAsia" w:hAnsiTheme="majorHAnsi" w:cstheme="majorBidi" w:hint="eastAsia"/>
          <w:b/>
          <w:bCs/>
          <w:color w:val="0499A9" w:themeColor="accent3"/>
          <w:sz w:val="26"/>
          <w:szCs w:val="26"/>
        </w:rPr>
        <w:t xml:space="preserve"> </w:t>
      </w:r>
      <w:proofErr w:type="spellStart"/>
      <w:r w:rsidRPr="00181FA8">
        <w:rPr>
          <w:rFonts w:asciiTheme="majorHAnsi" w:eastAsiaTheme="majorEastAsia" w:hAnsiTheme="majorHAnsi" w:cstheme="majorBidi" w:hint="eastAsia"/>
          <w:b/>
          <w:bCs/>
          <w:color w:val="0499A9" w:themeColor="accent3"/>
          <w:sz w:val="26"/>
          <w:szCs w:val="26"/>
        </w:rPr>
        <w:t>pagalba</w:t>
      </w:r>
      <w:proofErr w:type="spellEnd"/>
      <w:r w:rsidRPr="00181FA8">
        <w:rPr>
          <w:rFonts w:asciiTheme="majorHAnsi" w:eastAsiaTheme="majorEastAsia" w:hAnsiTheme="majorHAnsi" w:cstheme="majorBidi" w:hint="eastAsia"/>
          <w:b/>
          <w:bCs/>
          <w:color w:val="0499A9" w:themeColor="accent3"/>
          <w:sz w:val="26"/>
          <w:szCs w:val="26"/>
        </w:rPr>
        <w:t>?</w:t>
      </w:r>
    </w:p>
    <w:p w14:paraId="40DE2E14" w14:textId="77777777" w:rsidR="00181FA8" w:rsidRDefault="00181FA8" w:rsidP="00181FA8">
      <w:pPr>
        <w:spacing w:before="240"/>
        <w:rPr>
          <w:rFonts w:hint="eastAsia"/>
        </w:rPr>
      </w:pPr>
      <w:proofErr w:type="spellStart"/>
      <w:r>
        <w:rPr>
          <w:rFonts w:hint="eastAsia"/>
        </w:rPr>
        <w:t>Antrajame</w:t>
      </w:r>
      <w:proofErr w:type="spellEnd"/>
      <w:r>
        <w:rPr>
          <w:rFonts w:hint="eastAsia"/>
        </w:rPr>
        <w:t xml:space="preserve"> </w:t>
      </w:r>
      <w:proofErr w:type="spellStart"/>
      <w:r>
        <w:rPr>
          <w:rFonts w:hint="eastAsia"/>
        </w:rPr>
        <w:t>kvietime</w:t>
      </w:r>
      <w:proofErr w:type="spellEnd"/>
      <w:r>
        <w:rPr>
          <w:rFonts w:hint="eastAsia"/>
        </w:rPr>
        <w:t xml:space="preserve"> </w:t>
      </w:r>
      <w:proofErr w:type="spellStart"/>
      <w:r>
        <w:rPr>
          <w:rFonts w:hint="eastAsia"/>
        </w:rPr>
        <w:t>teikti</w:t>
      </w:r>
      <w:proofErr w:type="spellEnd"/>
      <w:r>
        <w:rPr>
          <w:rFonts w:hint="eastAsia"/>
        </w:rPr>
        <w:t xml:space="preserve"> </w:t>
      </w:r>
      <w:proofErr w:type="spellStart"/>
      <w:r>
        <w:rPr>
          <w:rFonts w:hint="eastAsia"/>
        </w:rPr>
        <w:t>techninę</w:t>
      </w:r>
      <w:proofErr w:type="spellEnd"/>
      <w:r>
        <w:rPr>
          <w:rFonts w:hint="eastAsia"/>
        </w:rPr>
        <w:t xml:space="preserve"> </w:t>
      </w:r>
      <w:proofErr w:type="spellStart"/>
      <w:r>
        <w:rPr>
          <w:rFonts w:hint="eastAsia"/>
        </w:rPr>
        <w:t>pagalbą</w:t>
      </w:r>
      <w:proofErr w:type="spellEnd"/>
      <w:r>
        <w:rPr>
          <w:rFonts w:hint="eastAsia"/>
        </w:rPr>
        <w:t xml:space="preserve"> </w:t>
      </w:r>
      <w:proofErr w:type="spellStart"/>
      <w:r>
        <w:rPr>
          <w:rFonts w:hint="eastAsia"/>
        </w:rPr>
        <w:t>pareiškėjai</w:t>
      </w:r>
      <w:proofErr w:type="spellEnd"/>
      <w:r>
        <w:rPr>
          <w:rFonts w:hint="eastAsia"/>
        </w:rPr>
        <w:t xml:space="preserve"> </w:t>
      </w:r>
      <w:proofErr w:type="spellStart"/>
      <w:r>
        <w:rPr>
          <w:rFonts w:hint="eastAsia"/>
        </w:rPr>
        <w:t>gali</w:t>
      </w:r>
      <w:proofErr w:type="spellEnd"/>
      <w:r>
        <w:rPr>
          <w:rFonts w:hint="eastAsia"/>
        </w:rPr>
        <w:t xml:space="preserve"> </w:t>
      </w:r>
      <w:proofErr w:type="spellStart"/>
      <w:r>
        <w:rPr>
          <w:rFonts w:hint="eastAsia"/>
        </w:rPr>
        <w:t>rinktis</w:t>
      </w:r>
      <w:proofErr w:type="spellEnd"/>
      <w:r>
        <w:rPr>
          <w:rFonts w:hint="eastAsia"/>
        </w:rPr>
        <w:t xml:space="preserve"> </w:t>
      </w:r>
      <w:proofErr w:type="spellStart"/>
      <w:r>
        <w:rPr>
          <w:rFonts w:hint="eastAsia"/>
        </w:rPr>
        <w:t>iš</w:t>
      </w:r>
      <w:proofErr w:type="spellEnd"/>
      <w:r>
        <w:rPr>
          <w:rFonts w:hint="eastAsia"/>
        </w:rPr>
        <w:t xml:space="preserve"> 15 </w:t>
      </w:r>
      <w:proofErr w:type="spellStart"/>
      <w:r>
        <w:rPr>
          <w:rFonts w:hint="eastAsia"/>
        </w:rPr>
        <w:t>konsultavimo</w:t>
      </w:r>
      <w:proofErr w:type="spellEnd"/>
      <w:r>
        <w:rPr>
          <w:rFonts w:hint="eastAsia"/>
        </w:rPr>
        <w:t xml:space="preserve"> </w:t>
      </w:r>
      <w:proofErr w:type="spellStart"/>
      <w:r>
        <w:rPr>
          <w:rFonts w:hint="eastAsia"/>
        </w:rPr>
        <w:t>paslaugų</w:t>
      </w:r>
      <w:proofErr w:type="spellEnd"/>
      <w:r>
        <w:rPr>
          <w:rFonts w:hint="eastAsia"/>
        </w:rPr>
        <w:t xml:space="preserve">. </w:t>
      </w:r>
      <w:proofErr w:type="spellStart"/>
      <w:r>
        <w:rPr>
          <w:rFonts w:hint="eastAsia"/>
        </w:rPr>
        <w:t>Toliau</w:t>
      </w:r>
      <w:proofErr w:type="spellEnd"/>
      <w:r>
        <w:rPr>
          <w:rFonts w:hint="eastAsia"/>
        </w:rPr>
        <w:t xml:space="preserve"> </w:t>
      </w:r>
      <w:proofErr w:type="spellStart"/>
      <w:r>
        <w:rPr>
          <w:rFonts w:hint="eastAsia"/>
        </w:rPr>
        <w:t>pateiktoje</w:t>
      </w:r>
      <w:proofErr w:type="spellEnd"/>
      <w:r>
        <w:rPr>
          <w:rFonts w:hint="eastAsia"/>
        </w:rPr>
        <w:t xml:space="preserve"> 1 </w:t>
      </w:r>
      <w:proofErr w:type="spellStart"/>
      <w:r>
        <w:rPr>
          <w:rFonts w:hint="eastAsia"/>
        </w:rPr>
        <w:t>lentelėje</w:t>
      </w:r>
      <w:proofErr w:type="spellEnd"/>
      <w:r>
        <w:rPr>
          <w:rFonts w:hint="eastAsia"/>
        </w:rPr>
        <w:t xml:space="preserve"> </w:t>
      </w:r>
      <w:proofErr w:type="spellStart"/>
      <w:r>
        <w:rPr>
          <w:rFonts w:hint="eastAsia"/>
        </w:rPr>
        <w:t>nurodytos</w:t>
      </w:r>
      <w:proofErr w:type="spellEnd"/>
      <w:r>
        <w:rPr>
          <w:rFonts w:hint="eastAsia"/>
        </w:rPr>
        <w:t xml:space="preserve"> </w:t>
      </w:r>
      <w:proofErr w:type="spellStart"/>
      <w:r>
        <w:rPr>
          <w:rFonts w:hint="eastAsia"/>
        </w:rPr>
        <w:t>įvairios</w:t>
      </w:r>
      <w:proofErr w:type="spellEnd"/>
      <w:r>
        <w:rPr>
          <w:rFonts w:hint="eastAsia"/>
        </w:rPr>
        <w:t xml:space="preserve"> </w:t>
      </w:r>
      <w:proofErr w:type="spellStart"/>
      <w:r>
        <w:rPr>
          <w:rFonts w:hint="eastAsia"/>
        </w:rPr>
        <w:t>siūlomų</w:t>
      </w:r>
      <w:proofErr w:type="spellEnd"/>
      <w:r>
        <w:rPr>
          <w:rFonts w:hint="eastAsia"/>
        </w:rPr>
        <w:t xml:space="preserve"> </w:t>
      </w:r>
      <w:proofErr w:type="spellStart"/>
      <w:r>
        <w:rPr>
          <w:rFonts w:hint="eastAsia"/>
        </w:rPr>
        <w:t>paslaugų</w:t>
      </w:r>
      <w:proofErr w:type="spellEnd"/>
      <w:r>
        <w:rPr>
          <w:rFonts w:hint="eastAsia"/>
        </w:rPr>
        <w:t xml:space="preserve"> </w:t>
      </w:r>
      <w:proofErr w:type="spellStart"/>
      <w:r>
        <w:rPr>
          <w:rFonts w:hint="eastAsia"/>
        </w:rPr>
        <w:t>rūšys</w:t>
      </w:r>
      <w:proofErr w:type="spellEnd"/>
      <w:r>
        <w:rPr>
          <w:rFonts w:hint="eastAsia"/>
        </w:rPr>
        <w:t>.</w:t>
      </w:r>
    </w:p>
    <w:p w14:paraId="31A6F20F" w14:textId="269A87D7" w:rsidR="00937262" w:rsidRPr="00A707F6" w:rsidRDefault="00181FA8" w:rsidP="00181FA8">
      <w:pPr>
        <w:spacing w:before="240"/>
        <w:rPr>
          <w:rFonts w:hint="eastAsia"/>
        </w:rPr>
      </w:pPr>
      <w:proofErr w:type="spellStart"/>
      <w:r>
        <w:rPr>
          <w:rFonts w:hint="eastAsia"/>
        </w:rPr>
        <w:t>Pareiškėjai</w:t>
      </w:r>
      <w:proofErr w:type="spellEnd"/>
      <w:r>
        <w:rPr>
          <w:rFonts w:hint="eastAsia"/>
        </w:rPr>
        <w:t xml:space="preserve"> </w:t>
      </w:r>
      <w:proofErr w:type="spellStart"/>
      <w:r>
        <w:rPr>
          <w:rFonts w:hint="eastAsia"/>
        </w:rPr>
        <w:t>turėtų</w:t>
      </w:r>
      <w:proofErr w:type="spellEnd"/>
      <w:r>
        <w:rPr>
          <w:rFonts w:hint="eastAsia"/>
        </w:rPr>
        <w:t xml:space="preserve"> </w:t>
      </w:r>
      <w:proofErr w:type="spellStart"/>
      <w:r>
        <w:rPr>
          <w:rFonts w:hint="eastAsia"/>
        </w:rPr>
        <w:t>pasirinkti</w:t>
      </w:r>
      <w:proofErr w:type="spellEnd"/>
      <w:r>
        <w:rPr>
          <w:rFonts w:hint="eastAsia"/>
        </w:rPr>
        <w:t xml:space="preserve"> </w:t>
      </w:r>
      <w:proofErr w:type="spellStart"/>
      <w:r>
        <w:rPr>
          <w:rFonts w:hint="eastAsia"/>
        </w:rPr>
        <w:t>vieną</w:t>
      </w:r>
      <w:proofErr w:type="spellEnd"/>
      <w:r>
        <w:rPr>
          <w:rFonts w:hint="eastAsia"/>
        </w:rPr>
        <w:t xml:space="preserve"> </w:t>
      </w:r>
      <w:proofErr w:type="spellStart"/>
      <w:r>
        <w:rPr>
          <w:rFonts w:hint="eastAsia"/>
        </w:rPr>
        <w:t>iš</w:t>
      </w:r>
      <w:proofErr w:type="spellEnd"/>
      <w:r>
        <w:rPr>
          <w:rFonts w:hint="eastAsia"/>
        </w:rPr>
        <w:t xml:space="preserve"> </w:t>
      </w:r>
      <w:proofErr w:type="spellStart"/>
      <w:r>
        <w:rPr>
          <w:rFonts w:hint="eastAsia"/>
        </w:rPr>
        <w:t>siūlomų</w:t>
      </w:r>
      <w:proofErr w:type="spellEnd"/>
      <w:r>
        <w:rPr>
          <w:rFonts w:hint="eastAsia"/>
        </w:rPr>
        <w:t xml:space="preserve"> </w:t>
      </w:r>
      <w:proofErr w:type="spellStart"/>
      <w:r>
        <w:rPr>
          <w:rFonts w:hint="eastAsia"/>
        </w:rPr>
        <w:t>konsultavimo</w:t>
      </w:r>
      <w:proofErr w:type="spellEnd"/>
      <w:r>
        <w:rPr>
          <w:rFonts w:hint="eastAsia"/>
        </w:rPr>
        <w:t xml:space="preserve"> </w:t>
      </w:r>
      <w:proofErr w:type="spellStart"/>
      <w:r>
        <w:rPr>
          <w:rFonts w:hint="eastAsia"/>
        </w:rPr>
        <w:t>paslaugų</w:t>
      </w:r>
      <w:proofErr w:type="spellEnd"/>
      <w:r>
        <w:rPr>
          <w:rFonts w:hint="eastAsia"/>
        </w:rPr>
        <w:t xml:space="preserve">. </w:t>
      </w:r>
      <w:proofErr w:type="spellStart"/>
      <w:r>
        <w:rPr>
          <w:rFonts w:hint="eastAsia"/>
        </w:rPr>
        <w:t>Prašome</w:t>
      </w:r>
      <w:proofErr w:type="spellEnd"/>
      <w:r>
        <w:rPr>
          <w:rFonts w:hint="eastAsia"/>
        </w:rPr>
        <w:t xml:space="preserve"> </w:t>
      </w:r>
      <w:proofErr w:type="spellStart"/>
      <w:r>
        <w:rPr>
          <w:rFonts w:hint="eastAsia"/>
        </w:rPr>
        <w:t>pareiškėjų</w:t>
      </w:r>
      <w:proofErr w:type="spellEnd"/>
      <w:r>
        <w:rPr>
          <w:rFonts w:hint="eastAsia"/>
        </w:rPr>
        <w:t xml:space="preserve"> </w:t>
      </w:r>
      <w:proofErr w:type="spellStart"/>
      <w:r>
        <w:rPr>
          <w:rFonts w:hint="eastAsia"/>
        </w:rPr>
        <w:t>pateikti</w:t>
      </w:r>
      <w:proofErr w:type="spellEnd"/>
      <w:r>
        <w:rPr>
          <w:rFonts w:hint="eastAsia"/>
        </w:rPr>
        <w:t xml:space="preserve"> </w:t>
      </w:r>
      <w:proofErr w:type="spellStart"/>
      <w:r>
        <w:rPr>
          <w:rFonts w:hint="eastAsia"/>
        </w:rPr>
        <w:t>išsamų</w:t>
      </w:r>
      <w:proofErr w:type="spellEnd"/>
      <w:r>
        <w:rPr>
          <w:rFonts w:hint="eastAsia"/>
        </w:rPr>
        <w:t xml:space="preserve"> </w:t>
      </w:r>
      <w:proofErr w:type="spellStart"/>
      <w:r>
        <w:rPr>
          <w:rFonts w:hint="eastAsia"/>
        </w:rPr>
        <w:t>pasirinktos</w:t>
      </w:r>
      <w:proofErr w:type="spellEnd"/>
      <w:r>
        <w:rPr>
          <w:rFonts w:hint="eastAsia"/>
        </w:rPr>
        <w:t xml:space="preserve"> paramos </w:t>
      </w:r>
      <w:proofErr w:type="spellStart"/>
      <w:r>
        <w:rPr>
          <w:rFonts w:hint="eastAsia"/>
        </w:rPr>
        <w:t>aprašymą</w:t>
      </w:r>
      <w:proofErr w:type="spellEnd"/>
      <w:r>
        <w:rPr>
          <w:rFonts w:hint="eastAsia"/>
        </w:rPr>
        <w:t xml:space="preserve">, </w:t>
      </w:r>
      <w:proofErr w:type="spellStart"/>
      <w:r>
        <w:rPr>
          <w:rFonts w:hint="eastAsia"/>
        </w:rPr>
        <w:t>nes</w:t>
      </w:r>
      <w:proofErr w:type="spellEnd"/>
      <w:r>
        <w:rPr>
          <w:rFonts w:hint="eastAsia"/>
        </w:rPr>
        <w:t xml:space="preserve"> tai </w:t>
      </w:r>
      <w:proofErr w:type="spellStart"/>
      <w:r>
        <w:rPr>
          <w:rFonts w:hint="eastAsia"/>
        </w:rPr>
        <w:t>padės</w:t>
      </w:r>
      <w:proofErr w:type="spellEnd"/>
      <w:r>
        <w:rPr>
          <w:rFonts w:hint="eastAsia"/>
        </w:rPr>
        <w:t xml:space="preserve"> mums </w:t>
      </w:r>
      <w:proofErr w:type="spellStart"/>
      <w:r>
        <w:rPr>
          <w:rFonts w:hint="eastAsia"/>
        </w:rPr>
        <w:t>vertinimo</w:t>
      </w:r>
      <w:proofErr w:type="spellEnd"/>
      <w:r>
        <w:rPr>
          <w:rFonts w:hint="eastAsia"/>
        </w:rPr>
        <w:t xml:space="preserve"> </w:t>
      </w:r>
      <w:proofErr w:type="spellStart"/>
      <w:r>
        <w:rPr>
          <w:rFonts w:hint="eastAsia"/>
        </w:rPr>
        <w:t>procese</w:t>
      </w:r>
      <w:proofErr w:type="spellEnd"/>
      <w:r>
        <w:rPr>
          <w:rFonts w:hint="eastAsia"/>
        </w:rPr>
        <w:t xml:space="preserve"> (</w:t>
      </w:r>
      <w:proofErr w:type="spellStart"/>
      <w:r>
        <w:rPr>
          <w:rFonts w:hint="eastAsia"/>
        </w:rPr>
        <w:t>žr</w:t>
      </w:r>
      <w:proofErr w:type="spellEnd"/>
      <w:r>
        <w:rPr>
          <w:rFonts w:hint="eastAsia"/>
        </w:rPr>
        <w:t xml:space="preserve">. 7 </w:t>
      </w:r>
      <w:proofErr w:type="spellStart"/>
      <w:r>
        <w:rPr>
          <w:rFonts w:hint="eastAsia"/>
        </w:rPr>
        <w:t>psl</w:t>
      </w:r>
      <w:proofErr w:type="spellEnd"/>
      <w:r>
        <w:rPr>
          <w:rFonts w:hint="eastAsia"/>
        </w:rPr>
        <w:t xml:space="preserve">.). </w:t>
      </w:r>
      <w:proofErr w:type="spellStart"/>
      <w:r>
        <w:rPr>
          <w:rFonts w:hint="eastAsia"/>
        </w:rPr>
        <w:t>Pareiškėjai</w:t>
      </w:r>
      <w:proofErr w:type="spellEnd"/>
      <w:r>
        <w:rPr>
          <w:rFonts w:hint="eastAsia"/>
        </w:rPr>
        <w:t xml:space="preserve"> </w:t>
      </w:r>
      <w:proofErr w:type="spellStart"/>
      <w:r>
        <w:rPr>
          <w:rFonts w:hint="eastAsia"/>
        </w:rPr>
        <w:t>taip</w:t>
      </w:r>
      <w:proofErr w:type="spellEnd"/>
      <w:r>
        <w:rPr>
          <w:rFonts w:hint="eastAsia"/>
        </w:rPr>
        <w:t xml:space="preserve"> pat </w:t>
      </w:r>
      <w:proofErr w:type="spellStart"/>
      <w:r>
        <w:rPr>
          <w:rFonts w:hint="eastAsia"/>
        </w:rPr>
        <w:t>gali</w:t>
      </w:r>
      <w:proofErr w:type="spellEnd"/>
      <w:r>
        <w:rPr>
          <w:rFonts w:hint="eastAsia"/>
        </w:rPr>
        <w:t xml:space="preserve"> </w:t>
      </w:r>
      <w:proofErr w:type="spellStart"/>
      <w:r>
        <w:rPr>
          <w:rFonts w:hint="eastAsia"/>
        </w:rPr>
        <w:t>nurodyti</w:t>
      </w:r>
      <w:proofErr w:type="spellEnd"/>
      <w:r>
        <w:rPr>
          <w:rFonts w:hint="eastAsia"/>
        </w:rPr>
        <w:t xml:space="preserve"> </w:t>
      </w:r>
      <w:proofErr w:type="spellStart"/>
      <w:r>
        <w:rPr>
          <w:rFonts w:hint="eastAsia"/>
        </w:rPr>
        <w:t>paslaugą</w:t>
      </w:r>
      <w:proofErr w:type="spellEnd"/>
      <w:r>
        <w:rPr>
          <w:rFonts w:hint="eastAsia"/>
        </w:rPr>
        <w:t xml:space="preserve">, </w:t>
      </w:r>
      <w:proofErr w:type="spellStart"/>
      <w:r>
        <w:rPr>
          <w:rFonts w:hint="eastAsia"/>
        </w:rPr>
        <w:t>kuri</w:t>
      </w:r>
      <w:proofErr w:type="spellEnd"/>
      <w:r>
        <w:rPr>
          <w:rFonts w:hint="eastAsia"/>
        </w:rPr>
        <w:t xml:space="preserve"> </w:t>
      </w:r>
      <w:proofErr w:type="spellStart"/>
      <w:r>
        <w:rPr>
          <w:rFonts w:hint="eastAsia"/>
        </w:rPr>
        <w:t>nėra</w:t>
      </w:r>
      <w:proofErr w:type="spellEnd"/>
      <w:r>
        <w:rPr>
          <w:rFonts w:hint="eastAsia"/>
        </w:rPr>
        <w:t xml:space="preserve"> </w:t>
      </w:r>
      <w:proofErr w:type="spellStart"/>
      <w:r>
        <w:rPr>
          <w:rFonts w:hint="eastAsia"/>
        </w:rPr>
        <w:t>įtraukta</w:t>
      </w:r>
      <w:proofErr w:type="spellEnd"/>
      <w:r>
        <w:rPr>
          <w:rFonts w:hint="eastAsia"/>
        </w:rPr>
        <w:t xml:space="preserve"> į </w:t>
      </w:r>
      <w:proofErr w:type="spellStart"/>
      <w:r>
        <w:rPr>
          <w:rFonts w:hint="eastAsia"/>
        </w:rPr>
        <w:t>sąrašą</w:t>
      </w:r>
      <w:proofErr w:type="spellEnd"/>
      <w:r>
        <w:rPr>
          <w:rFonts w:hint="eastAsia"/>
        </w:rPr>
        <w:t xml:space="preserve">, </w:t>
      </w:r>
      <w:proofErr w:type="spellStart"/>
      <w:r>
        <w:rPr>
          <w:rFonts w:hint="eastAsia"/>
        </w:rPr>
        <w:t>tačiau</w:t>
      </w:r>
      <w:proofErr w:type="spellEnd"/>
      <w:r>
        <w:rPr>
          <w:rFonts w:hint="eastAsia"/>
        </w:rPr>
        <w:t xml:space="preserve"> </w:t>
      </w:r>
      <w:proofErr w:type="spellStart"/>
      <w:r>
        <w:rPr>
          <w:rFonts w:hint="eastAsia"/>
        </w:rPr>
        <w:t>tokiu</w:t>
      </w:r>
      <w:proofErr w:type="spellEnd"/>
      <w:r>
        <w:rPr>
          <w:rFonts w:hint="eastAsia"/>
        </w:rPr>
        <w:t xml:space="preserve"> </w:t>
      </w:r>
      <w:proofErr w:type="spellStart"/>
      <w:r>
        <w:rPr>
          <w:rFonts w:hint="eastAsia"/>
        </w:rPr>
        <w:t>atveju</w:t>
      </w:r>
      <w:proofErr w:type="spellEnd"/>
      <w:r>
        <w:rPr>
          <w:rFonts w:hint="eastAsia"/>
        </w:rPr>
        <w:t xml:space="preserve"> </w:t>
      </w:r>
      <w:proofErr w:type="spellStart"/>
      <w:r>
        <w:rPr>
          <w:rFonts w:hint="eastAsia"/>
        </w:rPr>
        <w:t>negalime</w:t>
      </w:r>
      <w:proofErr w:type="spellEnd"/>
      <w:r>
        <w:rPr>
          <w:rFonts w:hint="eastAsia"/>
        </w:rPr>
        <w:t xml:space="preserve"> </w:t>
      </w:r>
      <w:proofErr w:type="spellStart"/>
      <w:r>
        <w:rPr>
          <w:rFonts w:hint="eastAsia"/>
        </w:rPr>
        <w:t>garantuoti</w:t>
      </w:r>
      <w:proofErr w:type="spellEnd"/>
      <w:r>
        <w:rPr>
          <w:rFonts w:hint="eastAsia"/>
        </w:rPr>
        <w:t xml:space="preserve">, </w:t>
      </w:r>
      <w:proofErr w:type="spellStart"/>
      <w:r>
        <w:rPr>
          <w:rFonts w:hint="eastAsia"/>
        </w:rPr>
        <w:t>kad</w:t>
      </w:r>
      <w:proofErr w:type="spellEnd"/>
      <w:r>
        <w:rPr>
          <w:rFonts w:hint="eastAsia"/>
        </w:rPr>
        <w:t xml:space="preserve"> </w:t>
      </w:r>
      <w:proofErr w:type="spellStart"/>
      <w:r>
        <w:rPr>
          <w:rFonts w:hint="eastAsia"/>
        </w:rPr>
        <w:t>galėsime</w:t>
      </w:r>
      <w:proofErr w:type="spellEnd"/>
      <w:r>
        <w:rPr>
          <w:rFonts w:hint="eastAsia"/>
        </w:rPr>
        <w:t xml:space="preserve"> </w:t>
      </w:r>
      <w:proofErr w:type="spellStart"/>
      <w:r>
        <w:rPr>
          <w:rFonts w:hint="eastAsia"/>
        </w:rPr>
        <w:t>ją</w:t>
      </w:r>
      <w:proofErr w:type="spellEnd"/>
      <w:r>
        <w:rPr>
          <w:rFonts w:hint="eastAsia"/>
        </w:rPr>
        <w:t xml:space="preserve"> </w:t>
      </w:r>
      <w:proofErr w:type="spellStart"/>
      <w:proofErr w:type="gramStart"/>
      <w:r>
        <w:rPr>
          <w:rFonts w:hint="eastAsia"/>
        </w:rPr>
        <w:t>suteikti.</w:t>
      </w:r>
      <w:r w:rsidR="0007456A" w:rsidRPr="00A707F6">
        <w:t>The</w:t>
      </w:r>
      <w:proofErr w:type="spellEnd"/>
      <w:proofErr w:type="gramEnd"/>
      <w:r w:rsidR="0007456A" w:rsidRPr="00A707F6">
        <w:t xml:space="preserve"> final </w:t>
      </w:r>
      <w:r w:rsidR="002C14EE" w:rsidRPr="00A707F6">
        <w:t xml:space="preserve">scope and details of </w:t>
      </w:r>
      <w:r w:rsidR="006B704B">
        <w:t xml:space="preserve">the </w:t>
      </w:r>
      <w:r w:rsidR="002C14EE" w:rsidRPr="00A707F6">
        <w:t>technical assistance</w:t>
      </w:r>
      <w:r w:rsidR="0007456A" w:rsidRPr="00A707F6">
        <w:t xml:space="preserve"> will be agreed </w:t>
      </w:r>
      <w:r w:rsidR="00F20684" w:rsidRPr="00A707F6">
        <w:t xml:space="preserve">upon </w:t>
      </w:r>
      <w:r w:rsidR="0007456A" w:rsidRPr="00A707F6">
        <w:t xml:space="preserve">with the </w:t>
      </w:r>
      <w:r w:rsidR="002C14EE" w:rsidRPr="00A707F6">
        <w:lastRenderedPageBreak/>
        <w:t>CCCE</w:t>
      </w:r>
      <w:r w:rsidR="0007456A" w:rsidRPr="00A707F6">
        <w:t xml:space="preserve"> experts once the </w:t>
      </w:r>
      <w:r w:rsidR="002C14EE" w:rsidRPr="00A707F6">
        <w:t>application</w:t>
      </w:r>
      <w:r w:rsidR="0007456A" w:rsidRPr="00A707F6">
        <w:t xml:space="preserve"> is </w:t>
      </w:r>
      <w:r w:rsidR="006B704B">
        <w:t xml:space="preserve">evaluated and </w:t>
      </w:r>
      <w:r w:rsidR="0007456A" w:rsidRPr="00A707F6">
        <w:t xml:space="preserve">selected </w:t>
      </w:r>
      <w:r w:rsidR="002A3F81">
        <w:t xml:space="preserve">for the next stage </w:t>
      </w:r>
      <w:r w:rsidR="0007456A" w:rsidRPr="00A707F6">
        <w:t>(including specific tasks, required data, deadlines, etc.).</w:t>
      </w:r>
    </w:p>
    <w:p w14:paraId="206524BF" w14:textId="5271E450" w:rsidR="00A3198D" w:rsidRDefault="00181FA8" w:rsidP="00A3198D">
      <w:pPr>
        <w:pStyle w:val="Caption"/>
        <w:keepNext/>
        <w:rPr>
          <w:rFonts w:hint="eastAsia"/>
        </w:rPr>
      </w:pPr>
      <w:r w:rsidRPr="00181FA8">
        <w:rPr>
          <w:rFonts w:hint="eastAsia"/>
        </w:rPr>
        <w:t xml:space="preserve">1 </w:t>
      </w:r>
      <w:proofErr w:type="spellStart"/>
      <w:r w:rsidRPr="00181FA8">
        <w:rPr>
          <w:rFonts w:hint="eastAsia"/>
        </w:rPr>
        <w:t>lentelė</w:t>
      </w:r>
      <w:proofErr w:type="spellEnd"/>
      <w:r w:rsidRPr="00181FA8">
        <w:rPr>
          <w:rFonts w:hint="eastAsia"/>
        </w:rPr>
        <w:t xml:space="preserve">: </w:t>
      </w:r>
      <w:proofErr w:type="spellStart"/>
      <w:r w:rsidRPr="00181FA8">
        <w:rPr>
          <w:rFonts w:hint="eastAsia"/>
        </w:rPr>
        <w:t>Siūlomos</w:t>
      </w:r>
      <w:proofErr w:type="spellEnd"/>
      <w:r w:rsidRPr="00181FA8">
        <w:rPr>
          <w:rFonts w:hint="eastAsia"/>
        </w:rPr>
        <w:t xml:space="preserve"> </w:t>
      </w:r>
      <w:proofErr w:type="spellStart"/>
      <w:r w:rsidRPr="00181FA8">
        <w:rPr>
          <w:rFonts w:hint="eastAsia"/>
        </w:rPr>
        <w:t>konsultacinės</w:t>
      </w:r>
      <w:proofErr w:type="spellEnd"/>
      <w:r w:rsidRPr="00181FA8">
        <w:rPr>
          <w:rFonts w:hint="eastAsia"/>
        </w:rPr>
        <w:t xml:space="preserve"> </w:t>
      </w:r>
      <w:proofErr w:type="spellStart"/>
      <w:r w:rsidRPr="00181FA8">
        <w:rPr>
          <w:rFonts w:hint="eastAsia"/>
        </w:rPr>
        <w:t>paslaugos</w:t>
      </w:r>
      <w:proofErr w:type="spellEnd"/>
      <w:r w:rsidRPr="00181FA8">
        <w:rPr>
          <w:rFonts w:hint="eastAsia"/>
        </w:rPr>
        <w:t xml:space="preserve"> </w:t>
      </w:r>
      <w:proofErr w:type="spellStart"/>
      <w:r w:rsidRPr="00181FA8">
        <w:rPr>
          <w:rFonts w:hint="eastAsia"/>
        </w:rPr>
        <w:t>Bronzos</w:t>
      </w:r>
      <w:proofErr w:type="spellEnd"/>
      <w:r w:rsidRPr="00181FA8">
        <w:rPr>
          <w:rFonts w:hint="eastAsia"/>
        </w:rPr>
        <w:t xml:space="preserve"> ir </w:t>
      </w:r>
      <w:proofErr w:type="spellStart"/>
      <w:r w:rsidRPr="00181FA8">
        <w:rPr>
          <w:rFonts w:hint="eastAsia"/>
        </w:rPr>
        <w:t>sidabro</w:t>
      </w:r>
      <w:proofErr w:type="spellEnd"/>
      <w:r w:rsidRPr="00181FA8">
        <w:rPr>
          <w:rFonts w:hint="eastAsia"/>
        </w:rPr>
        <w:t xml:space="preserve"> </w:t>
      </w:r>
      <w:proofErr w:type="spellStart"/>
      <w:r w:rsidRPr="00181FA8">
        <w:rPr>
          <w:rFonts w:hint="eastAsia"/>
        </w:rPr>
        <w:t>pažadėtojams</w:t>
      </w:r>
      <w:proofErr w:type="spellEnd"/>
    </w:p>
    <w:tbl>
      <w:tblPr>
        <w:tblStyle w:val="TableGrid"/>
        <w:tblW w:w="9067" w:type="dxa"/>
        <w:tblLayout w:type="fixed"/>
        <w:tblLook w:val="04A0" w:firstRow="1" w:lastRow="0" w:firstColumn="1" w:lastColumn="0" w:noHBand="0" w:noVBand="1"/>
      </w:tblPr>
      <w:tblGrid>
        <w:gridCol w:w="535"/>
        <w:gridCol w:w="8532"/>
      </w:tblGrid>
      <w:tr w:rsidR="008172AA" w14:paraId="27929A7F" w14:textId="77777777" w:rsidTr="008172AA">
        <w:trPr>
          <w:trHeight w:val="775"/>
        </w:trPr>
        <w:tc>
          <w:tcPr>
            <w:tcW w:w="535" w:type="dxa"/>
            <w:vMerge w:val="restart"/>
            <w:shd w:val="clear" w:color="auto" w:fill="95B22E" w:themeFill="accent2"/>
            <w:vAlign w:val="center"/>
          </w:tcPr>
          <w:p w14:paraId="6022A749" w14:textId="77777777" w:rsidR="008172AA" w:rsidRPr="00314331" w:rsidRDefault="008172AA" w:rsidP="0097721D">
            <w:pPr>
              <w:jc w:val="center"/>
              <w:rPr>
                <w:rFonts w:hint="eastAsia"/>
                <w:b/>
                <w:bCs/>
              </w:rPr>
            </w:pPr>
            <w:r w:rsidRPr="00314331">
              <w:rPr>
                <w:b/>
                <w:bCs/>
              </w:rPr>
              <w:t>No.</w:t>
            </w:r>
          </w:p>
        </w:tc>
        <w:tc>
          <w:tcPr>
            <w:tcW w:w="8532" w:type="dxa"/>
            <w:vMerge w:val="restart"/>
            <w:shd w:val="clear" w:color="auto" w:fill="95B22E" w:themeFill="accent2"/>
            <w:vAlign w:val="center"/>
          </w:tcPr>
          <w:p w14:paraId="2C788312" w14:textId="2D5C04C1" w:rsidR="008172AA" w:rsidRPr="00314331" w:rsidRDefault="00181FA8" w:rsidP="0097721D">
            <w:pPr>
              <w:jc w:val="center"/>
              <w:rPr>
                <w:rFonts w:hint="eastAsia"/>
                <w:b/>
                <w:bCs/>
              </w:rPr>
            </w:pPr>
            <w:proofErr w:type="spellStart"/>
            <w:r w:rsidRPr="00181FA8">
              <w:rPr>
                <w:rFonts w:hint="eastAsia"/>
                <w:b/>
                <w:bCs/>
              </w:rPr>
              <w:t>Siūlomos</w:t>
            </w:r>
            <w:proofErr w:type="spellEnd"/>
            <w:r w:rsidRPr="00181FA8">
              <w:rPr>
                <w:rFonts w:hint="eastAsia"/>
                <w:b/>
                <w:bCs/>
              </w:rPr>
              <w:t xml:space="preserve"> </w:t>
            </w:r>
            <w:proofErr w:type="spellStart"/>
            <w:r w:rsidRPr="00181FA8">
              <w:rPr>
                <w:rFonts w:hint="eastAsia"/>
                <w:b/>
                <w:bCs/>
              </w:rPr>
              <w:t>konsultavimo</w:t>
            </w:r>
            <w:proofErr w:type="spellEnd"/>
            <w:r w:rsidRPr="00181FA8">
              <w:rPr>
                <w:rFonts w:hint="eastAsia"/>
                <w:b/>
                <w:bCs/>
              </w:rPr>
              <w:t xml:space="preserve"> </w:t>
            </w:r>
            <w:proofErr w:type="spellStart"/>
            <w:r w:rsidRPr="00181FA8">
              <w:rPr>
                <w:rFonts w:hint="eastAsia"/>
                <w:b/>
                <w:bCs/>
              </w:rPr>
              <w:t>paslaugos</w:t>
            </w:r>
            <w:proofErr w:type="spellEnd"/>
            <w:r w:rsidRPr="00181FA8">
              <w:rPr>
                <w:rFonts w:hint="eastAsia"/>
                <w:b/>
                <w:bCs/>
              </w:rPr>
              <w:t xml:space="preserve"> </w:t>
            </w:r>
            <w:proofErr w:type="spellStart"/>
            <w:r w:rsidRPr="00181FA8">
              <w:rPr>
                <w:rFonts w:hint="eastAsia"/>
                <w:b/>
                <w:bCs/>
              </w:rPr>
              <w:t>aprašymas</w:t>
            </w:r>
            <w:proofErr w:type="spellEnd"/>
          </w:p>
        </w:tc>
      </w:tr>
      <w:tr w:rsidR="008172AA" w14:paraId="11C97A9C" w14:textId="77777777" w:rsidTr="008172AA">
        <w:trPr>
          <w:cantSplit/>
          <w:trHeight w:val="278"/>
        </w:trPr>
        <w:tc>
          <w:tcPr>
            <w:tcW w:w="535" w:type="dxa"/>
            <w:vMerge/>
          </w:tcPr>
          <w:p w14:paraId="541B1801" w14:textId="77777777" w:rsidR="008172AA" w:rsidRPr="00314331" w:rsidRDefault="008172AA" w:rsidP="00515E3C">
            <w:pPr>
              <w:rPr>
                <w:rFonts w:hint="eastAsia"/>
                <w:b/>
                <w:bCs/>
              </w:rPr>
            </w:pPr>
          </w:p>
        </w:tc>
        <w:tc>
          <w:tcPr>
            <w:tcW w:w="8532" w:type="dxa"/>
            <w:vMerge/>
          </w:tcPr>
          <w:p w14:paraId="2E74D1FB" w14:textId="77777777" w:rsidR="008172AA" w:rsidRPr="00314331" w:rsidRDefault="008172AA" w:rsidP="00515E3C">
            <w:pPr>
              <w:rPr>
                <w:rFonts w:hint="eastAsia"/>
                <w:b/>
                <w:bCs/>
              </w:rPr>
            </w:pPr>
          </w:p>
        </w:tc>
      </w:tr>
      <w:tr w:rsidR="008172AA" w14:paraId="099F95D4" w14:textId="77777777" w:rsidTr="008172AA">
        <w:tc>
          <w:tcPr>
            <w:tcW w:w="535" w:type="dxa"/>
            <w:vAlign w:val="center"/>
          </w:tcPr>
          <w:p w14:paraId="3E3DCEE2" w14:textId="77777777" w:rsidR="008172AA" w:rsidRDefault="008172AA" w:rsidP="00924AE3">
            <w:pPr>
              <w:jc w:val="left"/>
              <w:rPr>
                <w:rFonts w:hint="eastAsia"/>
              </w:rPr>
            </w:pPr>
            <w:r>
              <w:t>1</w:t>
            </w:r>
          </w:p>
        </w:tc>
        <w:tc>
          <w:tcPr>
            <w:tcW w:w="8532" w:type="dxa"/>
            <w:shd w:val="clear" w:color="auto" w:fill="auto"/>
            <w:vAlign w:val="center"/>
          </w:tcPr>
          <w:p w14:paraId="64367849" w14:textId="32B17316" w:rsidR="008172AA" w:rsidRPr="003E5F9B" w:rsidRDefault="00181FA8" w:rsidP="00924AE3">
            <w:pPr>
              <w:jc w:val="left"/>
              <w:rPr>
                <w:rFonts w:hint="eastAsia"/>
                <w:highlight w:val="cyan"/>
              </w:rPr>
            </w:pPr>
            <w:proofErr w:type="spellStart"/>
            <w:r w:rsidRPr="00181FA8">
              <w:rPr>
                <w:rFonts w:hint="eastAsia"/>
              </w:rPr>
              <w:t>Pagalba</w:t>
            </w:r>
            <w:proofErr w:type="spellEnd"/>
            <w:r w:rsidRPr="00181FA8">
              <w:rPr>
                <w:rFonts w:hint="eastAsia"/>
              </w:rPr>
              <w:t xml:space="preserve"> </w:t>
            </w:r>
            <w:proofErr w:type="spellStart"/>
            <w:r w:rsidRPr="00181FA8">
              <w:rPr>
                <w:rFonts w:hint="eastAsia"/>
              </w:rPr>
              <w:t>atliekant</w:t>
            </w:r>
            <w:proofErr w:type="spellEnd"/>
            <w:r w:rsidRPr="00181FA8">
              <w:rPr>
                <w:rFonts w:hint="eastAsia"/>
              </w:rPr>
              <w:t xml:space="preserve"> </w:t>
            </w:r>
            <w:proofErr w:type="spellStart"/>
            <w:r w:rsidRPr="00181FA8">
              <w:rPr>
                <w:rFonts w:hint="eastAsia"/>
              </w:rPr>
              <w:t>energijos</w:t>
            </w:r>
            <w:proofErr w:type="spellEnd"/>
            <w:r w:rsidRPr="00181FA8">
              <w:rPr>
                <w:rFonts w:hint="eastAsia"/>
              </w:rPr>
              <w:t xml:space="preserve"> </w:t>
            </w:r>
            <w:proofErr w:type="spellStart"/>
            <w:r w:rsidRPr="00181FA8">
              <w:rPr>
                <w:rFonts w:hint="eastAsia"/>
              </w:rPr>
              <w:t>vartojimo</w:t>
            </w:r>
            <w:proofErr w:type="spellEnd"/>
            <w:r w:rsidRPr="00181FA8">
              <w:rPr>
                <w:rFonts w:hint="eastAsia"/>
              </w:rPr>
              <w:t xml:space="preserve"> </w:t>
            </w:r>
            <w:proofErr w:type="spellStart"/>
            <w:r w:rsidRPr="00181FA8">
              <w:rPr>
                <w:rFonts w:hint="eastAsia"/>
              </w:rPr>
              <w:t>auditą</w:t>
            </w:r>
            <w:proofErr w:type="spellEnd"/>
            <w:r w:rsidRPr="00181FA8">
              <w:rPr>
                <w:rFonts w:hint="eastAsia"/>
              </w:rPr>
              <w:t xml:space="preserve"> - </w:t>
            </w:r>
            <w:proofErr w:type="spellStart"/>
            <w:r w:rsidRPr="00181FA8">
              <w:rPr>
                <w:rFonts w:hint="eastAsia"/>
              </w:rPr>
              <w:t>energijos</w:t>
            </w:r>
            <w:proofErr w:type="spellEnd"/>
            <w:r w:rsidRPr="00181FA8">
              <w:rPr>
                <w:rFonts w:hint="eastAsia"/>
              </w:rPr>
              <w:t xml:space="preserve"> </w:t>
            </w:r>
            <w:proofErr w:type="spellStart"/>
            <w:r w:rsidRPr="00181FA8">
              <w:rPr>
                <w:rFonts w:hint="eastAsia"/>
              </w:rPr>
              <w:t>vartojimo</w:t>
            </w:r>
            <w:proofErr w:type="spellEnd"/>
            <w:r w:rsidRPr="00181FA8">
              <w:rPr>
                <w:rFonts w:hint="eastAsia"/>
              </w:rPr>
              <w:t xml:space="preserve"> </w:t>
            </w:r>
            <w:proofErr w:type="spellStart"/>
            <w:r w:rsidRPr="00181FA8">
              <w:rPr>
                <w:rFonts w:hint="eastAsia"/>
              </w:rPr>
              <w:t>audito</w:t>
            </w:r>
            <w:proofErr w:type="spellEnd"/>
            <w:r w:rsidRPr="00181FA8">
              <w:rPr>
                <w:rFonts w:hint="eastAsia"/>
              </w:rPr>
              <w:t xml:space="preserve"> </w:t>
            </w:r>
            <w:proofErr w:type="spellStart"/>
            <w:r w:rsidRPr="00181FA8">
              <w:rPr>
                <w:rFonts w:hint="eastAsia"/>
              </w:rPr>
              <w:t>atlikimas</w:t>
            </w:r>
            <w:proofErr w:type="spellEnd"/>
            <w:r w:rsidRPr="00181FA8">
              <w:rPr>
                <w:rFonts w:hint="eastAsia"/>
              </w:rPr>
              <w:t xml:space="preserve"> </w:t>
            </w:r>
            <w:proofErr w:type="spellStart"/>
            <w:r w:rsidRPr="00181FA8">
              <w:rPr>
                <w:rFonts w:hint="eastAsia"/>
              </w:rPr>
              <w:t>arba</w:t>
            </w:r>
            <w:proofErr w:type="spellEnd"/>
            <w:r w:rsidRPr="00181FA8">
              <w:rPr>
                <w:rFonts w:hint="eastAsia"/>
              </w:rPr>
              <w:t xml:space="preserve"> </w:t>
            </w:r>
            <w:proofErr w:type="spellStart"/>
            <w:r w:rsidRPr="00181FA8">
              <w:rPr>
                <w:rFonts w:hint="eastAsia"/>
              </w:rPr>
              <w:t>rezultatų</w:t>
            </w:r>
            <w:proofErr w:type="spellEnd"/>
            <w:r w:rsidRPr="00181FA8">
              <w:rPr>
                <w:rFonts w:hint="eastAsia"/>
              </w:rPr>
              <w:t xml:space="preserve"> </w:t>
            </w:r>
            <w:proofErr w:type="spellStart"/>
            <w:r w:rsidRPr="00181FA8">
              <w:rPr>
                <w:rFonts w:hint="eastAsia"/>
              </w:rPr>
              <w:t>interpretavimas</w:t>
            </w:r>
            <w:proofErr w:type="spellEnd"/>
          </w:p>
        </w:tc>
      </w:tr>
      <w:tr w:rsidR="008172AA" w14:paraId="76EE6BBC" w14:textId="77777777" w:rsidTr="008172AA">
        <w:tc>
          <w:tcPr>
            <w:tcW w:w="535" w:type="dxa"/>
            <w:vAlign w:val="center"/>
          </w:tcPr>
          <w:p w14:paraId="4A4394B2" w14:textId="77777777" w:rsidR="008172AA" w:rsidRDefault="008172AA" w:rsidP="00924AE3">
            <w:pPr>
              <w:jc w:val="left"/>
              <w:rPr>
                <w:rFonts w:hint="eastAsia"/>
              </w:rPr>
            </w:pPr>
            <w:r>
              <w:t>2</w:t>
            </w:r>
          </w:p>
        </w:tc>
        <w:tc>
          <w:tcPr>
            <w:tcW w:w="8532" w:type="dxa"/>
            <w:vAlign w:val="center"/>
          </w:tcPr>
          <w:p w14:paraId="1DAC50B9" w14:textId="23205E72" w:rsidR="008172AA" w:rsidRDefault="00181FA8" w:rsidP="00924AE3">
            <w:pPr>
              <w:jc w:val="left"/>
              <w:rPr>
                <w:rFonts w:hint="eastAsia"/>
              </w:rPr>
            </w:pPr>
            <w:proofErr w:type="spellStart"/>
            <w:r w:rsidRPr="00181FA8">
              <w:rPr>
                <w:rFonts w:hint="eastAsia"/>
              </w:rPr>
              <w:t>Suvokite</w:t>
            </w:r>
            <w:proofErr w:type="spellEnd"/>
            <w:r w:rsidRPr="00181FA8">
              <w:rPr>
                <w:rFonts w:hint="eastAsia"/>
              </w:rPr>
              <w:t xml:space="preserve">, </w:t>
            </w:r>
            <w:proofErr w:type="spellStart"/>
            <w:r w:rsidRPr="00181FA8">
              <w:rPr>
                <w:rFonts w:hint="eastAsia"/>
              </w:rPr>
              <w:t>nuo</w:t>
            </w:r>
            <w:proofErr w:type="spellEnd"/>
            <w:r w:rsidRPr="00181FA8">
              <w:rPr>
                <w:rFonts w:hint="eastAsia"/>
              </w:rPr>
              <w:t xml:space="preserve"> ko </w:t>
            </w:r>
            <w:proofErr w:type="spellStart"/>
            <w:r w:rsidRPr="00181FA8">
              <w:rPr>
                <w:rFonts w:hint="eastAsia"/>
              </w:rPr>
              <w:t>veiksmingai</w:t>
            </w:r>
            <w:proofErr w:type="spellEnd"/>
            <w:r w:rsidRPr="00181FA8">
              <w:rPr>
                <w:rFonts w:hint="eastAsia"/>
              </w:rPr>
              <w:t xml:space="preserve"> </w:t>
            </w:r>
            <w:proofErr w:type="spellStart"/>
            <w:r w:rsidRPr="00181FA8">
              <w:rPr>
                <w:rFonts w:hint="eastAsia"/>
              </w:rPr>
              <w:t>pradėti</w:t>
            </w:r>
            <w:proofErr w:type="spellEnd"/>
          </w:p>
        </w:tc>
      </w:tr>
      <w:tr w:rsidR="008172AA" w:rsidRPr="009908F5" w14:paraId="2221C363" w14:textId="77777777" w:rsidTr="008172AA">
        <w:tc>
          <w:tcPr>
            <w:tcW w:w="535" w:type="dxa"/>
            <w:vAlign w:val="center"/>
          </w:tcPr>
          <w:p w14:paraId="33A8097A" w14:textId="77777777" w:rsidR="008172AA" w:rsidRDefault="008172AA" w:rsidP="00924AE3">
            <w:pPr>
              <w:jc w:val="left"/>
              <w:rPr>
                <w:rFonts w:hint="eastAsia"/>
              </w:rPr>
            </w:pPr>
            <w:r>
              <w:t>3</w:t>
            </w:r>
          </w:p>
        </w:tc>
        <w:tc>
          <w:tcPr>
            <w:tcW w:w="8532" w:type="dxa"/>
            <w:vAlign w:val="center"/>
          </w:tcPr>
          <w:p w14:paraId="508062AA" w14:textId="53F90AF6" w:rsidR="008172AA" w:rsidRPr="009908F5" w:rsidRDefault="009908F5" w:rsidP="00924AE3">
            <w:pPr>
              <w:jc w:val="left"/>
              <w:rPr>
                <w:rFonts w:hint="eastAsia"/>
                <w:lang w:val="it-IT"/>
              </w:rPr>
            </w:pPr>
            <w:r w:rsidRPr="009908F5">
              <w:rPr>
                <w:rFonts w:hint="eastAsia"/>
                <w:lang w:val="it-IT"/>
              </w:rPr>
              <w:t>Egzistuojančio plano ir (arba) priemonių rinkinio plano vertinimas</w:t>
            </w:r>
          </w:p>
        </w:tc>
      </w:tr>
      <w:tr w:rsidR="008172AA" w14:paraId="2C87D945" w14:textId="77777777" w:rsidTr="008172AA">
        <w:tc>
          <w:tcPr>
            <w:tcW w:w="535" w:type="dxa"/>
            <w:vAlign w:val="center"/>
          </w:tcPr>
          <w:p w14:paraId="04516158" w14:textId="77777777" w:rsidR="008172AA" w:rsidRDefault="008172AA" w:rsidP="00924AE3">
            <w:pPr>
              <w:jc w:val="left"/>
              <w:rPr>
                <w:rFonts w:hint="eastAsia"/>
              </w:rPr>
            </w:pPr>
            <w:r>
              <w:t>4</w:t>
            </w:r>
          </w:p>
        </w:tc>
        <w:tc>
          <w:tcPr>
            <w:tcW w:w="8532" w:type="dxa"/>
            <w:vAlign w:val="center"/>
          </w:tcPr>
          <w:p w14:paraId="41101F2C" w14:textId="61DFC4B8" w:rsidR="008172AA" w:rsidRDefault="009908F5" w:rsidP="00924AE3">
            <w:pPr>
              <w:jc w:val="left"/>
              <w:rPr>
                <w:rFonts w:hint="eastAsia"/>
              </w:rPr>
            </w:pPr>
            <w:proofErr w:type="spellStart"/>
            <w:r w:rsidRPr="009908F5">
              <w:rPr>
                <w:rFonts w:hint="eastAsia"/>
              </w:rPr>
              <w:t>Pareiškėjui</w:t>
            </w:r>
            <w:proofErr w:type="spellEnd"/>
            <w:r w:rsidRPr="009908F5">
              <w:rPr>
                <w:rFonts w:hint="eastAsia"/>
              </w:rPr>
              <w:t xml:space="preserve"> </w:t>
            </w:r>
            <w:proofErr w:type="spellStart"/>
            <w:r w:rsidRPr="009908F5">
              <w:rPr>
                <w:rFonts w:hint="eastAsia"/>
              </w:rPr>
              <w:t>tinkamų</w:t>
            </w:r>
            <w:proofErr w:type="spellEnd"/>
            <w:r w:rsidRPr="009908F5">
              <w:rPr>
                <w:rFonts w:hint="eastAsia"/>
              </w:rPr>
              <w:t xml:space="preserve"> </w:t>
            </w:r>
            <w:proofErr w:type="spellStart"/>
            <w:r w:rsidRPr="009908F5">
              <w:rPr>
                <w:rFonts w:hint="eastAsia"/>
              </w:rPr>
              <w:t>technologijų</w:t>
            </w:r>
            <w:proofErr w:type="spellEnd"/>
            <w:r w:rsidRPr="009908F5">
              <w:rPr>
                <w:rFonts w:hint="eastAsia"/>
              </w:rPr>
              <w:t xml:space="preserve"> </w:t>
            </w:r>
            <w:proofErr w:type="spellStart"/>
            <w:r w:rsidRPr="009908F5">
              <w:rPr>
                <w:rFonts w:hint="eastAsia"/>
              </w:rPr>
              <w:t>įvertinimas</w:t>
            </w:r>
            <w:proofErr w:type="spellEnd"/>
          </w:p>
        </w:tc>
      </w:tr>
      <w:tr w:rsidR="008172AA" w14:paraId="5618C6A3" w14:textId="77777777" w:rsidTr="008172AA">
        <w:tc>
          <w:tcPr>
            <w:tcW w:w="535" w:type="dxa"/>
            <w:vAlign w:val="center"/>
          </w:tcPr>
          <w:p w14:paraId="72A6F0EC" w14:textId="77777777" w:rsidR="008172AA" w:rsidRDefault="008172AA" w:rsidP="00924AE3">
            <w:pPr>
              <w:jc w:val="left"/>
              <w:rPr>
                <w:rFonts w:hint="eastAsia"/>
              </w:rPr>
            </w:pPr>
            <w:r>
              <w:t>5</w:t>
            </w:r>
          </w:p>
        </w:tc>
        <w:tc>
          <w:tcPr>
            <w:tcW w:w="8532" w:type="dxa"/>
            <w:vAlign w:val="center"/>
          </w:tcPr>
          <w:p w14:paraId="09758B2B" w14:textId="7CBAC66F" w:rsidR="008172AA" w:rsidRDefault="009908F5" w:rsidP="00924AE3">
            <w:pPr>
              <w:jc w:val="left"/>
              <w:rPr>
                <w:rFonts w:hint="eastAsia"/>
              </w:rPr>
            </w:pPr>
            <w:r>
              <w:t>P</w:t>
            </w:r>
            <w:r w:rsidRPr="009908F5">
              <w:rPr>
                <w:rFonts w:hint="eastAsia"/>
              </w:rPr>
              <w:t xml:space="preserve">lanas, </w:t>
            </w:r>
            <w:proofErr w:type="spellStart"/>
            <w:r w:rsidRPr="009908F5">
              <w:rPr>
                <w:rFonts w:hint="eastAsia"/>
              </w:rPr>
              <w:t>kaip</w:t>
            </w:r>
            <w:proofErr w:type="spellEnd"/>
            <w:r w:rsidRPr="009908F5">
              <w:rPr>
                <w:rFonts w:hint="eastAsia"/>
              </w:rPr>
              <w:t xml:space="preserve"> </w:t>
            </w:r>
            <w:proofErr w:type="spellStart"/>
            <w:r w:rsidRPr="009908F5">
              <w:rPr>
                <w:rFonts w:hint="eastAsia"/>
              </w:rPr>
              <w:t>įgyvendinti</w:t>
            </w:r>
            <w:proofErr w:type="spellEnd"/>
            <w:r w:rsidRPr="009908F5">
              <w:rPr>
                <w:rFonts w:hint="eastAsia"/>
              </w:rPr>
              <w:t xml:space="preserve"> </w:t>
            </w:r>
            <w:proofErr w:type="spellStart"/>
            <w:r w:rsidRPr="009908F5">
              <w:rPr>
                <w:rFonts w:hint="eastAsia"/>
              </w:rPr>
              <w:t>energijos</w:t>
            </w:r>
            <w:proofErr w:type="spellEnd"/>
            <w:r w:rsidRPr="009908F5">
              <w:rPr>
                <w:rFonts w:hint="eastAsia"/>
              </w:rPr>
              <w:t xml:space="preserve"> </w:t>
            </w:r>
            <w:proofErr w:type="spellStart"/>
            <w:r w:rsidRPr="009908F5">
              <w:rPr>
                <w:rFonts w:hint="eastAsia"/>
              </w:rPr>
              <w:t>vartojimo</w:t>
            </w:r>
            <w:proofErr w:type="spellEnd"/>
            <w:r w:rsidRPr="009908F5">
              <w:rPr>
                <w:rFonts w:hint="eastAsia"/>
              </w:rPr>
              <w:t xml:space="preserve"> </w:t>
            </w:r>
            <w:proofErr w:type="spellStart"/>
            <w:r w:rsidRPr="009908F5">
              <w:rPr>
                <w:rFonts w:hint="eastAsia"/>
              </w:rPr>
              <w:t>efektyvumo</w:t>
            </w:r>
            <w:proofErr w:type="spellEnd"/>
            <w:r w:rsidRPr="009908F5">
              <w:rPr>
                <w:rFonts w:hint="eastAsia"/>
              </w:rPr>
              <w:t xml:space="preserve">, </w:t>
            </w:r>
            <w:proofErr w:type="spellStart"/>
            <w:r w:rsidRPr="009908F5">
              <w:rPr>
                <w:rFonts w:hint="eastAsia"/>
              </w:rPr>
              <w:t>atsinaujinančiosios</w:t>
            </w:r>
            <w:proofErr w:type="spellEnd"/>
            <w:r w:rsidRPr="009908F5">
              <w:rPr>
                <w:rFonts w:hint="eastAsia"/>
              </w:rPr>
              <w:t xml:space="preserve"> </w:t>
            </w:r>
            <w:proofErr w:type="spellStart"/>
            <w:r w:rsidRPr="009908F5">
              <w:rPr>
                <w:rFonts w:hint="eastAsia"/>
              </w:rPr>
              <w:t>energijos</w:t>
            </w:r>
            <w:proofErr w:type="spellEnd"/>
            <w:r w:rsidRPr="009908F5">
              <w:rPr>
                <w:rFonts w:hint="eastAsia"/>
              </w:rPr>
              <w:t xml:space="preserve"> ir </w:t>
            </w:r>
            <w:proofErr w:type="spellStart"/>
            <w:r w:rsidRPr="009908F5">
              <w:rPr>
                <w:rFonts w:hint="eastAsia"/>
              </w:rPr>
              <w:t>kitus</w:t>
            </w:r>
            <w:proofErr w:type="spellEnd"/>
            <w:r w:rsidRPr="009908F5">
              <w:rPr>
                <w:rFonts w:hint="eastAsia"/>
              </w:rPr>
              <w:t xml:space="preserve"> </w:t>
            </w:r>
            <w:proofErr w:type="spellStart"/>
            <w:r w:rsidRPr="009908F5">
              <w:rPr>
                <w:rFonts w:hint="eastAsia"/>
              </w:rPr>
              <w:t>švarios</w:t>
            </w:r>
            <w:proofErr w:type="spellEnd"/>
            <w:r w:rsidRPr="009908F5">
              <w:rPr>
                <w:rFonts w:hint="eastAsia"/>
              </w:rPr>
              <w:t xml:space="preserve"> </w:t>
            </w:r>
            <w:proofErr w:type="spellStart"/>
            <w:r w:rsidRPr="009908F5">
              <w:rPr>
                <w:rFonts w:hint="eastAsia"/>
              </w:rPr>
              <w:t>energijos</w:t>
            </w:r>
            <w:proofErr w:type="spellEnd"/>
            <w:r w:rsidRPr="009908F5">
              <w:rPr>
                <w:rFonts w:hint="eastAsia"/>
              </w:rPr>
              <w:t xml:space="preserve"> </w:t>
            </w:r>
            <w:proofErr w:type="spellStart"/>
            <w:r w:rsidRPr="009908F5">
              <w:rPr>
                <w:rFonts w:hint="eastAsia"/>
              </w:rPr>
              <w:t>projektus</w:t>
            </w:r>
            <w:proofErr w:type="spellEnd"/>
            <w:r w:rsidRPr="009908F5">
              <w:rPr>
                <w:rFonts w:hint="eastAsia"/>
              </w:rPr>
              <w:t xml:space="preserve"> </w:t>
            </w:r>
            <w:proofErr w:type="spellStart"/>
            <w:r w:rsidRPr="009908F5">
              <w:rPr>
                <w:rFonts w:hint="eastAsia"/>
              </w:rPr>
              <w:t>arba</w:t>
            </w:r>
            <w:proofErr w:type="spellEnd"/>
            <w:r w:rsidRPr="009908F5">
              <w:rPr>
                <w:rFonts w:hint="eastAsia"/>
              </w:rPr>
              <w:t xml:space="preserve"> </w:t>
            </w:r>
            <w:proofErr w:type="spellStart"/>
            <w:r w:rsidRPr="009908F5">
              <w:rPr>
                <w:rFonts w:hint="eastAsia"/>
              </w:rPr>
              <w:t>pasiekti</w:t>
            </w:r>
            <w:proofErr w:type="spellEnd"/>
            <w:r w:rsidRPr="009908F5">
              <w:rPr>
                <w:rFonts w:hint="eastAsia"/>
              </w:rPr>
              <w:t xml:space="preserve"> </w:t>
            </w:r>
            <w:proofErr w:type="spellStart"/>
            <w:r w:rsidRPr="009908F5">
              <w:rPr>
                <w:rFonts w:hint="eastAsia"/>
              </w:rPr>
              <w:t>klimato</w:t>
            </w:r>
            <w:proofErr w:type="spellEnd"/>
            <w:r w:rsidRPr="009908F5">
              <w:rPr>
                <w:rFonts w:hint="eastAsia"/>
              </w:rPr>
              <w:t xml:space="preserve"> </w:t>
            </w:r>
            <w:proofErr w:type="spellStart"/>
            <w:r w:rsidRPr="009908F5">
              <w:rPr>
                <w:rFonts w:hint="eastAsia"/>
              </w:rPr>
              <w:t>neutralumą</w:t>
            </w:r>
            <w:proofErr w:type="spellEnd"/>
            <w:r w:rsidRPr="009908F5">
              <w:rPr>
                <w:rFonts w:hint="eastAsia"/>
              </w:rPr>
              <w:t>.</w:t>
            </w:r>
          </w:p>
        </w:tc>
      </w:tr>
      <w:tr w:rsidR="008172AA" w14:paraId="39E16AC6" w14:textId="77777777" w:rsidTr="008172AA">
        <w:tc>
          <w:tcPr>
            <w:tcW w:w="535" w:type="dxa"/>
            <w:vAlign w:val="center"/>
          </w:tcPr>
          <w:p w14:paraId="0F893BCD" w14:textId="77777777" w:rsidR="008172AA" w:rsidRDefault="008172AA" w:rsidP="00924AE3">
            <w:pPr>
              <w:jc w:val="left"/>
              <w:rPr>
                <w:rFonts w:hint="eastAsia"/>
              </w:rPr>
            </w:pPr>
            <w:r>
              <w:t>6</w:t>
            </w:r>
          </w:p>
        </w:tc>
        <w:tc>
          <w:tcPr>
            <w:tcW w:w="8532" w:type="dxa"/>
            <w:vAlign w:val="center"/>
          </w:tcPr>
          <w:p w14:paraId="1EC7E01F" w14:textId="3863C8B8" w:rsidR="008172AA" w:rsidRDefault="009908F5" w:rsidP="00924AE3">
            <w:pPr>
              <w:jc w:val="left"/>
              <w:rPr>
                <w:rFonts w:hint="eastAsia"/>
              </w:rPr>
            </w:pPr>
            <w:proofErr w:type="spellStart"/>
            <w:r>
              <w:t>R</w:t>
            </w:r>
            <w:r w:rsidRPr="009908F5">
              <w:rPr>
                <w:rFonts w:hint="eastAsia"/>
              </w:rPr>
              <w:t>engti</w:t>
            </w:r>
            <w:proofErr w:type="spellEnd"/>
            <w:r w:rsidRPr="009908F5">
              <w:rPr>
                <w:rFonts w:hint="eastAsia"/>
              </w:rPr>
              <w:t xml:space="preserve"> </w:t>
            </w:r>
            <w:proofErr w:type="spellStart"/>
            <w:r w:rsidRPr="009908F5">
              <w:rPr>
                <w:rFonts w:hint="eastAsia"/>
              </w:rPr>
              <w:t>mokymus</w:t>
            </w:r>
            <w:proofErr w:type="spellEnd"/>
            <w:r w:rsidRPr="009908F5">
              <w:rPr>
                <w:rFonts w:hint="eastAsia"/>
              </w:rPr>
              <w:t xml:space="preserve"> </w:t>
            </w:r>
            <w:proofErr w:type="spellStart"/>
            <w:r w:rsidRPr="009908F5">
              <w:rPr>
                <w:rFonts w:hint="eastAsia"/>
              </w:rPr>
              <w:t>apie</w:t>
            </w:r>
            <w:proofErr w:type="spellEnd"/>
            <w:r w:rsidRPr="009908F5">
              <w:rPr>
                <w:rFonts w:hint="eastAsia"/>
              </w:rPr>
              <w:t xml:space="preserve"> </w:t>
            </w:r>
            <w:proofErr w:type="spellStart"/>
            <w:r w:rsidRPr="009908F5">
              <w:rPr>
                <w:rFonts w:hint="eastAsia"/>
              </w:rPr>
              <w:t>technologijas</w:t>
            </w:r>
            <w:proofErr w:type="spellEnd"/>
            <w:r w:rsidRPr="009908F5">
              <w:rPr>
                <w:rFonts w:hint="eastAsia"/>
              </w:rPr>
              <w:t xml:space="preserve"> </w:t>
            </w:r>
            <w:proofErr w:type="spellStart"/>
            <w:r w:rsidRPr="009908F5">
              <w:rPr>
                <w:rFonts w:hint="eastAsia"/>
              </w:rPr>
              <w:t>ar</w:t>
            </w:r>
            <w:proofErr w:type="spellEnd"/>
            <w:r w:rsidRPr="009908F5">
              <w:rPr>
                <w:rFonts w:hint="eastAsia"/>
              </w:rPr>
              <w:t xml:space="preserve"> </w:t>
            </w:r>
            <w:proofErr w:type="spellStart"/>
            <w:r w:rsidRPr="009908F5">
              <w:rPr>
                <w:rFonts w:hint="eastAsia"/>
              </w:rPr>
              <w:t>energetines</w:t>
            </w:r>
            <w:proofErr w:type="spellEnd"/>
            <w:r w:rsidRPr="009908F5">
              <w:rPr>
                <w:rFonts w:hint="eastAsia"/>
              </w:rPr>
              <w:t xml:space="preserve"> </w:t>
            </w:r>
            <w:proofErr w:type="spellStart"/>
            <w:r w:rsidRPr="009908F5">
              <w:rPr>
                <w:rFonts w:hint="eastAsia"/>
              </w:rPr>
              <w:t>paslaugas</w:t>
            </w:r>
            <w:proofErr w:type="spellEnd"/>
            <w:r w:rsidRPr="009908F5">
              <w:rPr>
                <w:rFonts w:hint="eastAsia"/>
              </w:rPr>
              <w:t xml:space="preserve"> (</w:t>
            </w:r>
            <w:proofErr w:type="spellStart"/>
            <w:r w:rsidRPr="009908F5">
              <w:rPr>
                <w:rFonts w:hint="eastAsia"/>
              </w:rPr>
              <w:t>agregavimas</w:t>
            </w:r>
            <w:proofErr w:type="spellEnd"/>
            <w:r w:rsidRPr="009908F5">
              <w:rPr>
                <w:rFonts w:hint="eastAsia"/>
              </w:rPr>
              <w:t xml:space="preserve">, </w:t>
            </w:r>
            <w:proofErr w:type="spellStart"/>
            <w:r w:rsidRPr="009908F5">
              <w:rPr>
                <w:rFonts w:hint="eastAsia"/>
              </w:rPr>
              <w:t>reagavimas</w:t>
            </w:r>
            <w:proofErr w:type="spellEnd"/>
            <w:r w:rsidRPr="009908F5">
              <w:rPr>
                <w:rFonts w:hint="eastAsia"/>
              </w:rPr>
              <w:t xml:space="preserve"> į </w:t>
            </w:r>
            <w:proofErr w:type="spellStart"/>
            <w:r w:rsidRPr="009908F5">
              <w:rPr>
                <w:rFonts w:hint="eastAsia"/>
              </w:rPr>
              <w:t>paklausą</w:t>
            </w:r>
            <w:proofErr w:type="spellEnd"/>
            <w:r w:rsidRPr="009908F5">
              <w:rPr>
                <w:rFonts w:hint="eastAsia"/>
              </w:rPr>
              <w:t xml:space="preserve"> ir kt.)</w:t>
            </w:r>
          </w:p>
        </w:tc>
      </w:tr>
      <w:tr w:rsidR="008172AA" w14:paraId="36C95BBC" w14:textId="77777777" w:rsidTr="008172AA">
        <w:tc>
          <w:tcPr>
            <w:tcW w:w="535" w:type="dxa"/>
            <w:vAlign w:val="center"/>
          </w:tcPr>
          <w:p w14:paraId="17C9F51D" w14:textId="77777777" w:rsidR="008172AA" w:rsidRDefault="008172AA" w:rsidP="00924AE3">
            <w:pPr>
              <w:jc w:val="left"/>
              <w:rPr>
                <w:rFonts w:hint="eastAsia"/>
              </w:rPr>
            </w:pPr>
            <w:r>
              <w:t>7</w:t>
            </w:r>
          </w:p>
        </w:tc>
        <w:tc>
          <w:tcPr>
            <w:tcW w:w="8532" w:type="dxa"/>
            <w:vAlign w:val="center"/>
          </w:tcPr>
          <w:p w14:paraId="39CD2271" w14:textId="279ED360" w:rsidR="008172AA" w:rsidRDefault="009908F5" w:rsidP="00924AE3">
            <w:pPr>
              <w:jc w:val="left"/>
              <w:rPr>
                <w:rFonts w:hint="eastAsia"/>
              </w:rPr>
            </w:pPr>
            <w:proofErr w:type="spellStart"/>
            <w:r w:rsidRPr="009908F5">
              <w:rPr>
                <w:rFonts w:hint="eastAsia"/>
              </w:rPr>
              <w:t>Priemonių</w:t>
            </w:r>
            <w:proofErr w:type="spellEnd"/>
            <w:r w:rsidRPr="009908F5">
              <w:rPr>
                <w:rFonts w:hint="eastAsia"/>
              </w:rPr>
              <w:t xml:space="preserve">, </w:t>
            </w:r>
            <w:proofErr w:type="spellStart"/>
            <w:r w:rsidRPr="009908F5">
              <w:rPr>
                <w:rFonts w:hint="eastAsia"/>
              </w:rPr>
              <w:t>reikalingų</w:t>
            </w:r>
            <w:proofErr w:type="spellEnd"/>
            <w:r w:rsidRPr="009908F5">
              <w:rPr>
                <w:rFonts w:hint="eastAsia"/>
              </w:rPr>
              <w:t xml:space="preserve"> </w:t>
            </w:r>
            <w:proofErr w:type="spellStart"/>
            <w:r w:rsidRPr="009908F5">
              <w:rPr>
                <w:rFonts w:hint="eastAsia"/>
              </w:rPr>
              <w:t>moksliškai</w:t>
            </w:r>
            <w:proofErr w:type="spellEnd"/>
            <w:r w:rsidRPr="009908F5">
              <w:rPr>
                <w:rFonts w:hint="eastAsia"/>
              </w:rPr>
              <w:t xml:space="preserve"> </w:t>
            </w:r>
            <w:proofErr w:type="spellStart"/>
            <w:r w:rsidRPr="009908F5">
              <w:rPr>
                <w:rFonts w:hint="eastAsia"/>
              </w:rPr>
              <w:t>pagrįstiems</w:t>
            </w:r>
            <w:proofErr w:type="spellEnd"/>
            <w:r w:rsidRPr="009908F5">
              <w:rPr>
                <w:rFonts w:hint="eastAsia"/>
              </w:rPr>
              <w:t xml:space="preserve"> </w:t>
            </w:r>
            <w:proofErr w:type="spellStart"/>
            <w:r w:rsidRPr="009908F5">
              <w:rPr>
                <w:rFonts w:hint="eastAsia"/>
              </w:rPr>
              <w:t>tikslams</w:t>
            </w:r>
            <w:proofErr w:type="spellEnd"/>
            <w:r w:rsidRPr="009908F5">
              <w:rPr>
                <w:rFonts w:hint="eastAsia"/>
              </w:rPr>
              <w:t xml:space="preserve"> </w:t>
            </w:r>
            <w:proofErr w:type="spellStart"/>
            <w:r w:rsidRPr="009908F5">
              <w:rPr>
                <w:rFonts w:hint="eastAsia"/>
              </w:rPr>
              <w:t>pasiekti</w:t>
            </w:r>
            <w:proofErr w:type="spellEnd"/>
            <w:r w:rsidRPr="009908F5">
              <w:rPr>
                <w:rFonts w:hint="eastAsia"/>
              </w:rPr>
              <w:t xml:space="preserve">, </w:t>
            </w:r>
            <w:proofErr w:type="spellStart"/>
            <w:r w:rsidRPr="009908F5">
              <w:rPr>
                <w:rFonts w:hint="eastAsia"/>
              </w:rPr>
              <w:t>nustatymas</w:t>
            </w:r>
            <w:proofErr w:type="spellEnd"/>
          </w:p>
        </w:tc>
      </w:tr>
      <w:tr w:rsidR="008172AA" w14:paraId="2DE6B2B9" w14:textId="77777777" w:rsidTr="008172AA">
        <w:tc>
          <w:tcPr>
            <w:tcW w:w="535" w:type="dxa"/>
            <w:vAlign w:val="center"/>
          </w:tcPr>
          <w:p w14:paraId="65D1155C" w14:textId="77777777" w:rsidR="008172AA" w:rsidRDefault="008172AA" w:rsidP="00924AE3">
            <w:pPr>
              <w:jc w:val="left"/>
              <w:rPr>
                <w:rFonts w:hint="eastAsia"/>
              </w:rPr>
            </w:pPr>
            <w:r>
              <w:t>8</w:t>
            </w:r>
          </w:p>
        </w:tc>
        <w:tc>
          <w:tcPr>
            <w:tcW w:w="8532" w:type="dxa"/>
            <w:vAlign w:val="center"/>
          </w:tcPr>
          <w:p w14:paraId="212D5100" w14:textId="22BC9C13" w:rsidR="008172AA" w:rsidRPr="00172843" w:rsidRDefault="009908F5" w:rsidP="00924AE3">
            <w:pPr>
              <w:jc w:val="left"/>
              <w:rPr>
                <w:rFonts w:hint="eastAsia"/>
              </w:rPr>
            </w:pPr>
            <w:r w:rsidRPr="009908F5">
              <w:rPr>
                <w:rFonts w:hint="eastAsia"/>
              </w:rPr>
              <w:t xml:space="preserve">Parama </w:t>
            </w:r>
            <w:proofErr w:type="spellStart"/>
            <w:r w:rsidRPr="009908F5">
              <w:rPr>
                <w:rFonts w:hint="eastAsia"/>
              </w:rPr>
              <w:t>investicijoms</w:t>
            </w:r>
            <w:proofErr w:type="spellEnd"/>
            <w:r w:rsidRPr="009908F5">
              <w:rPr>
                <w:rFonts w:hint="eastAsia"/>
              </w:rPr>
              <w:t xml:space="preserve"> - </w:t>
            </w:r>
            <w:proofErr w:type="spellStart"/>
            <w:r w:rsidRPr="009908F5">
              <w:rPr>
                <w:rFonts w:hint="eastAsia"/>
              </w:rPr>
              <w:t>prisijungimas</w:t>
            </w:r>
            <w:proofErr w:type="spellEnd"/>
            <w:r w:rsidRPr="009908F5">
              <w:rPr>
                <w:rFonts w:hint="eastAsia"/>
              </w:rPr>
              <w:t xml:space="preserve"> </w:t>
            </w:r>
            <w:proofErr w:type="spellStart"/>
            <w:r w:rsidRPr="009908F5">
              <w:rPr>
                <w:rFonts w:hint="eastAsia"/>
              </w:rPr>
              <w:t>prie</w:t>
            </w:r>
            <w:proofErr w:type="spellEnd"/>
            <w:r w:rsidRPr="009908F5">
              <w:rPr>
                <w:rFonts w:hint="eastAsia"/>
              </w:rPr>
              <w:t xml:space="preserve"> </w:t>
            </w:r>
            <w:proofErr w:type="spellStart"/>
            <w:r w:rsidRPr="009908F5">
              <w:rPr>
                <w:rFonts w:hint="eastAsia"/>
              </w:rPr>
              <w:t>kitų</w:t>
            </w:r>
            <w:proofErr w:type="spellEnd"/>
            <w:r w:rsidRPr="009908F5">
              <w:rPr>
                <w:rFonts w:hint="eastAsia"/>
              </w:rPr>
              <w:t xml:space="preserve"> </w:t>
            </w:r>
            <w:proofErr w:type="spellStart"/>
            <w:r w:rsidRPr="009908F5">
              <w:rPr>
                <w:rFonts w:hint="eastAsia"/>
              </w:rPr>
              <w:t>iniciatyvų</w:t>
            </w:r>
            <w:proofErr w:type="spellEnd"/>
            <w:r w:rsidRPr="009908F5">
              <w:rPr>
                <w:rFonts w:hint="eastAsia"/>
              </w:rPr>
              <w:t xml:space="preserve">, </w:t>
            </w:r>
            <w:proofErr w:type="spellStart"/>
            <w:r w:rsidRPr="009908F5">
              <w:rPr>
                <w:rFonts w:hint="eastAsia"/>
              </w:rPr>
              <w:t>finansavimo</w:t>
            </w:r>
            <w:proofErr w:type="spellEnd"/>
            <w:r w:rsidRPr="009908F5">
              <w:rPr>
                <w:rFonts w:hint="eastAsia"/>
              </w:rPr>
              <w:t xml:space="preserve"> ir </w:t>
            </w:r>
            <w:proofErr w:type="spellStart"/>
            <w:r w:rsidRPr="009908F5">
              <w:rPr>
                <w:rFonts w:hint="eastAsia"/>
              </w:rPr>
              <w:t>finansavimo</w:t>
            </w:r>
            <w:proofErr w:type="spellEnd"/>
            <w:r w:rsidRPr="009908F5">
              <w:rPr>
                <w:rFonts w:hint="eastAsia"/>
              </w:rPr>
              <w:t xml:space="preserve"> </w:t>
            </w:r>
            <w:proofErr w:type="spellStart"/>
            <w:r w:rsidRPr="009908F5">
              <w:rPr>
                <w:rFonts w:hint="eastAsia"/>
              </w:rPr>
              <w:t>mechanizmų</w:t>
            </w:r>
            <w:proofErr w:type="spellEnd"/>
            <w:r w:rsidRPr="009908F5">
              <w:rPr>
                <w:rFonts w:hint="eastAsia"/>
              </w:rPr>
              <w:t>.</w:t>
            </w:r>
          </w:p>
        </w:tc>
      </w:tr>
      <w:tr w:rsidR="008172AA" w14:paraId="2072157B" w14:textId="77777777" w:rsidTr="008172AA">
        <w:tc>
          <w:tcPr>
            <w:tcW w:w="535" w:type="dxa"/>
            <w:vAlign w:val="center"/>
          </w:tcPr>
          <w:p w14:paraId="06632466" w14:textId="77777777" w:rsidR="008172AA" w:rsidRDefault="008172AA" w:rsidP="00924AE3">
            <w:pPr>
              <w:jc w:val="left"/>
              <w:rPr>
                <w:rFonts w:hint="eastAsia"/>
              </w:rPr>
            </w:pPr>
            <w:r>
              <w:t>9</w:t>
            </w:r>
          </w:p>
        </w:tc>
        <w:tc>
          <w:tcPr>
            <w:tcW w:w="8532" w:type="dxa"/>
            <w:vAlign w:val="center"/>
          </w:tcPr>
          <w:p w14:paraId="24781195" w14:textId="4D9BBD76" w:rsidR="008172AA" w:rsidRPr="00172843" w:rsidRDefault="009908F5" w:rsidP="00924AE3">
            <w:pPr>
              <w:jc w:val="left"/>
              <w:rPr>
                <w:rFonts w:hint="eastAsia"/>
              </w:rPr>
            </w:pPr>
            <w:proofErr w:type="spellStart"/>
            <w:r w:rsidRPr="009908F5">
              <w:rPr>
                <w:rFonts w:hint="eastAsia"/>
              </w:rPr>
              <w:t>Pagalba</w:t>
            </w:r>
            <w:proofErr w:type="spellEnd"/>
            <w:r w:rsidRPr="009908F5">
              <w:rPr>
                <w:rFonts w:hint="eastAsia"/>
              </w:rPr>
              <w:t xml:space="preserve"> </w:t>
            </w:r>
            <w:proofErr w:type="spellStart"/>
            <w:r w:rsidRPr="009908F5">
              <w:rPr>
                <w:rFonts w:hint="eastAsia"/>
              </w:rPr>
              <w:t>vertinant</w:t>
            </w:r>
            <w:proofErr w:type="spellEnd"/>
            <w:r w:rsidRPr="009908F5">
              <w:rPr>
                <w:rFonts w:hint="eastAsia"/>
              </w:rPr>
              <w:t xml:space="preserve"> </w:t>
            </w:r>
            <w:proofErr w:type="spellStart"/>
            <w:r w:rsidRPr="009908F5">
              <w:rPr>
                <w:rFonts w:hint="eastAsia"/>
              </w:rPr>
              <w:t>vietinę</w:t>
            </w:r>
            <w:proofErr w:type="spellEnd"/>
            <w:r w:rsidRPr="009908F5">
              <w:rPr>
                <w:rFonts w:hint="eastAsia"/>
              </w:rPr>
              <w:t xml:space="preserve"> </w:t>
            </w:r>
            <w:proofErr w:type="spellStart"/>
            <w:r w:rsidRPr="009908F5">
              <w:rPr>
                <w:rFonts w:hint="eastAsia"/>
              </w:rPr>
              <w:t>ar</w:t>
            </w:r>
            <w:proofErr w:type="spellEnd"/>
            <w:r w:rsidRPr="009908F5">
              <w:rPr>
                <w:rFonts w:hint="eastAsia"/>
              </w:rPr>
              <w:t xml:space="preserve"> </w:t>
            </w:r>
            <w:proofErr w:type="spellStart"/>
            <w:r w:rsidRPr="009908F5">
              <w:rPr>
                <w:rFonts w:hint="eastAsia"/>
              </w:rPr>
              <w:t>nacionalinę</w:t>
            </w:r>
            <w:proofErr w:type="spellEnd"/>
            <w:r w:rsidRPr="009908F5">
              <w:rPr>
                <w:rFonts w:hint="eastAsia"/>
              </w:rPr>
              <w:t xml:space="preserve"> </w:t>
            </w:r>
            <w:proofErr w:type="spellStart"/>
            <w:r w:rsidRPr="009908F5">
              <w:rPr>
                <w:rFonts w:hint="eastAsia"/>
              </w:rPr>
              <w:t>finansinę</w:t>
            </w:r>
            <w:proofErr w:type="spellEnd"/>
            <w:r w:rsidRPr="009908F5">
              <w:rPr>
                <w:rFonts w:hint="eastAsia"/>
              </w:rPr>
              <w:t xml:space="preserve"> </w:t>
            </w:r>
            <w:proofErr w:type="spellStart"/>
            <w:r w:rsidRPr="009908F5">
              <w:rPr>
                <w:rFonts w:hint="eastAsia"/>
              </w:rPr>
              <w:t>paramą</w:t>
            </w:r>
            <w:proofErr w:type="spellEnd"/>
            <w:r w:rsidRPr="009908F5">
              <w:rPr>
                <w:rFonts w:hint="eastAsia"/>
              </w:rPr>
              <w:t>.</w:t>
            </w:r>
          </w:p>
        </w:tc>
      </w:tr>
      <w:tr w:rsidR="008172AA" w14:paraId="0422907D" w14:textId="77777777" w:rsidTr="008172AA">
        <w:tc>
          <w:tcPr>
            <w:tcW w:w="535" w:type="dxa"/>
            <w:vAlign w:val="center"/>
          </w:tcPr>
          <w:p w14:paraId="53AEDC7C" w14:textId="77777777" w:rsidR="008172AA" w:rsidRDefault="008172AA" w:rsidP="00924AE3">
            <w:pPr>
              <w:jc w:val="left"/>
              <w:rPr>
                <w:rFonts w:hint="eastAsia"/>
              </w:rPr>
            </w:pPr>
            <w:r>
              <w:t>10</w:t>
            </w:r>
          </w:p>
        </w:tc>
        <w:tc>
          <w:tcPr>
            <w:tcW w:w="8532" w:type="dxa"/>
            <w:vAlign w:val="center"/>
          </w:tcPr>
          <w:p w14:paraId="764D61DA" w14:textId="7FF5231F" w:rsidR="008172AA" w:rsidRPr="00172843" w:rsidRDefault="009908F5" w:rsidP="00924AE3">
            <w:pPr>
              <w:jc w:val="left"/>
              <w:rPr>
                <w:rFonts w:hint="eastAsia"/>
              </w:rPr>
            </w:pPr>
            <w:proofErr w:type="spellStart"/>
            <w:r>
              <w:t>P</w:t>
            </w:r>
            <w:r w:rsidRPr="009908F5">
              <w:rPr>
                <w:rFonts w:hint="eastAsia"/>
              </w:rPr>
              <w:t>adėti</w:t>
            </w:r>
            <w:proofErr w:type="spellEnd"/>
            <w:r w:rsidRPr="009908F5">
              <w:rPr>
                <w:rFonts w:hint="eastAsia"/>
              </w:rPr>
              <w:t xml:space="preserve"> </w:t>
            </w:r>
            <w:proofErr w:type="spellStart"/>
            <w:r w:rsidRPr="009908F5">
              <w:rPr>
                <w:rFonts w:hint="eastAsia"/>
              </w:rPr>
              <w:t>atrinkti</w:t>
            </w:r>
            <w:proofErr w:type="spellEnd"/>
            <w:r w:rsidRPr="009908F5">
              <w:rPr>
                <w:rFonts w:hint="eastAsia"/>
              </w:rPr>
              <w:t xml:space="preserve"> MVĮ </w:t>
            </w:r>
            <w:proofErr w:type="spellStart"/>
            <w:r w:rsidRPr="009908F5">
              <w:rPr>
                <w:rFonts w:hint="eastAsia"/>
              </w:rPr>
              <w:t>skirtas</w:t>
            </w:r>
            <w:proofErr w:type="spellEnd"/>
            <w:r w:rsidRPr="009908F5">
              <w:rPr>
                <w:rFonts w:hint="eastAsia"/>
              </w:rPr>
              <w:t xml:space="preserve"> paramos schemas ir </w:t>
            </w:r>
            <w:proofErr w:type="spellStart"/>
            <w:r w:rsidRPr="009908F5">
              <w:rPr>
                <w:rFonts w:hint="eastAsia"/>
              </w:rPr>
              <w:t>jas</w:t>
            </w:r>
            <w:proofErr w:type="spellEnd"/>
            <w:r w:rsidRPr="009908F5">
              <w:rPr>
                <w:rFonts w:hint="eastAsia"/>
              </w:rPr>
              <w:t xml:space="preserve"> </w:t>
            </w:r>
            <w:proofErr w:type="spellStart"/>
            <w:r w:rsidRPr="009908F5">
              <w:rPr>
                <w:rFonts w:hint="eastAsia"/>
              </w:rPr>
              <w:t>įgyvendinti</w:t>
            </w:r>
            <w:proofErr w:type="spellEnd"/>
            <w:r w:rsidRPr="009908F5">
              <w:rPr>
                <w:rFonts w:hint="eastAsia"/>
              </w:rPr>
              <w:t>.</w:t>
            </w:r>
          </w:p>
        </w:tc>
      </w:tr>
      <w:tr w:rsidR="008172AA" w:rsidRPr="009908F5" w14:paraId="6FE7FFA1" w14:textId="77777777" w:rsidTr="008172AA">
        <w:tc>
          <w:tcPr>
            <w:tcW w:w="535" w:type="dxa"/>
            <w:vAlign w:val="center"/>
          </w:tcPr>
          <w:p w14:paraId="3D0DBC6A" w14:textId="77777777" w:rsidR="008172AA" w:rsidRDefault="008172AA" w:rsidP="00924AE3">
            <w:pPr>
              <w:jc w:val="left"/>
              <w:rPr>
                <w:rFonts w:hint="eastAsia"/>
              </w:rPr>
            </w:pPr>
            <w:r>
              <w:t>11</w:t>
            </w:r>
          </w:p>
        </w:tc>
        <w:tc>
          <w:tcPr>
            <w:tcW w:w="8532" w:type="dxa"/>
            <w:vAlign w:val="center"/>
          </w:tcPr>
          <w:p w14:paraId="0ED65DB7" w14:textId="459AAF57" w:rsidR="008172AA" w:rsidRPr="009908F5" w:rsidRDefault="009908F5" w:rsidP="00924AE3">
            <w:pPr>
              <w:jc w:val="left"/>
              <w:rPr>
                <w:rFonts w:hint="eastAsia"/>
                <w:lang w:val="it-IT"/>
              </w:rPr>
            </w:pPr>
            <w:r w:rsidRPr="009908F5">
              <w:rPr>
                <w:rFonts w:hint="eastAsia"/>
                <w:lang w:val="it-IT"/>
              </w:rPr>
              <w:t>Verslo modelio kūrimas arba vertinimas (deramas patikrinimas)</w:t>
            </w:r>
          </w:p>
        </w:tc>
      </w:tr>
      <w:tr w:rsidR="008172AA" w14:paraId="1D33A834" w14:textId="77777777" w:rsidTr="008172AA">
        <w:tc>
          <w:tcPr>
            <w:tcW w:w="535" w:type="dxa"/>
            <w:vAlign w:val="center"/>
          </w:tcPr>
          <w:p w14:paraId="3246A7F8" w14:textId="77777777" w:rsidR="008172AA" w:rsidRDefault="008172AA" w:rsidP="00924AE3">
            <w:pPr>
              <w:jc w:val="left"/>
              <w:rPr>
                <w:rFonts w:hint="eastAsia"/>
              </w:rPr>
            </w:pPr>
            <w:r>
              <w:t>12</w:t>
            </w:r>
          </w:p>
        </w:tc>
        <w:tc>
          <w:tcPr>
            <w:tcW w:w="8532" w:type="dxa"/>
            <w:vAlign w:val="center"/>
          </w:tcPr>
          <w:p w14:paraId="5BA69EE6" w14:textId="29BBA997" w:rsidR="008172AA" w:rsidRDefault="009908F5" w:rsidP="00924AE3">
            <w:pPr>
              <w:jc w:val="left"/>
              <w:rPr>
                <w:rFonts w:hint="eastAsia"/>
              </w:rPr>
            </w:pPr>
            <w:r w:rsidRPr="009908F5">
              <w:rPr>
                <w:rFonts w:hint="eastAsia"/>
              </w:rPr>
              <w:t xml:space="preserve">Parama </w:t>
            </w:r>
            <w:proofErr w:type="spellStart"/>
            <w:r w:rsidRPr="009908F5">
              <w:rPr>
                <w:rFonts w:hint="eastAsia"/>
              </w:rPr>
              <w:t>rengiant</w:t>
            </w:r>
            <w:proofErr w:type="spellEnd"/>
            <w:r w:rsidRPr="009908F5">
              <w:rPr>
                <w:rFonts w:hint="eastAsia"/>
              </w:rPr>
              <w:t xml:space="preserve"> </w:t>
            </w:r>
            <w:proofErr w:type="spellStart"/>
            <w:r w:rsidRPr="009908F5">
              <w:rPr>
                <w:rFonts w:hint="eastAsia"/>
              </w:rPr>
              <w:t>mokslinių</w:t>
            </w:r>
            <w:proofErr w:type="spellEnd"/>
            <w:r w:rsidRPr="009908F5">
              <w:rPr>
                <w:rFonts w:hint="eastAsia"/>
              </w:rPr>
              <w:t xml:space="preserve"> </w:t>
            </w:r>
            <w:proofErr w:type="spellStart"/>
            <w:r w:rsidRPr="009908F5">
              <w:rPr>
                <w:rFonts w:hint="eastAsia"/>
              </w:rPr>
              <w:t>tyrimų</w:t>
            </w:r>
            <w:proofErr w:type="spellEnd"/>
            <w:r w:rsidRPr="009908F5">
              <w:rPr>
                <w:rFonts w:hint="eastAsia"/>
              </w:rPr>
              <w:t xml:space="preserve"> ir </w:t>
            </w:r>
            <w:proofErr w:type="spellStart"/>
            <w:r w:rsidRPr="009908F5">
              <w:rPr>
                <w:rFonts w:hint="eastAsia"/>
              </w:rPr>
              <w:t>inovacijų</w:t>
            </w:r>
            <w:proofErr w:type="spellEnd"/>
            <w:r w:rsidRPr="009908F5">
              <w:rPr>
                <w:rFonts w:hint="eastAsia"/>
              </w:rPr>
              <w:t xml:space="preserve"> </w:t>
            </w:r>
            <w:proofErr w:type="spellStart"/>
            <w:r w:rsidRPr="009908F5">
              <w:rPr>
                <w:rFonts w:hint="eastAsia"/>
              </w:rPr>
              <w:t>projektą</w:t>
            </w:r>
            <w:proofErr w:type="spellEnd"/>
            <w:r w:rsidRPr="009908F5">
              <w:rPr>
                <w:rFonts w:hint="eastAsia"/>
              </w:rPr>
              <w:t xml:space="preserve">, </w:t>
            </w:r>
            <w:proofErr w:type="spellStart"/>
            <w:r w:rsidRPr="009908F5">
              <w:rPr>
                <w:rFonts w:hint="eastAsia"/>
              </w:rPr>
              <w:t>kuris</w:t>
            </w:r>
            <w:proofErr w:type="spellEnd"/>
            <w:r w:rsidRPr="009908F5">
              <w:rPr>
                <w:rFonts w:hint="eastAsia"/>
              </w:rPr>
              <w:t xml:space="preserve"> </w:t>
            </w:r>
            <w:proofErr w:type="spellStart"/>
            <w:r w:rsidRPr="009908F5">
              <w:rPr>
                <w:rFonts w:hint="eastAsia"/>
              </w:rPr>
              <w:t>gali</w:t>
            </w:r>
            <w:proofErr w:type="spellEnd"/>
            <w:r w:rsidRPr="009908F5">
              <w:rPr>
                <w:rFonts w:hint="eastAsia"/>
              </w:rPr>
              <w:t xml:space="preserve"> </w:t>
            </w:r>
            <w:proofErr w:type="spellStart"/>
            <w:r w:rsidRPr="009908F5">
              <w:rPr>
                <w:rFonts w:hint="eastAsia"/>
              </w:rPr>
              <w:t>būti</w:t>
            </w:r>
            <w:proofErr w:type="spellEnd"/>
            <w:r w:rsidRPr="009908F5">
              <w:rPr>
                <w:rFonts w:hint="eastAsia"/>
              </w:rPr>
              <w:t xml:space="preserve"> </w:t>
            </w:r>
            <w:proofErr w:type="spellStart"/>
            <w:r w:rsidRPr="009908F5">
              <w:rPr>
                <w:rFonts w:hint="eastAsia"/>
              </w:rPr>
              <w:t>susietas</w:t>
            </w:r>
            <w:proofErr w:type="spellEnd"/>
            <w:r w:rsidRPr="009908F5">
              <w:rPr>
                <w:rFonts w:hint="eastAsia"/>
              </w:rPr>
              <w:t xml:space="preserve"> </w:t>
            </w:r>
            <w:proofErr w:type="spellStart"/>
            <w:r w:rsidRPr="009908F5">
              <w:rPr>
                <w:rFonts w:hint="eastAsia"/>
              </w:rPr>
              <w:t>su</w:t>
            </w:r>
            <w:proofErr w:type="spellEnd"/>
            <w:r w:rsidRPr="009908F5">
              <w:rPr>
                <w:rFonts w:hint="eastAsia"/>
              </w:rPr>
              <w:t xml:space="preserve"> </w:t>
            </w:r>
            <w:proofErr w:type="spellStart"/>
            <w:r w:rsidRPr="009908F5">
              <w:rPr>
                <w:rFonts w:hint="eastAsia"/>
              </w:rPr>
              <w:t>žinių</w:t>
            </w:r>
            <w:proofErr w:type="spellEnd"/>
            <w:r w:rsidRPr="009908F5">
              <w:rPr>
                <w:rFonts w:hint="eastAsia"/>
              </w:rPr>
              <w:t xml:space="preserve"> </w:t>
            </w:r>
            <w:proofErr w:type="spellStart"/>
            <w:r w:rsidRPr="009908F5">
              <w:rPr>
                <w:rFonts w:hint="eastAsia"/>
              </w:rPr>
              <w:t>institutais</w:t>
            </w:r>
            <w:proofErr w:type="spellEnd"/>
            <w:r w:rsidRPr="009908F5">
              <w:rPr>
                <w:rFonts w:hint="eastAsia"/>
              </w:rPr>
              <w:t xml:space="preserve"> ir </w:t>
            </w:r>
            <w:proofErr w:type="spellStart"/>
            <w:r w:rsidRPr="009908F5">
              <w:rPr>
                <w:rFonts w:hint="eastAsia"/>
              </w:rPr>
              <w:t>novatoriškomis</w:t>
            </w:r>
            <w:proofErr w:type="spellEnd"/>
            <w:r w:rsidRPr="009908F5">
              <w:rPr>
                <w:rFonts w:hint="eastAsia"/>
              </w:rPr>
              <w:t xml:space="preserve"> </w:t>
            </w:r>
            <w:proofErr w:type="spellStart"/>
            <w:r w:rsidRPr="009908F5">
              <w:rPr>
                <w:rFonts w:hint="eastAsia"/>
              </w:rPr>
              <w:t>įmonėmis</w:t>
            </w:r>
            <w:proofErr w:type="spellEnd"/>
            <w:r w:rsidRPr="009908F5">
              <w:rPr>
                <w:rFonts w:hint="eastAsia"/>
              </w:rPr>
              <w:t>.</w:t>
            </w:r>
          </w:p>
        </w:tc>
      </w:tr>
      <w:tr w:rsidR="008172AA" w14:paraId="665CE39E" w14:textId="77777777" w:rsidTr="008172AA">
        <w:tc>
          <w:tcPr>
            <w:tcW w:w="535" w:type="dxa"/>
            <w:vAlign w:val="center"/>
          </w:tcPr>
          <w:p w14:paraId="6B721B19" w14:textId="755ED542" w:rsidR="008172AA" w:rsidRDefault="008172AA" w:rsidP="00924AE3">
            <w:pPr>
              <w:jc w:val="left"/>
              <w:rPr>
                <w:rFonts w:hint="eastAsia"/>
              </w:rPr>
            </w:pPr>
            <w:r>
              <w:t>1</w:t>
            </w:r>
            <w:r w:rsidR="00223E16">
              <w:t>3</w:t>
            </w:r>
          </w:p>
        </w:tc>
        <w:tc>
          <w:tcPr>
            <w:tcW w:w="8532" w:type="dxa"/>
            <w:vAlign w:val="center"/>
          </w:tcPr>
          <w:p w14:paraId="13868479" w14:textId="6275B53F" w:rsidR="008172AA" w:rsidRDefault="009908F5" w:rsidP="00924AE3">
            <w:pPr>
              <w:jc w:val="left"/>
              <w:rPr>
                <w:rFonts w:hint="eastAsia"/>
              </w:rPr>
            </w:pPr>
            <w:proofErr w:type="spellStart"/>
            <w:r>
              <w:t>K</w:t>
            </w:r>
            <w:r w:rsidRPr="009908F5">
              <w:rPr>
                <w:rFonts w:hint="eastAsia"/>
              </w:rPr>
              <w:t>omunikacijos</w:t>
            </w:r>
            <w:proofErr w:type="spellEnd"/>
            <w:r w:rsidRPr="009908F5">
              <w:rPr>
                <w:rFonts w:hint="eastAsia"/>
              </w:rPr>
              <w:t xml:space="preserve"> ir </w:t>
            </w:r>
            <w:proofErr w:type="spellStart"/>
            <w:r w:rsidRPr="009908F5">
              <w:rPr>
                <w:rFonts w:hint="eastAsia"/>
              </w:rPr>
              <w:t>įsitraukimo</w:t>
            </w:r>
            <w:proofErr w:type="spellEnd"/>
            <w:r w:rsidRPr="009908F5">
              <w:rPr>
                <w:rFonts w:hint="eastAsia"/>
              </w:rPr>
              <w:t xml:space="preserve"> </w:t>
            </w:r>
            <w:proofErr w:type="spellStart"/>
            <w:r w:rsidRPr="009908F5">
              <w:rPr>
                <w:rFonts w:hint="eastAsia"/>
              </w:rPr>
              <w:t>parama</w:t>
            </w:r>
            <w:proofErr w:type="spellEnd"/>
            <w:r w:rsidRPr="009908F5">
              <w:rPr>
                <w:rFonts w:hint="eastAsia"/>
              </w:rPr>
              <w:t xml:space="preserve">, </w:t>
            </w:r>
            <w:proofErr w:type="spellStart"/>
            <w:r w:rsidRPr="009908F5">
              <w:rPr>
                <w:rFonts w:hint="eastAsia"/>
              </w:rPr>
              <w:t>siekiant</w:t>
            </w:r>
            <w:proofErr w:type="spellEnd"/>
            <w:r w:rsidRPr="009908F5">
              <w:rPr>
                <w:rFonts w:hint="eastAsia"/>
              </w:rPr>
              <w:t xml:space="preserve"> </w:t>
            </w:r>
            <w:proofErr w:type="spellStart"/>
            <w:r w:rsidRPr="009908F5">
              <w:rPr>
                <w:rFonts w:hint="eastAsia"/>
              </w:rPr>
              <w:t>sulaukti</w:t>
            </w:r>
            <w:proofErr w:type="spellEnd"/>
            <w:r w:rsidRPr="009908F5">
              <w:rPr>
                <w:rFonts w:hint="eastAsia"/>
              </w:rPr>
              <w:t xml:space="preserve"> </w:t>
            </w:r>
            <w:proofErr w:type="spellStart"/>
            <w:r w:rsidRPr="009908F5">
              <w:rPr>
                <w:rFonts w:hint="eastAsia"/>
              </w:rPr>
              <w:t>darbuotojų</w:t>
            </w:r>
            <w:proofErr w:type="spellEnd"/>
            <w:r w:rsidRPr="009908F5">
              <w:rPr>
                <w:rFonts w:hint="eastAsia"/>
              </w:rPr>
              <w:t xml:space="preserve">, </w:t>
            </w:r>
            <w:proofErr w:type="spellStart"/>
            <w:r w:rsidRPr="009908F5">
              <w:rPr>
                <w:rFonts w:hint="eastAsia"/>
              </w:rPr>
              <w:t>valdybos</w:t>
            </w:r>
            <w:proofErr w:type="spellEnd"/>
            <w:r w:rsidRPr="009908F5">
              <w:rPr>
                <w:rFonts w:hint="eastAsia"/>
              </w:rPr>
              <w:t xml:space="preserve">, </w:t>
            </w:r>
            <w:proofErr w:type="spellStart"/>
            <w:r w:rsidRPr="009908F5">
              <w:rPr>
                <w:rFonts w:hint="eastAsia"/>
              </w:rPr>
              <w:t>kitų</w:t>
            </w:r>
            <w:proofErr w:type="spellEnd"/>
            <w:r w:rsidRPr="009908F5">
              <w:rPr>
                <w:rFonts w:hint="eastAsia"/>
              </w:rPr>
              <w:t xml:space="preserve"> </w:t>
            </w:r>
            <w:proofErr w:type="spellStart"/>
            <w:r w:rsidRPr="009908F5">
              <w:rPr>
                <w:rFonts w:hint="eastAsia"/>
              </w:rPr>
              <w:t>kaimynystėje</w:t>
            </w:r>
            <w:proofErr w:type="spellEnd"/>
            <w:r w:rsidRPr="009908F5">
              <w:rPr>
                <w:rFonts w:hint="eastAsia"/>
              </w:rPr>
              <w:t xml:space="preserve"> </w:t>
            </w:r>
            <w:proofErr w:type="spellStart"/>
            <w:r w:rsidRPr="009908F5">
              <w:rPr>
                <w:rFonts w:hint="eastAsia"/>
              </w:rPr>
              <w:t>esančių</w:t>
            </w:r>
            <w:proofErr w:type="spellEnd"/>
            <w:r w:rsidRPr="009908F5">
              <w:rPr>
                <w:rFonts w:hint="eastAsia"/>
              </w:rPr>
              <w:t xml:space="preserve"> </w:t>
            </w:r>
            <w:proofErr w:type="spellStart"/>
            <w:r w:rsidRPr="009908F5">
              <w:rPr>
                <w:rFonts w:hint="eastAsia"/>
              </w:rPr>
              <w:t>įmonių</w:t>
            </w:r>
            <w:proofErr w:type="spellEnd"/>
            <w:r w:rsidRPr="009908F5">
              <w:rPr>
                <w:rFonts w:hint="eastAsia"/>
              </w:rPr>
              <w:t xml:space="preserve">, </w:t>
            </w:r>
            <w:proofErr w:type="spellStart"/>
            <w:r w:rsidRPr="009908F5">
              <w:rPr>
                <w:rFonts w:hint="eastAsia"/>
              </w:rPr>
              <w:t>tiekimo</w:t>
            </w:r>
            <w:proofErr w:type="spellEnd"/>
            <w:r w:rsidRPr="009908F5">
              <w:rPr>
                <w:rFonts w:hint="eastAsia"/>
              </w:rPr>
              <w:t xml:space="preserve"> </w:t>
            </w:r>
            <w:proofErr w:type="spellStart"/>
            <w:r w:rsidRPr="009908F5">
              <w:rPr>
                <w:rFonts w:hint="eastAsia"/>
              </w:rPr>
              <w:t>grandinės</w:t>
            </w:r>
            <w:proofErr w:type="spellEnd"/>
            <w:r w:rsidRPr="009908F5">
              <w:rPr>
                <w:rFonts w:hint="eastAsia"/>
              </w:rPr>
              <w:t xml:space="preserve"> </w:t>
            </w:r>
            <w:proofErr w:type="spellStart"/>
            <w:r w:rsidRPr="009908F5">
              <w:rPr>
                <w:rFonts w:hint="eastAsia"/>
              </w:rPr>
              <w:t>dalies</w:t>
            </w:r>
            <w:proofErr w:type="spellEnd"/>
            <w:r w:rsidRPr="009908F5">
              <w:rPr>
                <w:rFonts w:hint="eastAsia"/>
              </w:rPr>
              <w:t xml:space="preserve"> </w:t>
            </w:r>
            <w:proofErr w:type="spellStart"/>
            <w:r w:rsidRPr="009908F5">
              <w:rPr>
                <w:rFonts w:hint="eastAsia"/>
              </w:rPr>
              <w:t>ar</w:t>
            </w:r>
            <w:proofErr w:type="spellEnd"/>
            <w:r w:rsidRPr="009908F5">
              <w:rPr>
                <w:rFonts w:hint="eastAsia"/>
              </w:rPr>
              <w:t xml:space="preserve"> </w:t>
            </w:r>
            <w:proofErr w:type="spellStart"/>
            <w:r w:rsidRPr="009908F5">
              <w:rPr>
                <w:rFonts w:hint="eastAsia"/>
              </w:rPr>
              <w:t>vietos</w:t>
            </w:r>
            <w:proofErr w:type="spellEnd"/>
            <w:r w:rsidRPr="009908F5">
              <w:rPr>
                <w:rFonts w:hint="eastAsia"/>
              </w:rPr>
              <w:t xml:space="preserve"> </w:t>
            </w:r>
            <w:proofErr w:type="spellStart"/>
            <w:r w:rsidRPr="009908F5">
              <w:rPr>
                <w:rFonts w:hint="eastAsia"/>
              </w:rPr>
              <w:t>savivaldybių</w:t>
            </w:r>
            <w:proofErr w:type="spellEnd"/>
            <w:r w:rsidRPr="009908F5">
              <w:rPr>
                <w:rFonts w:hint="eastAsia"/>
              </w:rPr>
              <w:t xml:space="preserve"> </w:t>
            </w:r>
            <w:proofErr w:type="spellStart"/>
            <w:r w:rsidRPr="009908F5">
              <w:rPr>
                <w:rFonts w:hint="eastAsia"/>
              </w:rPr>
              <w:t>pritarimo</w:t>
            </w:r>
            <w:proofErr w:type="spellEnd"/>
            <w:r w:rsidRPr="009908F5">
              <w:rPr>
                <w:rFonts w:hint="eastAsia"/>
              </w:rPr>
              <w:t>.</w:t>
            </w:r>
          </w:p>
        </w:tc>
      </w:tr>
      <w:tr w:rsidR="008172AA" w14:paraId="5F1FDA54" w14:textId="77777777" w:rsidTr="008172AA">
        <w:tc>
          <w:tcPr>
            <w:tcW w:w="535" w:type="dxa"/>
            <w:vAlign w:val="center"/>
          </w:tcPr>
          <w:p w14:paraId="1A4FC5DD" w14:textId="4C7639CE" w:rsidR="008172AA" w:rsidRDefault="008172AA" w:rsidP="00924AE3">
            <w:pPr>
              <w:jc w:val="left"/>
              <w:rPr>
                <w:rFonts w:hint="eastAsia"/>
              </w:rPr>
            </w:pPr>
            <w:r>
              <w:t>1</w:t>
            </w:r>
            <w:r w:rsidR="00223E16">
              <w:t>4</w:t>
            </w:r>
          </w:p>
        </w:tc>
        <w:tc>
          <w:tcPr>
            <w:tcW w:w="8532" w:type="dxa"/>
            <w:vAlign w:val="center"/>
          </w:tcPr>
          <w:p w14:paraId="01666251" w14:textId="5A092FF5" w:rsidR="008172AA" w:rsidRDefault="009908F5" w:rsidP="00924AE3">
            <w:pPr>
              <w:jc w:val="left"/>
              <w:rPr>
                <w:rFonts w:hint="eastAsia"/>
              </w:rPr>
            </w:pPr>
            <w:proofErr w:type="spellStart"/>
            <w:r w:rsidRPr="009908F5">
              <w:rPr>
                <w:rFonts w:hint="eastAsia"/>
              </w:rPr>
              <w:t>Susiejimas</w:t>
            </w:r>
            <w:proofErr w:type="spellEnd"/>
            <w:r w:rsidRPr="009908F5">
              <w:rPr>
                <w:rFonts w:hint="eastAsia"/>
              </w:rPr>
              <w:t xml:space="preserve"> </w:t>
            </w:r>
            <w:proofErr w:type="spellStart"/>
            <w:r w:rsidRPr="009908F5">
              <w:rPr>
                <w:rFonts w:hint="eastAsia"/>
              </w:rPr>
              <w:t>su</w:t>
            </w:r>
            <w:proofErr w:type="spellEnd"/>
            <w:r w:rsidRPr="009908F5">
              <w:rPr>
                <w:rFonts w:hint="eastAsia"/>
              </w:rPr>
              <w:t xml:space="preserve"> </w:t>
            </w:r>
            <w:proofErr w:type="spellStart"/>
            <w:r w:rsidRPr="009908F5">
              <w:rPr>
                <w:rFonts w:hint="eastAsia"/>
              </w:rPr>
              <w:t>kvalifikacijos</w:t>
            </w:r>
            <w:proofErr w:type="spellEnd"/>
            <w:r w:rsidRPr="009908F5">
              <w:rPr>
                <w:rFonts w:hint="eastAsia"/>
              </w:rPr>
              <w:t xml:space="preserve"> </w:t>
            </w:r>
            <w:proofErr w:type="spellStart"/>
            <w:r w:rsidRPr="009908F5">
              <w:rPr>
                <w:rFonts w:hint="eastAsia"/>
              </w:rPr>
              <w:t>kėlimo</w:t>
            </w:r>
            <w:proofErr w:type="spellEnd"/>
            <w:r w:rsidRPr="009908F5">
              <w:rPr>
                <w:rFonts w:hint="eastAsia"/>
              </w:rPr>
              <w:t xml:space="preserve"> </w:t>
            </w:r>
            <w:proofErr w:type="spellStart"/>
            <w:r w:rsidRPr="009908F5">
              <w:rPr>
                <w:rFonts w:hint="eastAsia"/>
              </w:rPr>
              <w:t>arba</w:t>
            </w:r>
            <w:proofErr w:type="spellEnd"/>
            <w:r w:rsidRPr="009908F5">
              <w:rPr>
                <w:rFonts w:hint="eastAsia"/>
              </w:rPr>
              <w:t xml:space="preserve"> </w:t>
            </w:r>
            <w:proofErr w:type="spellStart"/>
            <w:r w:rsidRPr="009908F5">
              <w:rPr>
                <w:rFonts w:hint="eastAsia"/>
              </w:rPr>
              <w:t>perkvalifikavimo</w:t>
            </w:r>
            <w:proofErr w:type="spellEnd"/>
            <w:r w:rsidRPr="009908F5">
              <w:rPr>
                <w:rFonts w:hint="eastAsia"/>
              </w:rPr>
              <w:t xml:space="preserve"> </w:t>
            </w:r>
            <w:proofErr w:type="spellStart"/>
            <w:r w:rsidRPr="009908F5">
              <w:rPr>
                <w:rFonts w:hint="eastAsia"/>
              </w:rPr>
              <w:t>programomis</w:t>
            </w:r>
            <w:proofErr w:type="spellEnd"/>
          </w:p>
        </w:tc>
      </w:tr>
      <w:tr w:rsidR="008172AA" w14:paraId="6451DEDD" w14:textId="77777777" w:rsidTr="008172AA">
        <w:tc>
          <w:tcPr>
            <w:tcW w:w="535" w:type="dxa"/>
            <w:vAlign w:val="center"/>
          </w:tcPr>
          <w:p w14:paraId="6407A593" w14:textId="50ECA440" w:rsidR="008172AA" w:rsidRDefault="008172AA" w:rsidP="00924AE3">
            <w:pPr>
              <w:jc w:val="left"/>
              <w:rPr>
                <w:rFonts w:hint="eastAsia"/>
              </w:rPr>
            </w:pPr>
            <w:r>
              <w:t>1</w:t>
            </w:r>
            <w:r w:rsidR="00223E16">
              <w:t>5</w:t>
            </w:r>
          </w:p>
        </w:tc>
        <w:tc>
          <w:tcPr>
            <w:tcW w:w="8532" w:type="dxa"/>
            <w:vAlign w:val="center"/>
          </w:tcPr>
          <w:p w14:paraId="1467E92C" w14:textId="109088C3" w:rsidR="008172AA" w:rsidRPr="00972FFA" w:rsidRDefault="009908F5" w:rsidP="00924AE3">
            <w:pPr>
              <w:jc w:val="left"/>
              <w:rPr>
                <w:rFonts w:hint="eastAsia"/>
              </w:rPr>
            </w:pPr>
            <w:proofErr w:type="spellStart"/>
            <w:r w:rsidRPr="009908F5">
              <w:rPr>
                <w:rFonts w:hint="eastAsia"/>
              </w:rPr>
              <w:t>Lyginamoji</w:t>
            </w:r>
            <w:proofErr w:type="spellEnd"/>
            <w:r w:rsidRPr="009908F5">
              <w:rPr>
                <w:rFonts w:hint="eastAsia"/>
              </w:rPr>
              <w:t xml:space="preserve"> </w:t>
            </w:r>
            <w:proofErr w:type="spellStart"/>
            <w:r w:rsidRPr="009908F5">
              <w:rPr>
                <w:rFonts w:hint="eastAsia"/>
              </w:rPr>
              <w:t>analizė</w:t>
            </w:r>
            <w:proofErr w:type="spellEnd"/>
            <w:r w:rsidRPr="009908F5">
              <w:rPr>
                <w:rFonts w:hint="eastAsia"/>
              </w:rPr>
              <w:t xml:space="preserve"> </w:t>
            </w:r>
            <w:proofErr w:type="spellStart"/>
            <w:r w:rsidRPr="009908F5">
              <w:rPr>
                <w:rFonts w:hint="eastAsia"/>
              </w:rPr>
              <w:t>su</w:t>
            </w:r>
            <w:proofErr w:type="spellEnd"/>
            <w:r w:rsidRPr="009908F5">
              <w:rPr>
                <w:rFonts w:hint="eastAsia"/>
              </w:rPr>
              <w:t xml:space="preserve"> </w:t>
            </w:r>
            <w:proofErr w:type="spellStart"/>
            <w:r w:rsidRPr="009908F5">
              <w:rPr>
                <w:rFonts w:hint="eastAsia"/>
              </w:rPr>
              <w:t>kolegomis</w:t>
            </w:r>
            <w:proofErr w:type="spellEnd"/>
            <w:r w:rsidRPr="009908F5">
              <w:rPr>
                <w:rFonts w:hint="eastAsia"/>
              </w:rPr>
              <w:t xml:space="preserve"> ir "Peer2Peer" </w:t>
            </w:r>
            <w:proofErr w:type="spellStart"/>
            <w:r w:rsidRPr="009908F5">
              <w:rPr>
                <w:rFonts w:hint="eastAsia"/>
              </w:rPr>
              <w:t>mainai</w:t>
            </w:r>
            <w:proofErr w:type="spellEnd"/>
          </w:p>
        </w:tc>
      </w:tr>
      <w:tr w:rsidR="008172AA" w14:paraId="3DFE3804" w14:textId="77777777" w:rsidTr="008172AA">
        <w:tc>
          <w:tcPr>
            <w:tcW w:w="535" w:type="dxa"/>
            <w:vAlign w:val="center"/>
          </w:tcPr>
          <w:p w14:paraId="33DFA552" w14:textId="2DA637CF" w:rsidR="008172AA" w:rsidRDefault="008172AA" w:rsidP="00924AE3">
            <w:pPr>
              <w:jc w:val="left"/>
              <w:rPr>
                <w:rFonts w:hint="eastAsia"/>
              </w:rPr>
            </w:pPr>
          </w:p>
        </w:tc>
        <w:tc>
          <w:tcPr>
            <w:tcW w:w="8532" w:type="dxa"/>
            <w:vAlign w:val="center"/>
          </w:tcPr>
          <w:p w14:paraId="25D5F6E2" w14:textId="477879D1" w:rsidR="008172AA" w:rsidRPr="00972FFA" w:rsidRDefault="009908F5" w:rsidP="00924AE3">
            <w:pPr>
              <w:jc w:val="left"/>
              <w:rPr>
                <w:rFonts w:hint="eastAsia"/>
              </w:rPr>
            </w:pPr>
            <w:proofErr w:type="spellStart"/>
            <w:r w:rsidRPr="009908F5">
              <w:rPr>
                <w:rFonts w:hint="eastAsia"/>
              </w:rPr>
              <w:t>Atviras</w:t>
            </w:r>
            <w:proofErr w:type="spellEnd"/>
            <w:r w:rsidRPr="009908F5">
              <w:rPr>
                <w:rFonts w:hint="eastAsia"/>
              </w:rPr>
              <w:t xml:space="preserve"> - </w:t>
            </w:r>
            <w:proofErr w:type="spellStart"/>
            <w:r w:rsidRPr="009908F5">
              <w:rPr>
                <w:rFonts w:hint="eastAsia"/>
              </w:rPr>
              <w:t>pareiškėjas</w:t>
            </w:r>
            <w:proofErr w:type="spellEnd"/>
            <w:r w:rsidRPr="009908F5">
              <w:rPr>
                <w:rFonts w:hint="eastAsia"/>
              </w:rPr>
              <w:t xml:space="preserve"> </w:t>
            </w:r>
            <w:proofErr w:type="spellStart"/>
            <w:r w:rsidRPr="009908F5">
              <w:rPr>
                <w:rFonts w:hint="eastAsia"/>
              </w:rPr>
              <w:t>gali</w:t>
            </w:r>
            <w:proofErr w:type="spellEnd"/>
            <w:r w:rsidRPr="009908F5">
              <w:rPr>
                <w:rFonts w:hint="eastAsia"/>
              </w:rPr>
              <w:t xml:space="preserve"> </w:t>
            </w:r>
            <w:proofErr w:type="spellStart"/>
            <w:r w:rsidRPr="009908F5">
              <w:rPr>
                <w:rFonts w:hint="eastAsia"/>
              </w:rPr>
              <w:t>apibrėžti</w:t>
            </w:r>
            <w:proofErr w:type="spellEnd"/>
            <w:r w:rsidRPr="009908F5">
              <w:rPr>
                <w:rFonts w:hint="eastAsia"/>
              </w:rPr>
              <w:t xml:space="preserve"> bet </w:t>
            </w:r>
            <w:proofErr w:type="spellStart"/>
            <w:r w:rsidRPr="009908F5">
              <w:rPr>
                <w:rFonts w:hint="eastAsia"/>
              </w:rPr>
              <w:t>kokią</w:t>
            </w:r>
            <w:proofErr w:type="spellEnd"/>
            <w:r w:rsidRPr="009908F5">
              <w:rPr>
                <w:rFonts w:hint="eastAsia"/>
              </w:rPr>
              <w:t xml:space="preserve"> </w:t>
            </w:r>
            <w:proofErr w:type="spellStart"/>
            <w:r w:rsidRPr="009908F5">
              <w:rPr>
                <w:rFonts w:hint="eastAsia"/>
              </w:rPr>
              <w:t>kitą</w:t>
            </w:r>
            <w:proofErr w:type="spellEnd"/>
            <w:r w:rsidRPr="009908F5">
              <w:rPr>
                <w:rFonts w:hint="eastAsia"/>
              </w:rPr>
              <w:t xml:space="preserve"> </w:t>
            </w:r>
            <w:proofErr w:type="spellStart"/>
            <w:r w:rsidRPr="009908F5">
              <w:rPr>
                <w:rFonts w:hint="eastAsia"/>
              </w:rPr>
              <w:t>paramą</w:t>
            </w:r>
            <w:proofErr w:type="spellEnd"/>
          </w:p>
        </w:tc>
      </w:tr>
    </w:tbl>
    <w:p w14:paraId="5F024B2F" w14:textId="77777777" w:rsidR="009908F5" w:rsidRDefault="009908F5" w:rsidP="53172A05">
      <w:pPr>
        <w:pStyle w:val="Caption"/>
        <w:keepNext/>
        <w:jc w:val="center"/>
        <w:rPr>
          <w:rFonts w:hint="eastAsia"/>
        </w:rPr>
      </w:pPr>
    </w:p>
    <w:p w14:paraId="7E483F5A" w14:textId="2653C870" w:rsidR="00A3198D" w:rsidRDefault="009908F5" w:rsidP="53172A05">
      <w:pPr>
        <w:pStyle w:val="Caption"/>
        <w:keepNext/>
        <w:jc w:val="center"/>
        <w:rPr>
          <w:rFonts w:hint="eastAsia"/>
        </w:rPr>
      </w:pPr>
      <w:r w:rsidRPr="009908F5">
        <w:rPr>
          <w:rFonts w:hint="eastAsia"/>
        </w:rPr>
        <w:t xml:space="preserve">2 </w:t>
      </w:r>
      <w:proofErr w:type="spellStart"/>
      <w:r w:rsidRPr="009908F5">
        <w:rPr>
          <w:rFonts w:hint="eastAsia"/>
        </w:rPr>
        <w:t>lentelė</w:t>
      </w:r>
      <w:proofErr w:type="spellEnd"/>
      <w:r w:rsidRPr="009908F5">
        <w:rPr>
          <w:rFonts w:hint="eastAsia"/>
        </w:rPr>
        <w:t xml:space="preserve">. </w:t>
      </w:r>
      <w:proofErr w:type="spellStart"/>
      <w:r w:rsidRPr="009908F5">
        <w:rPr>
          <w:rFonts w:hint="eastAsia"/>
        </w:rPr>
        <w:t>Techninė</w:t>
      </w:r>
      <w:proofErr w:type="spellEnd"/>
      <w:r w:rsidRPr="009908F5">
        <w:rPr>
          <w:rFonts w:hint="eastAsia"/>
        </w:rPr>
        <w:t xml:space="preserve"> </w:t>
      </w:r>
      <w:proofErr w:type="spellStart"/>
      <w:r w:rsidRPr="009908F5">
        <w:rPr>
          <w:rFonts w:hint="eastAsia"/>
        </w:rPr>
        <w:t>pagalba</w:t>
      </w:r>
      <w:proofErr w:type="spellEnd"/>
      <w:r w:rsidRPr="009908F5">
        <w:rPr>
          <w:rFonts w:hint="eastAsia"/>
        </w:rPr>
        <w:t xml:space="preserve"> </w:t>
      </w:r>
      <w:proofErr w:type="spellStart"/>
      <w:r w:rsidRPr="009908F5">
        <w:rPr>
          <w:rFonts w:hint="eastAsia"/>
        </w:rPr>
        <w:t>aukso</w:t>
      </w:r>
      <w:proofErr w:type="spellEnd"/>
      <w:r w:rsidRPr="009908F5">
        <w:rPr>
          <w:rFonts w:hint="eastAsia"/>
        </w:rPr>
        <w:t xml:space="preserve"> </w:t>
      </w:r>
      <w:proofErr w:type="spellStart"/>
      <w:r w:rsidRPr="009908F5">
        <w:rPr>
          <w:rFonts w:hint="eastAsia"/>
        </w:rPr>
        <w:t>įkaitams</w:t>
      </w:r>
      <w:proofErr w:type="spellEnd"/>
    </w:p>
    <w:tbl>
      <w:tblPr>
        <w:tblStyle w:val="TableGrid"/>
        <w:tblW w:w="9067" w:type="dxa"/>
        <w:tblLayout w:type="fixed"/>
        <w:tblLook w:val="04A0" w:firstRow="1" w:lastRow="0" w:firstColumn="1" w:lastColumn="0" w:noHBand="0" w:noVBand="1"/>
      </w:tblPr>
      <w:tblGrid>
        <w:gridCol w:w="535"/>
        <w:gridCol w:w="8532"/>
      </w:tblGrid>
      <w:tr w:rsidR="00A3198D" w14:paraId="3AF8EAA5" w14:textId="77777777" w:rsidTr="00850761">
        <w:trPr>
          <w:trHeight w:val="775"/>
        </w:trPr>
        <w:tc>
          <w:tcPr>
            <w:tcW w:w="535" w:type="dxa"/>
            <w:vMerge w:val="restart"/>
            <w:shd w:val="clear" w:color="auto" w:fill="95B22E" w:themeFill="accent2"/>
            <w:vAlign w:val="center"/>
          </w:tcPr>
          <w:p w14:paraId="76881656" w14:textId="77777777" w:rsidR="00A3198D" w:rsidRPr="00314331" w:rsidRDefault="00A3198D" w:rsidP="00850761">
            <w:pPr>
              <w:jc w:val="center"/>
              <w:rPr>
                <w:rFonts w:hint="eastAsia"/>
                <w:b/>
                <w:bCs/>
              </w:rPr>
            </w:pPr>
            <w:r w:rsidRPr="00314331">
              <w:rPr>
                <w:b/>
                <w:bCs/>
              </w:rPr>
              <w:t>No.</w:t>
            </w:r>
          </w:p>
        </w:tc>
        <w:tc>
          <w:tcPr>
            <w:tcW w:w="8532" w:type="dxa"/>
            <w:vMerge w:val="restart"/>
            <w:shd w:val="clear" w:color="auto" w:fill="95B22E" w:themeFill="accent2"/>
            <w:vAlign w:val="center"/>
          </w:tcPr>
          <w:p w14:paraId="5DCDCB30" w14:textId="25BD2AC0" w:rsidR="00A3198D" w:rsidRPr="00314331" w:rsidRDefault="008C155C" w:rsidP="00850761">
            <w:pPr>
              <w:jc w:val="center"/>
              <w:rPr>
                <w:rFonts w:hint="eastAsia"/>
                <w:b/>
                <w:bCs/>
              </w:rPr>
            </w:pPr>
            <w:proofErr w:type="spellStart"/>
            <w:r w:rsidRPr="008C155C">
              <w:rPr>
                <w:rFonts w:hint="eastAsia"/>
                <w:b/>
                <w:bCs/>
              </w:rPr>
              <w:t>Siūlomos</w:t>
            </w:r>
            <w:proofErr w:type="spellEnd"/>
            <w:r w:rsidRPr="008C155C">
              <w:rPr>
                <w:rFonts w:hint="eastAsia"/>
                <w:b/>
                <w:bCs/>
              </w:rPr>
              <w:t xml:space="preserve"> </w:t>
            </w:r>
            <w:proofErr w:type="spellStart"/>
            <w:r w:rsidRPr="008C155C">
              <w:rPr>
                <w:rFonts w:hint="eastAsia"/>
                <w:b/>
                <w:bCs/>
              </w:rPr>
              <w:t>konsultavimo</w:t>
            </w:r>
            <w:proofErr w:type="spellEnd"/>
            <w:r w:rsidRPr="008C155C">
              <w:rPr>
                <w:rFonts w:hint="eastAsia"/>
                <w:b/>
                <w:bCs/>
              </w:rPr>
              <w:t xml:space="preserve"> </w:t>
            </w:r>
            <w:proofErr w:type="spellStart"/>
            <w:r w:rsidRPr="008C155C">
              <w:rPr>
                <w:rFonts w:hint="eastAsia"/>
                <w:b/>
                <w:bCs/>
              </w:rPr>
              <w:t>paslaugos</w:t>
            </w:r>
            <w:proofErr w:type="spellEnd"/>
            <w:r w:rsidRPr="008C155C">
              <w:rPr>
                <w:rFonts w:hint="eastAsia"/>
                <w:b/>
                <w:bCs/>
              </w:rPr>
              <w:t xml:space="preserve"> </w:t>
            </w:r>
            <w:proofErr w:type="spellStart"/>
            <w:r w:rsidRPr="008C155C">
              <w:rPr>
                <w:rFonts w:hint="eastAsia"/>
                <w:b/>
                <w:bCs/>
              </w:rPr>
              <w:t>aprašymas</w:t>
            </w:r>
            <w:proofErr w:type="spellEnd"/>
          </w:p>
        </w:tc>
      </w:tr>
      <w:tr w:rsidR="00A3198D" w14:paraId="785CFEA7" w14:textId="77777777" w:rsidTr="00850761">
        <w:trPr>
          <w:cantSplit/>
          <w:trHeight w:val="278"/>
        </w:trPr>
        <w:tc>
          <w:tcPr>
            <w:tcW w:w="535" w:type="dxa"/>
            <w:vMerge/>
          </w:tcPr>
          <w:p w14:paraId="7A4E9F98" w14:textId="77777777" w:rsidR="00A3198D" w:rsidRPr="00314331" w:rsidRDefault="00A3198D" w:rsidP="00850761">
            <w:pPr>
              <w:rPr>
                <w:rFonts w:hint="eastAsia"/>
                <w:b/>
                <w:bCs/>
              </w:rPr>
            </w:pPr>
          </w:p>
        </w:tc>
        <w:tc>
          <w:tcPr>
            <w:tcW w:w="8532" w:type="dxa"/>
            <w:vMerge/>
          </w:tcPr>
          <w:p w14:paraId="354D7A63" w14:textId="77777777" w:rsidR="00A3198D" w:rsidRPr="00314331" w:rsidRDefault="00A3198D" w:rsidP="00850761">
            <w:pPr>
              <w:rPr>
                <w:rFonts w:hint="eastAsia"/>
                <w:b/>
                <w:bCs/>
              </w:rPr>
            </w:pPr>
          </w:p>
        </w:tc>
      </w:tr>
      <w:tr w:rsidR="00A3198D" w14:paraId="73AC0C1B" w14:textId="77777777" w:rsidTr="00850761">
        <w:tc>
          <w:tcPr>
            <w:tcW w:w="535" w:type="dxa"/>
            <w:vAlign w:val="center"/>
          </w:tcPr>
          <w:p w14:paraId="22A252F1" w14:textId="77777777" w:rsidR="00A3198D" w:rsidRDefault="00A3198D" w:rsidP="00850761">
            <w:pPr>
              <w:jc w:val="left"/>
              <w:rPr>
                <w:rFonts w:hint="eastAsia"/>
              </w:rPr>
            </w:pPr>
            <w:r>
              <w:t>1</w:t>
            </w:r>
          </w:p>
        </w:tc>
        <w:tc>
          <w:tcPr>
            <w:tcW w:w="8532" w:type="dxa"/>
            <w:shd w:val="clear" w:color="auto" w:fill="auto"/>
            <w:vAlign w:val="center"/>
          </w:tcPr>
          <w:p w14:paraId="4854AE35" w14:textId="33DF96C0" w:rsidR="00A3198D" w:rsidRPr="003E5F9B" w:rsidRDefault="008C155C" w:rsidP="00850761">
            <w:pPr>
              <w:jc w:val="left"/>
              <w:rPr>
                <w:rFonts w:hint="eastAsia"/>
                <w:highlight w:val="cyan"/>
              </w:rPr>
            </w:pPr>
            <w:proofErr w:type="spellStart"/>
            <w:r w:rsidRPr="008C155C">
              <w:rPr>
                <w:rFonts w:hint="eastAsia"/>
              </w:rPr>
              <w:t>Pagalba</w:t>
            </w:r>
            <w:proofErr w:type="spellEnd"/>
            <w:r w:rsidRPr="008C155C">
              <w:rPr>
                <w:rFonts w:hint="eastAsia"/>
              </w:rPr>
              <w:t xml:space="preserve"> </w:t>
            </w:r>
            <w:proofErr w:type="spellStart"/>
            <w:r w:rsidRPr="008C155C">
              <w:rPr>
                <w:rFonts w:hint="eastAsia"/>
              </w:rPr>
              <w:t>nustatant</w:t>
            </w:r>
            <w:proofErr w:type="spellEnd"/>
            <w:r w:rsidRPr="008C155C">
              <w:rPr>
                <w:rFonts w:hint="eastAsia"/>
              </w:rPr>
              <w:t xml:space="preserve"> </w:t>
            </w:r>
            <w:proofErr w:type="spellStart"/>
            <w:r w:rsidRPr="008C155C">
              <w:rPr>
                <w:rFonts w:hint="eastAsia"/>
              </w:rPr>
              <w:t>priemones</w:t>
            </w:r>
            <w:proofErr w:type="spellEnd"/>
            <w:r w:rsidRPr="008C155C">
              <w:rPr>
                <w:rFonts w:hint="eastAsia"/>
              </w:rPr>
              <w:t xml:space="preserve">, </w:t>
            </w:r>
            <w:proofErr w:type="spellStart"/>
            <w:r w:rsidRPr="008C155C">
              <w:rPr>
                <w:rFonts w:hint="eastAsia"/>
              </w:rPr>
              <w:t>reikalingas</w:t>
            </w:r>
            <w:proofErr w:type="spellEnd"/>
            <w:r w:rsidRPr="008C155C">
              <w:rPr>
                <w:rFonts w:hint="eastAsia"/>
              </w:rPr>
              <w:t xml:space="preserve"> </w:t>
            </w:r>
            <w:proofErr w:type="spellStart"/>
            <w:r w:rsidRPr="008C155C">
              <w:rPr>
                <w:rFonts w:hint="eastAsia"/>
              </w:rPr>
              <w:t>aukso</w:t>
            </w:r>
            <w:proofErr w:type="spellEnd"/>
            <w:r w:rsidRPr="008C155C">
              <w:rPr>
                <w:rFonts w:hint="eastAsia"/>
              </w:rPr>
              <w:t xml:space="preserve"> </w:t>
            </w:r>
            <w:proofErr w:type="spellStart"/>
            <w:r w:rsidRPr="008C155C">
              <w:rPr>
                <w:rFonts w:hint="eastAsia"/>
              </w:rPr>
              <w:t>lygiui</w:t>
            </w:r>
            <w:proofErr w:type="spellEnd"/>
            <w:r w:rsidRPr="008C155C">
              <w:rPr>
                <w:rFonts w:hint="eastAsia"/>
              </w:rPr>
              <w:t xml:space="preserve"> </w:t>
            </w:r>
            <w:proofErr w:type="spellStart"/>
            <w:r w:rsidRPr="008C155C">
              <w:rPr>
                <w:rFonts w:hint="eastAsia"/>
              </w:rPr>
              <w:t>pasiekti</w:t>
            </w:r>
            <w:proofErr w:type="spellEnd"/>
            <w:r w:rsidRPr="008C155C">
              <w:rPr>
                <w:rFonts w:hint="eastAsia"/>
              </w:rPr>
              <w:t xml:space="preserve">, ir </w:t>
            </w:r>
            <w:proofErr w:type="spellStart"/>
            <w:r w:rsidRPr="008C155C">
              <w:rPr>
                <w:rFonts w:hint="eastAsia"/>
              </w:rPr>
              <w:t>pagalba</w:t>
            </w:r>
            <w:proofErr w:type="spellEnd"/>
            <w:r w:rsidRPr="008C155C">
              <w:rPr>
                <w:rFonts w:hint="eastAsia"/>
              </w:rPr>
              <w:t xml:space="preserve"> </w:t>
            </w:r>
            <w:proofErr w:type="spellStart"/>
            <w:r w:rsidRPr="008C155C">
              <w:rPr>
                <w:rFonts w:hint="eastAsia"/>
              </w:rPr>
              <w:t>rengiant</w:t>
            </w:r>
            <w:proofErr w:type="spellEnd"/>
            <w:r w:rsidRPr="008C155C">
              <w:rPr>
                <w:rFonts w:hint="eastAsia"/>
              </w:rPr>
              <w:t xml:space="preserve"> </w:t>
            </w:r>
            <w:proofErr w:type="spellStart"/>
            <w:r w:rsidRPr="008C155C">
              <w:rPr>
                <w:rFonts w:hint="eastAsia"/>
              </w:rPr>
              <w:t>veiksmų</w:t>
            </w:r>
            <w:proofErr w:type="spellEnd"/>
            <w:r w:rsidRPr="008C155C">
              <w:rPr>
                <w:rFonts w:hint="eastAsia"/>
              </w:rPr>
              <w:t xml:space="preserve"> </w:t>
            </w:r>
            <w:proofErr w:type="spellStart"/>
            <w:r w:rsidRPr="008C155C">
              <w:rPr>
                <w:rFonts w:hint="eastAsia"/>
              </w:rPr>
              <w:t>planą</w:t>
            </w:r>
            <w:proofErr w:type="spellEnd"/>
            <w:r w:rsidRPr="008C155C">
              <w:rPr>
                <w:rFonts w:hint="eastAsia"/>
              </w:rPr>
              <w:t xml:space="preserve"> </w:t>
            </w:r>
            <w:proofErr w:type="spellStart"/>
            <w:r w:rsidRPr="008C155C">
              <w:rPr>
                <w:rFonts w:hint="eastAsia"/>
              </w:rPr>
              <w:t>šioms</w:t>
            </w:r>
            <w:proofErr w:type="spellEnd"/>
            <w:r w:rsidRPr="008C155C">
              <w:rPr>
                <w:rFonts w:hint="eastAsia"/>
              </w:rPr>
              <w:t xml:space="preserve"> </w:t>
            </w:r>
            <w:proofErr w:type="spellStart"/>
            <w:r w:rsidRPr="008C155C">
              <w:rPr>
                <w:rFonts w:hint="eastAsia"/>
              </w:rPr>
              <w:t>priemonėms</w:t>
            </w:r>
            <w:proofErr w:type="spellEnd"/>
            <w:r w:rsidRPr="008C155C">
              <w:rPr>
                <w:rFonts w:hint="eastAsia"/>
              </w:rPr>
              <w:t xml:space="preserve"> </w:t>
            </w:r>
            <w:proofErr w:type="spellStart"/>
            <w:r w:rsidRPr="008C155C">
              <w:rPr>
                <w:rFonts w:hint="eastAsia"/>
              </w:rPr>
              <w:t>įgyvendinti</w:t>
            </w:r>
            <w:proofErr w:type="spellEnd"/>
            <w:r w:rsidRPr="008C155C">
              <w:rPr>
                <w:rFonts w:hint="eastAsia"/>
              </w:rPr>
              <w:t>.</w:t>
            </w:r>
          </w:p>
        </w:tc>
      </w:tr>
      <w:tr w:rsidR="00A3198D" w14:paraId="4AEDFE66" w14:textId="77777777" w:rsidTr="00850761">
        <w:tc>
          <w:tcPr>
            <w:tcW w:w="535" w:type="dxa"/>
            <w:vAlign w:val="center"/>
          </w:tcPr>
          <w:p w14:paraId="775812BF" w14:textId="77777777" w:rsidR="00A3198D" w:rsidRDefault="00A3198D" w:rsidP="00850761">
            <w:pPr>
              <w:jc w:val="left"/>
              <w:rPr>
                <w:rFonts w:hint="eastAsia"/>
              </w:rPr>
            </w:pPr>
          </w:p>
        </w:tc>
        <w:tc>
          <w:tcPr>
            <w:tcW w:w="8532" w:type="dxa"/>
            <w:vAlign w:val="center"/>
          </w:tcPr>
          <w:p w14:paraId="08D4131D" w14:textId="619AFFDD" w:rsidR="00A3198D" w:rsidRPr="00972FFA" w:rsidRDefault="008C155C" w:rsidP="00850761">
            <w:pPr>
              <w:jc w:val="left"/>
              <w:rPr>
                <w:rFonts w:hint="eastAsia"/>
              </w:rPr>
            </w:pPr>
            <w:proofErr w:type="spellStart"/>
            <w:r w:rsidRPr="008C155C">
              <w:rPr>
                <w:rFonts w:hint="eastAsia"/>
              </w:rPr>
              <w:t>Atviras</w:t>
            </w:r>
            <w:proofErr w:type="spellEnd"/>
            <w:r w:rsidRPr="008C155C">
              <w:rPr>
                <w:rFonts w:hint="eastAsia"/>
              </w:rPr>
              <w:t xml:space="preserve"> - </w:t>
            </w:r>
            <w:proofErr w:type="spellStart"/>
            <w:r w:rsidRPr="008C155C">
              <w:rPr>
                <w:rFonts w:hint="eastAsia"/>
              </w:rPr>
              <w:t>pareiškėjas</w:t>
            </w:r>
            <w:proofErr w:type="spellEnd"/>
            <w:r w:rsidRPr="008C155C">
              <w:rPr>
                <w:rFonts w:hint="eastAsia"/>
              </w:rPr>
              <w:t xml:space="preserve"> </w:t>
            </w:r>
            <w:proofErr w:type="spellStart"/>
            <w:r w:rsidRPr="008C155C">
              <w:rPr>
                <w:rFonts w:hint="eastAsia"/>
              </w:rPr>
              <w:t>gali</w:t>
            </w:r>
            <w:proofErr w:type="spellEnd"/>
            <w:r w:rsidRPr="008C155C">
              <w:rPr>
                <w:rFonts w:hint="eastAsia"/>
              </w:rPr>
              <w:t xml:space="preserve"> </w:t>
            </w:r>
            <w:proofErr w:type="spellStart"/>
            <w:r w:rsidRPr="008C155C">
              <w:rPr>
                <w:rFonts w:hint="eastAsia"/>
              </w:rPr>
              <w:t>apibrėžti</w:t>
            </w:r>
            <w:proofErr w:type="spellEnd"/>
            <w:r w:rsidRPr="008C155C">
              <w:rPr>
                <w:rFonts w:hint="eastAsia"/>
              </w:rPr>
              <w:t xml:space="preserve"> bet </w:t>
            </w:r>
            <w:proofErr w:type="spellStart"/>
            <w:r w:rsidRPr="008C155C">
              <w:rPr>
                <w:rFonts w:hint="eastAsia"/>
              </w:rPr>
              <w:t>kokią</w:t>
            </w:r>
            <w:proofErr w:type="spellEnd"/>
            <w:r w:rsidRPr="008C155C">
              <w:rPr>
                <w:rFonts w:hint="eastAsia"/>
              </w:rPr>
              <w:t xml:space="preserve"> </w:t>
            </w:r>
            <w:proofErr w:type="spellStart"/>
            <w:r w:rsidRPr="008C155C">
              <w:rPr>
                <w:rFonts w:hint="eastAsia"/>
              </w:rPr>
              <w:t>kitą</w:t>
            </w:r>
            <w:proofErr w:type="spellEnd"/>
            <w:r w:rsidRPr="008C155C">
              <w:rPr>
                <w:rFonts w:hint="eastAsia"/>
              </w:rPr>
              <w:t xml:space="preserve"> </w:t>
            </w:r>
            <w:proofErr w:type="spellStart"/>
            <w:r w:rsidRPr="008C155C">
              <w:rPr>
                <w:rFonts w:hint="eastAsia"/>
              </w:rPr>
              <w:t>paramą</w:t>
            </w:r>
            <w:proofErr w:type="spellEnd"/>
          </w:p>
        </w:tc>
      </w:tr>
    </w:tbl>
    <w:p w14:paraId="3BC2EA7C" w14:textId="77777777" w:rsidR="00A3198D" w:rsidRPr="005F7A97" w:rsidRDefault="00A3198D" w:rsidP="005F7A97">
      <w:pPr>
        <w:rPr>
          <w:rFonts w:hint="eastAsia"/>
        </w:rPr>
      </w:pPr>
    </w:p>
    <w:p w14:paraId="60A1DDB8" w14:textId="6F9DDE8D" w:rsidR="004A1C88" w:rsidRPr="004A1C88" w:rsidRDefault="008C155C">
      <w:pPr>
        <w:pStyle w:val="Heading2"/>
        <w:numPr>
          <w:ilvl w:val="1"/>
          <w:numId w:val="7"/>
        </w:numPr>
        <w:rPr>
          <w:rFonts w:hint="eastAsia"/>
        </w:rPr>
      </w:pPr>
      <w:bookmarkStart w:id="6" w:name="_heading=h.tyjcwt" w:colFirst="0" w:colLast="0"/>
      <w:bookmarkEnd w:id="2"/>
      <w:bookmarkEnd w:id="6"/>
      <w:proofErr w:type="spellStart"/>
      <w:r w:rsidRPr="008C155C">
        <w:rPr>
          <w:rFonts w:hint="eastAsia"/>
        </w:rPr>
        <w:t>Paraiškų</w:t>
      </w:r>
      <w:proofErr w:type="spellEnd"/>
      <w:r w:rsidRPr="008C155C">
        <w:rPr>
          <w:rFonts w:hint="eastAsia"/>
        </w:rPr>
        <w:t xml:space="preserve"> </w:t>
      </w:r>
      <w:proofErr w:type="spellStart"/>
      <w:r w:rsidRPr="008C155C">
        <w:rPr>
          <w:rFonts w:hint="eastAsia"/>
        </w:rPr>
        <w:t>teikimo</w:t>
      </w:r>
      <w:proofErr w:type="spellEnd"/>
      <w:r w:rsidRPr="008C155C">
        <w:rPr>
          <w:rFonts w:hint="eastAsia"/>
        </w:rPr>
        <w:t xml:space="preserve"> </w:t>
      </w:r>
      <w:proofErr w:type="spellStart"/>
      <w:r w:rsidRPr="008C155C">
        <w:rPr>
          <w:rFonts w:hint="eastAsia"/>
        </w:rPr>
        <w:t>procesas</w:t>
      </w:r>
      <w:proofErr w:type="spellEnd"/>
    </w:p>
    <w:p w14:paraId="424339F5" w14:textId="77777777" w:rsidR="008C155C" w:rsidRDefault="008C155C" w:rsidP="004A1C88">
      <w:pPr>
        <w:spacing w:before="240"/>
        <w:rPr>
          <w:rFonts w:hint="eastAsia"/>
        </w:rPr>
      </w:pPr>
      <w:proofErr w:type="spellStart"/>
      <w:r w:rsidRPr="008C155C">
        <w:rPr>
          <w:rFonts w:hint="eastAsia"/>
        </w:rPr>
        <w:t>Paraiškos</w:t>
      </w:r>
      <w:proofErr w:type="spellEnd"/>
      <w:r w:rsidRPr="008C155C">
        <w:rPr>
          <w:rFonts w:hint="eastAsia"/>
        </w:rPr>
        <w:t xml:space="preserve"> </w:t>
      </w:r>
      <w:proofErr w:type="spellStart"/>
      <w:r w:rsidRPr="008C155C">
        <w:rPr>
          <w:rFonts w:hint="eastAsia"/>
        </w:rPr>
        <w:t>teikimo</w:t>
      </w:r>
      <w:proofErr w:type="spellEnd"/>
      <w:r w:rsidRPr="008C155C">
        <w:rPr>
          <w:rFonts w:hint="eastAsia"/>
        </w:rPr>
        <w:t xml:space="preserve"> </w:t>
      </w:r>
      <w:proofErr w:type="spellStart"/>
      <w:r w:rsidRPr="008C155C">
        <w:rPr>
          <w:rFonts w:hint="eastAsia"/>
        </w:rPr>
        <w:t>procesas</w:t>
      </w:r>
      <w:proofErr w:type="spellEnd"/>
      <w:r w:rsidRPr="008C155C">
        <w:rPr>
          <w:rFonts w:hint="eastAsia"/>
        </w:rPr>
        <w:t xml:space="preserve"> (2 pav.) </w:t>
      </w:r>
      <w:proofErr w:type="spellStart"/>
      <w:r w:rsidRPr="008C155C">
        <w:rPr>
          <w:rFonts w:hint="eastAsia"/>
        </w:rPr>
        <w:t>susideda</w:t>
      </w:r>
      <w:proofErr w:type="spellEnd"/>
      <w:r w:rsidRPr="008C155C">
        <w:rPr>
          <w:rFonts w:hint="eastAsia"/>
        </w:rPr>
        <w:t xml:space="preserve"> </w:t>
      </w:r>
      <w:proofErr w:type="spellStart"/>
      <w:r w:rsidRPr="008C155C">
        <w:rPr>
          <w:rFonts w:hint="eastAsia"/>
        </w:rPr>
        <w:t>iš</w:t>
      </w:r>
      <w:proofErr w:type="spellEnd"/>
      <w:r w:rsidRPr="008C155C">
        <w:rPr>
          <w:rFonts w:hint="eastAsia"/>
        </w:rPr>
        <w:t xml:space="preserve"> </w:t>
      </w:r>
      <w:proofErr w:type="spellStart"/>
      <w:r w:rsidRPr="008C155C">
        <w:rPr>
          <w:rFonts w:hint="eastAsia"/>
        </w:rPr>
        <w:t>trijų</w:t>
      </w:r>
      <w:proofErr w:type="spellEnd"/>
      <w:r w:rsidRPr="008C155C">
        <w:rPr>
          <w:rFonts w:hint="eastAsia"/>
        </w:rPr>
        <w:t xml:space="preserve"> </w:t>
      </w:r>
      <w:proofErr w:type="spellStart"/>
      <w:r w:rsidRPr="008C155C">
        <w:rPr>
          <w:rFonts w:hint="eastAsia"/>
        </w:rPr>
        <w:t>pagrindinių</w:t>
      </w:r>
      <w:proofErr w:type="spellEnd"/>
      <w:r w:rsidRPr="008C155C">
        <w:rPr>
          <w:rFonts w:hint="eastAsia"/>
        </w:rPr>
        <w:t xml:space="preserve"> </w:t>
      </w:r>
      <w:proofErr w:type="spellStart"/>
      <w:r w:rsidRPr="008C155C">
        <w:rPr>
          <w:rFonts w:hint="eastAsia"/>
        </w:rPr>
        <w:t>etapų</w:t>
      </w:r>
      <w:proofErr w:type="spellEnd"/>
      <w:r w:rsidRPr="008C155C">
        <w:rPr>
          <w:rFonts w:hint="eastAsia"/>
        </w:rPr>
        <w:t xml:space="preserve">: </w:t>
      </w:r>
      <w:proofErr w:type="spellStart"/>
      <w:r w:rsidRPr="008C155C">
        <w:rPr>
          <w:rFonts w:hint="eastAsia"/>
        </w:rPr>
        <w:t>Paraiškos</w:t>
      </w:r>
      <w:proofErr w:type="spellEnd"/>
      <w:r w:rsidRPr="008C155C">
        <w:rPr>
          <w:rFonts w:hint="eastAsia"/>
        </w:rPr>
        <w:t xml:space="preserve"> </w:t>
      </w:r>
      <w:proofErr w:type="spellStart"/>
      <w:r w:rsidRPr="008C155C">
        <w:rPr>
          <w:rFonts w:hint="eastAsia"/>
        </w:rPr>
        <w:t>rengimas</w:t>
      </w:r>
      <w:proofErr w:type="spellEnd"/>
      <w:r w:rsidRPr="008C155C">
        <w:rPr>
          <w:rFonts w:hint="eastAsia"/>
        </w:rPr>
        <w:t xml:space="preserve">, </w:t>
      </w:r>
      <w:proofErr w:type="spellStart"/>
      <w:r w:rsidRPr="008C155C">
        <w:rPr>
          <w:rFonts w:hint="eastAsia"/>
        </w:rPr>
        <w:t>paraiškos</w:t>
      </w:r>
      <w:proofErr w:type="spellEnd"/>
      <w:r w:rsidRPr="008C155C">
        <w:rPr>
          <w:rFonts w:hint="eastAsia"/>
        </w:rPr>
        <w:t xml:space="preserve"> </w:t>
      </w:r>
      <w:proofErr w:type="spellStart"/>
      <w:r w:rsidRPr="008C155C">
        <w:rPr>
          <w:rFonts w:hint="eastAsia"/>
        </w:rPr>
        <w:t>pateikimas</w:t>
      </w:r>
      <w:proofErr w:type="spellEnd"/>
      <w:r w:rsidRPr="008C155C">
        <w:rPr>
          <w:rFonts w:hint="eastAsia"/>
        </w:rPr>
        <w:t xml:space="preserve"> ir </w:t>
      </w:r>
      <w:proofErr w:type="spellStart"/>
      <w:r w:rsidRPr="008C155C">
        <w:rPr>
          <w:rFonts w:hint="eastAsia"/>
        </w:rPr>
        <w:t>techninės</w:t>
      </w:r>
      <w:proofErr w:type="spellEnd"/>
      <w:r w:rsidRPr="008C155C">
        <w:rPr>
          <w:rFonts w:hint="eastAsia"/>
        </w:rPr>
        <w:t xml:space="preserve"> </w:t>
      </w:r>
      <w:proofErr w:type="spellStart"/>
      <w:r w:rsidRPr="008C155C">
        <w:rPr>
          <w:rFonts w:hint="eastAsia"/>
        </w:rPr>
        <w:t>pagalbos</w:t>
      </w:r>
      <w:proofErr w:type="spellEnd"/>
      <w:r w:rsidRPr="008C155C">
        <w:rPr>
          <w:rFonts w:hint="eastAsia"/>
        </w:rPr>
        <w:t xml:space="preserve"> (TP) </w:t>
      </w:r>
      <w:proofErr w:type="spellStart"/>
      <w:r w:rsidRPr="008C155C">
        <w:rPr>
          <w:rFonts w:hint="eastAsia"/>
        </w:rPr>
        <w:t>susitarimo</w:t>
      </w:r>
      <w:proofErr w:type="spellEnd"/>
      <w:r w:rsidRPr="008C155C">
        <w:rPr>
          <w:rFonts w:hint="eastAsia"/>
        </w:rPr>
        <w:t xml:space="preserve"> </w:t>
      </w:r>
      <w:proofErr w:type="spellStart"/>
      <w:r w:rsidRPr="008C155C">
        <w:rPr>
          <w:rFonts w:hint="eastAsia"/>
        </w:rPr>
        <w:t>sudarymas</w:t>
      </w:r>
      <w:proofErr w:type="spellEnd"/>
      <w:r w:rsidRPr="008C155C">
        <w:rPr>
          <w:rFonts w:hint="eastAsia"/>
        </w:rPr>
        <w:t xml:space="preserve">. </w:t>
      </w:r>
    </w:p>
    <w:p w14:paraId="4B29226B" w14:textId="1BA92027" w:rsidR="00076A2C" w:rsidRDefault="00076A2C" w:rsidP="004A1C88">
      <w:pPr>
        <w:spacing w:before="240"/>
        <w:rPr>
          <w:rFonts w:hint="eastAsia"/>
        </w:rPr>
      </w:pPr>
      <w:r>
        <w:rPr>
          <w:noProof/>
        </w:rPr>
        <w:lastRenderedPageBreak/>
        <w:drawing>
          <wp:inline distT="0" distB="0" distL="0" distR="0" wp14:anchorId="2C102F1D" wp14:editId="219DEFB4">
            <wp:extent cx="5701690" cy="30341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a:srcRect t="12016" b="12016"/>
                    <a:stretch>
                      <a:fillRect/>
                    </a:stretch>
                  </pic:blipFill>
                  <pic:spPr bwMode="auto">
                    <a:xfrm>
                      <a:off x="0" y="0"/>
                      <a:ext cx="5701690" cy="3034179"/>
                    </a:xfrm>
                    <a:prstGeom prst="rect">
                      <a:avLst/>
                    </a:prstGeom>
                    <a:solidFill>
                      <a:schemeClr val="bg1">
                        <a:alpha val="0"/>
                      </a:schemeClr>
                    </a:solidFill>
                    <a:ln>
                      <a:noFill/>
                    </a:ln>
                    <a:extLst>
                      <a:ext uri="{53640926-AAD7-44D8-BBD7-CCE9431645EC}">
                        <a14:shadowObscured xmlns:a14="http://schemas.microsoft.com/office/drawing/2010/main"/>
                      </a:ext>
                    </a:extLst>
                  </pic:spPr>
                </pic:pic>
              </a:graphicData>
            </a:graphic>
          </wp:inline>
        </w:drawing>
      </w:r>
    </w:p>
    <w:p w14:paraId="018E6757" w14:textId="5D29BA2B" w:rsidR="001D625C" w:rsidRPr="001D625C" w:rsidRDefault="008C155C" w:rsidP="001D625C">
      <w:pPr>
        <w:rPr>
          <w:rFonts w:hint="eastAsia"/>
        </w:rPr>
      </w:pPr>
      <w:r w:rsidRPr="008C155C">
        <w:rPr>
          <w:rFonts w:hint="eastAsia"/>
          <w:b/>
          <w:bCs/>
          <w:color w:val="00893C" w:themeColor="accent1"/>
          <w:sz w:val="18"/>
          <w:szCs w:val="18"/>
        </w:rPr>
        <w:t xml:space="preserve">3 </w:t>
      </w:r>
      <w:proofErr w:type="gramStart"/>
      <w:r w:rsidRPr="008C155C">
        <w:rPr>
          <w:rFonts w:hint="eastAsia"/>
          <w:b/>
          <w:bCs/>
          <w:color w:val="00893C" w:themeColor="accent1"/>
          <w:sz w:val="18"/>
          <w:szCs w:val="18"/>
        </w:rPr>
        <w:t>pav</w:t>
      </w:r>
      <w:proofErr w:type="gramEnd"/>
      <w:r w:rsidRPr="008C155C">
        <w:rPr>
          <w:rFonts w:hint="eastAsia"/>
          <w:b/>
          <w:bCs/>
          <w:color w:val="00893C" w:themeColor="accent1"/>
          <w:sz w:val="18"/>
          <w:szCs w:val="18"/>
        </w:rPr>
        <w:t xml:space="preserve">. </w:t>
      </w:r>
      <w:proofErr w:type="spellStart"/>
      <w:r w:rsidRPr="008C155C">
        <w:rPr>
          <w:rFonts w:hint="eastAsia"/>
          <w:b/>
          <w:bCs/>
          <w:color w:val="00893C" w:themeColor="accent1"/>
          <w:sz w:val="18"/>
          <w:szCs w:val="18"/>
        </w:rPr>
        <w:t>Paraiškos</w:t>
      </w:r>
      <w:proofErr w:type="spellEnd"/>
      <w:r w:rsidRPr="008C155C">
        <w:rPr>
          <w:rFonts w:hint="eastAsia"/>
          <w:b/>
          <w:bCs/>
          <w:color w:val="00893C" w:themeColor="accent1"/>
          <w:sz w:val="18"/>
          <w:szCs w:val="18"/>
        </w:rPr>
        <w:t xml:space="preserve"> </w:t>
      </w:r>
      <w:proofErr w:type="spellStart"/>
      <w:r w:rsidRPr="008C155C">
        <w:rPr>
          <w:rFonts w:hint="eastAsia"/>
          <w:b/>
          <w:bCs/>
          <w:color w:val="00893C" w:themeColor="accent1"/>
          <w:sz w:val="18"/>
          <w:szCs w:val="18"/>
        </w:rPr>
        <w:t>teikimo</w:t>
      </w:r>
      <w:proofErr w:type="spellEnd"/>
      <w:r w:rsidRPr="008C155C">
        <w:rPr>
          <w:rFonts w:hint="eastAsia"/>
          <w:b/>
          <w:bCs/>
          <w:color w:val="00893C" w:themeColor="accent1"/>
          <w:sz w:val="18"/>
          <w:szCs w:val="18"/>
        </w:rPr>
        <w:t xml:space="preserve"> </w:t>
      </w:r>
      <w:proofErr w:type="spellStart"/>
      <w:r w:rsidRPr="008C155C">
        <w:rPr>
          <w:rFonts w:hint="eastAsia"/>
          <w:b/>
          <w:bCs/>
          <w:color w:val="00893C" w:themeColor="accent1"/>
          <w:sz w:val="18"/>
          <w:szCs w:val="18"/>
        </w:rPr>
        <w:t>procesą</w:t>
      </w:r>
      <w:proofErr w:type="spellEnd"/>
      <w:r w:rsidRPr="008C155C">
        <w:rPr>
          <w:rFonts w:hint="eastAsia"/>
          <w:b/>
          <w:bCs/>
          <w:color w:val="00893C" w:themeColor="accent1"/>
          <w:sz w:val="18"/>
          <w:szCs w:val="18"/>
        </w:rPr>
        <w:t xml:space="preserve"> </w:t>
      </w:r>
      <w:proofErr w:type="spellStart"/>
      <w:r w:rsidRPr="008C155C">
        <w:rPr>
          <w:rFonts w:hint="eastAsia"/>
          <w:b/>
          <w:bCs/>
          <w:color w:val="00893C" w:themeColor="accent1"/>
          <w:sz w:val="18"/>
          <w:szCs w:val="18"/>
        </w:rPr>
        <w:t>sudaro</w:t>
      </w:r>
      <w:proofErr w:type="spellEnd"/>
      <w:r w:rsidRPr="008C155C">
        <w:rPr>
          <w:rFonts w:hint="eastAsia"/>
          <w:b/>
          <w:bCs/>
          <w:color w:val="00893C" w:themeColor="accent1"/>
          <w:sz w:val="18"/>
          <w:szCs w:val="18"/>
        </w:rPr>
        <w:t xml:space="preserve"> </w:t>
      </w:r>
      <w:proofErr w:type="spellStart"/>
      <w:r w:rsidRPr="008C155C">
        <w:rPr>
          <w:rFonts w:hint="eastAsia"/>
          <w:b/>
          <w:bCs/>
          <w:color w:val="00893C" w:themeColor="accent1"/>
          <w:sz w:val="18"/>
          <w:szCs w:val="18"/>
        </w:rPr>
        <w:t>trys</w:t>
      </w:r>
      <w:proofErr w:type="spellEnd"/>
      <w:r w:rsidRPr="008C155C">
        <w:rPr>
          <w:rFonts w:hint="eastAsia"/>
          <w:b/>
          <w:bCs/>
          <w:color w:val="00893C" w:themeColor="accent1"/>
          <w:sz w:val="18"/>
          <w:szCs w:val="18"/>
        </w:rPr>
        <w:t xml:space="preserve"> </w:t>
      </w:r>
      <w:proofErr w:type="spellStart"/>
      <w:r w:rsidRPr="008C155C">
        <w:rPr>
          <w:rFonts w:hint="eastAsia"/>
          <w:b/>
          <w:bCs/>
          <w:color w:val="00893C" w:themeColor="accent1"/>
          <w:sz w:val="18"/>
          <w:szCs w:val="18"/>
        </w:rPr>
        <w:t>etapai</w:t>
      </w:r>
      <w:proofErr w:type="spellEnd"/>
      <w:r w:rsidRPr="008C155C">
        <w:rPr>
          <w:rFonts w:hint="eastAsia"/>
          <w:b/>
          <w:bCs/>
          <w:color w:val="00893C" w:themeColor="accent1"/>
          <w:sz w:val="18"/>
          <w:szCs w:val="18"/>
        </w:rPr>
        <w:t xml:space="preserve">: </w:t>
      </w:r>
      <w:proofErr w:type="spellStart"/>
      <w:r w:rsidRPr="008C155C">
        <w:rPr>
          <w:rFonts w:hint="eastAsia"/>
          <w:b/>
          <w:bCs/>
          <w:color w:val="00893C" w:themeColor="accent1"/>
          <w:sz w:val="18"/>
          <w:szCs w:val="18"/>
        </w:rPr>
        <w:t>Pasirengimas</w:t>
      </w:r>
      <w:proofErr w:type="spellEnd"/>
      <w:r w:rsidRPr="008C155C">
        <w:rPr>
          <w:rFonts w:hint="eastAsia"/>
          <w:b/>
          <w:bCs/>
          <w:color w:val="00893C" w:themeColor="accent1"/>
          <w:sz w:val="18"/>
          <w:szCs w:val="18"/>
        </w:rPr>
        <w:t xml:space="preserve">, </w:t>
      </w:r>
      <w:proofErr w:type="spellStart"/>
      <w:r w:rsidRPr="008C155C">
        <w:rPr>
          <w:rFonts w:hint="eastAsia"/>
          <w:b/>
          <w:bCs/>
          <w:color w:val="00893C" w:themeColor="accent1"/>
          <w:sz w:val="18"/>
          <w:szCs w:val="18"/>
        </w:rPr>
        <w:t>pateikimas</w:t>
      </w:r>
      <w:proofErr w:type="spellEnd"/>
      <w:r w:rsidRPr="008C155C">
        <w:rPr>
          <w:rFonts w:hint="eastAsia"/>
          <w:b/>
          <w:bCs/>
          <w:color w:val="00893C" w:themeColor="accent1"/>
          <w:sz w:val="18"/>
          <w:szCs w:val="18"/>
        </w:rPr>
        <w:t xml:space="preserve"> ir TP </w:t>
      </w:r>
      <w:proofErr w:type="spellStart"/>
      <w:r w:rsidRPr="008C155C">
        <w:rPr>
          <w:rFonts w:hint="eastAsia"/>
          <w:b/>
          <w:bCs/>
          <w:color w:val="00893C" w:themeColor="accent1"/>
          <w:sz w:val="18"/>
          <w:szCs w:val="18"/>
        </w:rPr>
        <w:t>susitarimas</w:t>
      </w:r>
      <w:proofErr w:type="spellEnd"/>
      <w:r w:rsidRPr="008C155C">
        <w:rPr>
          <w:rFonts w:hint="eastAsia"/>
          <w:b/>
          <w:bCs/>
          <w:color w:val="00893C" w:themeColor="accent1"/>
          <w:sz w:val="18"/>
          <w:szCs w:val="18"/>
        </w:rPr>
        <w:t>.</w:t>
      </w:r>
    </w:p>
    <w:p w14:paraId="6BC94ECE" w14:textId="77777777" w:rsidR="008C155C" w:rsidRDefault="008C155C" w:rsidP="00B943D2">
      <w:pPr>
        <w:spacing w:before="240"/>
        <w:rPr>
          <w:rFonts w:asciiTheme="majorHAnsi" w:eastAsiaTheme="majorEastAsia" w:hAnsiTheme="majorHAnsi" w:cstheme="majorBidi" w:hint="eastAsia"/>
          <w:b/>
          <w:bCs/>
          <w:color w:val="00893C" w:themeColor="accent1"/>
        </w:rPr>
      </w:pPr>
      <w:proofErr w:type="spellStart"/>
      <w:r w:rsidRPr="008C155C">
        <w:rPr>
          <w:rFonts w:asciiTheme="majorHAnsi" w:eastAsiaTheme="majorEastAsia" w:hAnsiTheme="majorHAnsi" w:cstheme="majorBidi" w:hint="eastAsia"/>
          <w:b/>
          <w:bCs/>
          <w:color w:val="00893C" w:themeColor="accent1"/>
        </w:rPr>
        <w:t>Paruošimas</w:t>
      </w:r>
      <w:proofErr w:type="spellEnd"/>
    </w:p>
    <w:p w14:paraId="5FEF4B5B" w14:textId="77777777" w:rsidR="008C155C" w:rsidRPr="008C155C" w:rsidRDefault="008C155C" w:rsidP="008C155C">
      <w:pPr>
        <w:pStyle w:val="Heading3"/>
        <w:ind w:left="0"/>
        <w:rPr>
          <w:rFonts w:ascii="EC Square Sans Pro" w:eastAsiaTheme="minorEastAsia" w:hAnsi="EC Square Sans Pro" w:cstheme="minorBidi" w:hint="eastAsia"/>
          <w:b w:val="0"/>
          <w:bCs w:val="0"/>
          <w:color w:val="auto"/>
        </w:rPr>
      </w:pPr>
      <w:proofErr w:type="spellStart"/>
      <w:r w:rsidRPr="008C155C">
        <w:rPr>
          <w:rFonts w:ascii="EC Square Sans Pro" w:eastAsiaTheme="minorEastAsia" w:hAnsi="EC Square Sans Pro" w:cstheme="minorBidi" w:hint="eastAsia"/>
          <w:b w:val="0"/>
          <w:bCs w:val="0"/>
          <w:color w:val="auto"/>
        </w:rPr>
        <w:t>Šis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vadovas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pareiškėjams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teikiantiems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paraiškas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pagal</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antrąjį</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kvietimą</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teikti</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techninę</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pagalbą</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pateikiamas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kartu</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su</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internetine</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paraiškos</w:t>
      </w:r>
      <w:proofErr w:type="spellEnd"/>
      <w:r w:rsidRPr="008C155C">
        <w:rPr>
          <w:rFonts w:ascii="EC Square Sans Pro" w:eastAsiaTheme="minorEastAsia" w:hAnsi="EC Square Sans Pro" w:cstheme="minorBidi" w:hint="eastAsia"/>
          <w:b w:val="0"/>
          <w:bCs w:val="0"/>
          <w:color w:val="auto"/>
        </w:rPr>
        <w:t xml:space="preserve"> forma, paramos </w:t>
      </w:r>
      <w:proofErr w:type="spellStart"/>
      <w:r w:rsidRPr="008C155C">
        <w:rPr>
          <w:rFonts w:ascii="EC Square Sans Pro" w:eastAsiaTheme="minorEastAsia" w:hAnsi="EC Square Sans Pro" w:cstheme="minorBidi" w:hint="eastAsia"/>
          <w:b w:val="0"/>
          <w:bCs w:val="0"/>
          <w:color w:val="auto"/>
        </w:rPr>
        <w:t>teikimo</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vadovu</w:t>
      </w:r>
      <w:proofErr w:type="spellEnd"/>
      <w:r w:rsidRPr="008C155C">
        <w:rPr>
          <w:rFonts w:ascii="EC Square Sans Pro" w:eastAsiaTheme="minorEastAsia" w:hAnsi="EC Square Sans Pro" w:cstheme="minorBidi" w:hint="eastAsia"/>
          <w:b w:val="0"/>
          <w:bCs w:val="0"/>
          <w:color w:val="auto"/>
        </w:rPr>
        <w:t xml:space="preserve"> ir </w:t>
      </w:r>
      <w:proofErr w:type="spellStart"/>
      <w:r w:rsidRPr="008C155C">
        <w:rPr>
          <w:rFonts w:ascii="EC Square Sans Pro" w:eastAsiaTheme="minorEastAsia" w:hAnsi="EC Square Sans Pro" w:cstheme="minorBidi" w:hint="eastAsia"/>
          <w:b w:val="0"/>
          <w:bCs w:val="0"/>
          <w:color w:val="auto"/>
        </w:rPr>
        <w:t>greituoju</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vadovu</w:t>
      </w:r>
      <w:proofErr w:type="spellEnd"/>
      <w:r w:rsidRPr="008C155C">
        <w:rPr>
          <w:rFonts w:ascii="EC Square Sans Pro" w:eastAsiaTheme="minorEastAsia" w:hAnsi="EC Square Sans Pro" w:cstheme="minorBidi" w:hint="eastAsia"/>
          <w:b w:val="0"/>
          <w:bCs w:val="0"/>
          <w:color w:val="auto"/>
        </w:rPr>
        <w:t xml:space="preserve">. </w:t>
      </w:r>
    </w:p>
    <w:p w14:paraId="7A2AC124" w14:textId="77777777" w:rsidR="008C155C" w:rsidRPr="008C155C" w:rsidRDefault="008C155C" w:rsidP="008C155C">
      <w:pPr>
        <w:pStyle w:val="Heading3"/>
        <w:ind w:left="0"/>
        <w:rPr>
          <w:rFonts w:ascii="EC Square Sans Pro" w:eastAsiaTheme="minorEastAsia" w:hAnsi="EC Square Sans Pro" w:cstheme="minorBidi" w:hint="eastAsia"/>
          <w:b w:val="0"/>
          <w:bCs w:val="0"/>
          <w:color w:val="auto"/>
        </w:rPr>
      </w:pPr>
      <w:proofErr w:type="spellStart"/>
      <w:r w:rsidRPr="008C155C">
        <w:rPr>
          <w:rFonts w:ascii="EC Square Sans Pro" w:eastAsiaTheme="minorEastAsia" w:hAnsi="EC Square Sans Pro" w:cstheme="minorBidi" w:hint="eastAsia"/>
          <w:b w:val="0"/>
          <w:bCs w:val="0"/>
          <w:color w:val="auto"/>
        </w:rPr>
        <w:t>Šiame</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pareiškėjams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skirtame</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vadove</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paaiškinama</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kurie</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pareiškėjai</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gali</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dalyvauti</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kvietime</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paraiškų</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teikimo</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procesas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kaip</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vertinami</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pareiškėjai</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kaip</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įgyvendinama</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techninė</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pagalba</w:t>
      </w:r>
      <w:proofErr w:type="spellEnd"/>
      <w:r w:rsidRPr="008C155C">
        <w:rPr>
          <w:rFonts w:ascii="EC Square Sans Pro" w:eastAsiaTheme="minorEastAsia" w:hAnsi="EC Square Sans Pro" w:cstheme="minorBidi" w:hint="eastAsia"/>
          <w:b w:val="0"/>
          <w:bCs w:val="0"/>
          <w:color w:val="auto"/>
        </w:rPr>
        <w:t xml:space="preserve"> ir </w:t>
      </w:r>
      <w:proofErr w:type="spellStart"/>
      <w:r w:rsidRPr="008C155C">
        <w:rPr>
          <w:rFonts w:ascii="EC Square Sans Pro" w:eastAsiaTheme="minorEastAsia" w:hAnsi="EC Square Sans Pro" w:cstheme="minorBidi" w:hint="eastAsia"/>
          <w:b w:val="0"/>
          <w:bCs w:val="0"/>
          <w:color w:val="auto"/>
        </w:rPr>
        <w:t>galiausiai</w:t>
      </w:r>
      <w:proofErr w:type="spellEnd"/>
      <w:r w:rsidRPr="008C155C">
        <w:rPr>
          <w:rFonts w:ascii="EC Square Sans Pro" w:eastAsiaTheme="minorEastAsia" w:hAnsi="EC Square Sans Pro" w:cstheme="minorBidi" w:hint="eastAsia"/>
          <w:b w:val="0"/>
          <w:bCs w:val="0"/>
          <w:color w:val="auto"/>
        </w:rPr>
        <w:t xml:space="preserve"> - </w:t>
      </w:r>
      <w:proofErr w:type="spellStart"/>
      <w:r w:rsidRPr="008C155C">
        <w:rPr>
          <w:rFonts w:ascii="EC Square Sans Pro" w:eastAsiaTheme="minorEastAsia" w:hAnsi="EC Square Sans Pro" w:cstheme="minorBidi" w:hint="eastAsia"/>
          <w:b w:val="0"/>
          <w:bCs w:val="0"/>
          <w:color w:val="auto"/>
        </w:rPr>
        <w:t>gautos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techninės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pagalbos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vertinimo</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procesas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Šis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dokumentas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skirtas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kaip</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išsamus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proceso</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vadovas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Kilus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papildomiems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klausimams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su</w:t>
      </w:r>
      <w:proofErr w:type="spellEnd"/>
      <w:r w:rsidRPr="008C155C">
        <w:rPr>
          <w:rFonts w:ascii="EC Square Sans Pro" w:eastAsiaTheme="minorEastAsia" w:hAnsi="EC Square Sans Pro" w:cstheme="minorBidi" w:hint="eastAsia"/>
          <w:b w:val="0"/>
          <w:bCs w:val="0"/>
          <w:color w:val="auto"/>
        </w:rPr>
        <w:t xml:space="preserve"> CCCE </w:t>
      </w:r>
      <w:proofErr w:type="spellStart"/>
      <w:r w:rsidRPr="008C155C">
        <w:rPr>
          <w:rFonts w:ascii="EC Square Sans Pro" w:eastAsiaTheme="minorEastAsia" w:hAnsi="EC Square Sans Pro" w:cstheme="minorBidi" w:hint="eastAsia"/>
          <w:b w:val="0"/>
          <w:bCs w:val="0"/>
          <w:color w:val="auto"/>
        </w:rPr>
        <w:t>galima</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susisiekti</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adresu</w:t>
      </w:r>
      <w:proofErr w:type="spellEnd"/>
      <w:r w:rsidRPr="008C155C">
        <w:rPr>
          <w:rFonts w:ascii="EC Square Sans Pro" w:eastAsiaTheme="minorEastAsia" w:hAnsi="EC Square Sans Pro" w:cstheme="minorBidi" w:hint="eastAsia"/>
          <w:b w:val="0"/>
          <w:bCs w:val="0"/>
          <w:color w:val="auto"/>
        </w:rPr>
        <w:t xml:space="preserve"> </w:t>
      </w:r>
      <w:r w:rsidRPr="008C155C">
        <w:rPr>
          <w:rFonts w:ascii="EC Square Sans Pro" w:eastAsiaTheme="minorEastAsia" w:hAnsi="EC Square Sans Pro" w:cstheme="minorBidi" w:hint="eastAsia"/>
          <w:b w:val="0"/>
          <w:bCs w:val="0"/>
          <w:color w:val="0499A9" w:themeColor="accent3"/>
        </w:rPr>
        <w:t xml:space="preserve">heldpesk@covenant-of-companies.eu. </w:t>
      </w:r>
    </w:p>
    <w:p w14:paraId="41331C63" w14:textId="77777777" w:rsidR="008C155C" w:rsidRDefault="008C155C" w:rsidP="008C155C">
      <w:pPr>
        <w:pStyle w:val="Heading3"/>
        <w:ind w:left="0"/>
        <w:rPr>
          <w:rFonts w:ascii="EC Square Sans Pro" w:eastAsiaTheme="minorEastAsia" w:hAnsi="EC Square Sans Pro" w:cstheme="minorBidi" w:hint="eastAsia"/>
          <w:b w:val="0"/>
          <w:bCs w:val="0"/>
          <w:color w:val="auto"/>
        </w:rPr>
      </w:pPr>
      <w:proofErr w:type="spellStart"/>
      <w:r w:rsidRPr="008C155C">
        <w:rPr>
          <w:rFonts w:ascii="EC Square Sans Pro" w:eastAsiaTheme="minorEastAsia" w:hAnsi="EC Square Sans Pro" w:cstheme="minorBidi" w:hint="eastAsia"/>
          <w:b w:val="0"/>
          <w:bCs w:val="0"/>
          <w:color w:val="auto"/>
        </w:rPr>
        <w:t>Gegužės</w:t>
      </w:r>
      <w:proofErr w:type="spellEnd"/>
      <w:r w:rsidRPr="008C155C">
        <w:rPr>
          <w:rFonts w:ascii="EC Square Sans Pro" w:eastAsiaTheme="minorEastAsia" w:hAnsi="EC Square Sans Pro" w:cstheme="minorBidi" w:hint="eastAsia"/>
          <w:b w:val="0"/>
          <w:bCs w:val="0"/>
          <w:color w:val="auto"/>
        </w:rPr>
        <w:t xml:space="preserve"> 23 d. CCCE sekretoriatas </w:t>
      </w:r>
      <w:proofErr w:type="spellStart"/>
      <w:r w:rsidRPr="008C155C">
        <w:rPr>
          <w:rFonts w:ascii="EC Square Sans Pro" w:eastAsiaTheme="minorEastAsia" w:hAnsi="EC Square Sans Pro" w:cstheme="minorBidi" w:hint="eastAsia"/>
          <w:b w:val="0"/>
          <w:bCs w:val="0"/>
          <w:color w:val="auto"/>
        </w:rPr>
        <w:t>surengs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internetinį</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seminarą</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apie</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įsipareigojimų</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teikimą</w:t>
      </w:r>
      <w:proofErr w:type="spellEnd"/>
      <w:r w:rsidRPr="008C155C">
        <w:rPr>
          <w:rFonts w:ascii="EC Square Sans Pro" w:eastAsiaTheme="minorEastAsia" w:hAnsi="EC Square Sans Pro" w:cstheme="minorBidi" w:hint="eastAsia"/>
          <w:b w:val="0"/>
          <w:bCs w:val="0"/>
          <w:color w:val="auto"/>
        </w:rPr>
        <w:t xml:space="preserve"> ir </w:t>
      </w:r>
      <w:proofErr w:type="spellStart"/>
      <w:r w:rsidRPr="008C155C">
        <w:rPr>
          <w:rFonts w:ascii="EC Square Sans Pro" w:eastAsiaTheme="minorEastAsia" w:hAnsi="EC Square Sans Pro" w:cstheme="minorBidi" w:hint="eastAsia"/>
          <w:b w:val="0"/>
          <w:bCs w:val="0"/>
          <w:color w:val="auto"/>
        </w:rPr>
        <w:t>techninę</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pagalbą</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Šio</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internetinio</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seminaro</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tikslas</w:t>
      </w:r>
      <w:proofErr w:type="spellEnd"/>
      <w:r w:rsidRPr="008C155C">
        <w:rPr>
          <w:rFonts w:ascii="EC Square Sans Pro" w:eastAsiaTheme="minorEastAsia" w:hAnsi="EC Square Sans Pro" w:cstheme="minorBidi" w:hint="eastAsia"/>
          <w:b w:val="0"/>
          <w:bCs w:val="0"/>
          <w:color w:val="auto"/>
        </w:rPr>
        <w:t xml:space="preserve"> - </w:t>
      </w:r>
      <w:proofErr w:type="spellStart"/>
      <w:r w:rsidRPr="008C155C">
        <w:rPr>
          <w:rFonts w:ascii="EC Square Sans Pro" w:eastAsiaTheme="minorEastAsia" w:hAnsi="EC Square Sans Pro" w:cstheme="minorBidi" w:hint="eastAsia"/>
          <w:b w:val="0"/>
          <w:bCs w:val="0"/>
          <w:color w:val="auto"/>
        </w:rPr>
        <w:t>paaiškinti</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kaip</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veikia</w:t>
      </w:r>
      <w:proofErr w:type="spellEnd"/>
      <w:r w:rsidRPr="008C155C">
        <w:rPr>
          <w:rFonts w:ascii="EC Square Sans Pro" w:eastAsiaTheme="minorEastAsia" w:hAnsi="EC Square Sans Pro" w:cstheme="minorBidi" w:hint="eastAsia"/>
          <w:b w:val="0"/>
          <w:bCs w:val="0"/>
          <w:color w:val="auto"/>
        </w:rPr>
        <w:t xml:space="preserve"> CCCE </w:t>
      </w:r>
      <w:proofErr w:type="spellStart"/>
      <w:r w:rsidRPr="008C155C">
        <w:rPr>
          <w:rFonts w:ascii="EC Square Sans Pro" w:eastAsiaTheme="minorEastAsia" w:hAnsi="EC Square Sans Pro" w:cstheme="minorBidi" w:hint="eastAsia"/>
          <w:b w:val="0"/>
          <w:bCs w:val="0"/>
          <w:color w:val="auto"/>
        </w:rPr>
        <w:t>įsipareigojimų</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prisiėmimo</w:t>
      </w:r>
      <w:proofErr w:type="spellEnd"/>
      <w:r w:rsidRPr="008C155C">
        <w:rPr>
          <w:rFonts w:ascii="EC Square Sans Pro" w:eastAsiaTheme="minorEastAsia" w:hAnsi="EC Square Sans Pro" w:cstheme="minorBidi" w:hint="eastAsia"/>
          <w:b w:val="0"/>
          <w:bCs w:val="0"/>
          <w:color w:val="auto"/>
        </w:rPr>
        <w:t xml:space="preserve"> ir </w:t>
      </w:r>
      <w:proofErr w:type="spellStart"/>
      <w:r w:rsidRPr="008C155C">
        <w:rPr>
          <w:rFonts w:ascii="EC Square Sans Pro" w:eastAsiaTheme="minorEastAsia" w:hAnsi="EC Square Sans Pro" w:cstheme="minorBidi" w:hint="eastAsia"/>
          <w:b w:val="0"/>
          <w:bCs w:val="0"/>
          <w:color w:val="auto"/>
        </w:rPr>
        <w:t>pripažinimo</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sistema</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taip</w:t>
      </w:r>
      <w:proofErr w:type="spellEnd"/>
      <w:r w:rsidRPr="008C155C">
        <w:rPr>
          <w:rFonts w:ascii="EC Square Sans Pro" w:eastAsiaTheme="minorEastAsia" w:hAnsi="EC Square Sans Pro" w:cstheme="minorBidi" w:hint="eastAsia"/>
          <w:b w:val="0"/>
          <w:bCs w:val="0"/>
          <w:color w:val="auto"/>
        </w:rPr>
        <w:t xml:space="preserve"> pat </w:t>
      </w:r>
      <w:proofErr w:type="spellStart"/>
      <w:r w:rsidRPr="008C155C">
        <w:rPr>
          <w:rFonts w:ascii="EC Square Sans Pro" w:eastAsiaTheme="minorEastAsia" w:hAnsi="EC Square Sans Pro" w:cstheme="minorBidi" w:hint="eastAsia"/>
          <w:b w:val="0"/>
          <w:bCs w:val="0"/>
          <w:color w:val="auto"/>
        </w:rPr>
        <w:t>techninę</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pagalbą</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kurią</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įmonės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gali</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gauti</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prisiėmusios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įsipareigojimus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Registracijos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nuoroda</w:t>
      </w:r>
      <w:proofErr w:type="spellEnd"/>
      <w:r w:rsidRPr="008C155C">
        <w:rPr>
          <w:rFonts w:ascii="EC Square Sans Pro" w:eastAsiaTheme="minorEastAsia" w:hAnsi="EC Square Sans Pro" w:cstheme="minorBidi" w:hint="eastAsia"/>
          <w:b w:val="0"/>
          <w:bCs w:val="0"/>
          <w:color w:val="auto"/>
        </w:rPr>
        <w:t xml:space="preserve"> į </w:t>
      </w:r>
      <w:proofErr w:type="spellStart"/>
      <w:r w:rsidRPr="008C155C">
        <w:rPr>
          <w:rFonts w:ascii="EC Square Sans Pro" w:eastAsiaTheme="minorEastAsia" w:hAnsi="EC Square Sans Pro" w:cstheme="minorBidi" w:hint="eastAsia"/>
          <w:b w:val="0"/>
          <w:bCs w:val="0"/>
          <w:color w:val="auto"/>
        </w:rPr>
        <w:t>pradedamąjį</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internetinį</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seminarą</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pateikiama</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čia</w:t>
      </w:r>
      <w:proofErr w:type="spellEnd"/>
      <w:r w:rsidRPr="008C155C">
        <w:rPr>
          <w:rFonts w:ascii="EC Square Sans Pro" w:eastAsiaTheme="minorEastAsia" w:hAnsi="EC Square Sans Pro" w:cstheme="minorBidi" w:hint="eastAsia"/>
          <w:b w:val="0"/>
          <w:bCs w:val="0"/>
          <w:color w:val="auto"/>
        </w:rPr>
        <w:t>.</w:t>
      </w:r>
    </w:p>
    <w:p w14:paraId="40D7E559" w14:textId="77777777" w:rsidR="008C155C" w:rsidRDefault="008C155C" w:rsidP="008C155C">
      <w:pPr>
        <w:spacing w:before="240"/>
        <w:rPr>
          <w:rFonts w:asciiTheme="majorHAnsi" w:eastAsiaTheme="majorEastAsia" w:hAnsiTheme="majorHAnsi" w:cstheme="majorBidi" w:hint="eastAsia"/>
          <w:b/>
          <w:bCs/>
          <w:color w:val="00893C" w:themeColor="accent1"/>
        </w:rPr>
      </w:pPr>
      <w:proofErr w:type="spellStart"/>
      <w:r w:rsidRPr="008C155C">
        <w:rPr>
          <w:rFonts w:asciiTheme="majorHAnsi" w:eastAsiaTheme="majorEastAsia" w:hAnsiTheme="majorHAnsi" w:cstheme="majorBidi" w:hint="eastAsia"/>
          <w:b/>
          <w:bCs/>
          <w:color w:val="00893C" w:themeColor="accent1"/>
        </w:rPr>
        <w:t>Pateikimas</w:t>
      </w:r>
      <w:proofErr w:type="spellEnd"/>
    </w:p>
    <w:p w14:paraId="1CC4D906" w14:textId="77777777" w:rsidR="008C155C" w:rsidRDefault="008C155C" w:rsidP="008C155C">
      <w:pPr>
        <w:spacing w:before="240"/>
        <w:rPr>
          <w:rFonts w:hint="eastAsia"/>
        </w:rPr>
      </w:pPr>
      <w:proofErr w:type="spellStart"/>
      <w:r w:rsidRPr="008C155C">
        <w:rPr>
          <w:rFonts w:hint="eastAsia"/>
        </w:rPr>
        <w:t>Paraiškos</w:t>
      </w:r>
      <w:proofErr w:type="spellEnd"/>
      <w:r w:rsidRPr="008C155C">
        <w:rPr>
          <w:rFonts w:hint="eastAsia"/>
        </w:rPr>
        <w:t xml:space="preserve"> </w:t>
      </w:r>
      <w:proofErr w:type="spellStart"/>
      <w:r w:rsidRPr="008C155C">
        <w:rPr>
          <w:rFonts w:hint="eastAsia"/>
        </w:rPr>
        <w:t>techninei</w:t>
      </w:r>
      <w:proofErr w:type="spellEnd"/>
      <w:r w:rsidRPr="008C155C">
        <w:rPr>
          <w:rFonts w:hint="eastAsia"/>
        </w:rPr>
        <w:t xml:space="preserve"> </w:t>
      </w:r>
      <w:proofErr w:type="spellStart"/>
      <w:r w:rsidRPr="008C155C">
        <w:rPr>
          <w:rFonts w:hint="eastAsia"/>
        </w:rPr>
        <w:t>paramai</w:t>
      </w:r>
      <w:proofErr w:type="spellEnd"/>
      <w:r w:rsidRPr="008C155C">
        <w:rPr>
          <w:rFonts w:hint="eastAsia"/>
        </w:rPr>
        <w:t xml:space="preserve"> </w:t>
      </w:r>
      <w:proofErr w:type="spellStart"/>
      <w:r w:rsidRPr="008C155C">
        <w:rPr>
          <w:rFonts w:hint="eastAsia"/>
        </w:rPr>
        <w:t>gauti</w:t>
      </w:r>
      <w:proofErr w:type="spellEnd"/>
      <w:r w:rsidRPr="008C155C">
        <w:rPr>
          <w:rFonts w:hint="eastAsia"/>
        </w:rPr>
        <w:t xml:space="preserve"> forma </w:t>
      </w:r>
      <w:proofErr w:type="spellStart"/>
      <w:r w:rsidRPr="008C155C">
        <w:rPr>
          <w:rFonts w:hint="eastAsia"/>
        </w:rPr>
        <w:t>yra</w:t>
      </w:r>
      <w:proofErr w:type="spellEnd"/>
      <w:r w:rsidRPr="008C155C">
        <w:rPr>
          <w:rFonts w:hint="eastAsia"/>
        </w:rPr>
        <w:t xml:space="preserve"> </w:t>
      </w:r>
      <w:proofErr w:type="spellStart"/>
      <w:r w:rsidRPr="008C155C">
        <w:rPr>
          <w:rFonts w:hint="eastAsia"/>
        </w:rPr>
        <w:t>integruota</w:t>
      </w:r>
      <w:proofErr w:type="spellEnd"/>
      <w:r w:rsidRPr="008C155C">
        <w:rPr>
          <w:rFonts w:hint="eastAsia"/>
        </w:rPr>
        <w:t xml:space="preserve"> ir </w:t>
      </w:r>
      <w:proofErr w:type="spellStart"/>
      <w:r w:rsidRPr="008C155C">
        <w:rPr>
          <w:rFonts w:hint="eastAsia"/>
        </w:rPr>
        <w:t>pateikiama</w:t>
      </w:r>
      <w:proofErr w:type="spellEnd"/>
      <w:r w:rsidRPr="008C155C">
        <w:rPr>
          <w:rFonts w:hint="eastAsia"/>
        </w:rPr>
        <w:t xml:space="preserve"> </w:t>
      </w:r>
      <w:proofErr w:type="spellStart"/>
      <w:r w:rsidRPr="008C155C">
        <w:rPr>
          <w:rFonts w:hint="eastAsia"/>
        </w:rPr>
        <w:t>kaip</w:t>
      </w:r>
      <w:proofErr w:type="spellEnd"/>
      <w:r w:rsidRPr="008C155C">
        <w:rPr>
          <w:rFonts w:hint="eastAsia"/>
        </w:rPr>
        <w:t xml:space="preserve"> </w:t>
      </w:r>
      <w:proofErr w:type="spellStart"/>
      <w:r w:rsidRPr="008C155C">
        <w:rPr>
          <w:rFonts w:hint="eastAsia"/>
        </w:rPr>
        <w:t>įsipareigojimo</w:t>
      </w:r>
      <w:proofErr w:type="spellEnd"/>
      <w:r w:rsidRPr="008C155C">
        <w:rPr>
          <w:rFonts w:hint="eastAsia"/>
        </w:rPr>
        <w:t xml:space="preserve"> </w:t>
      </w:r>
      <w:proofErr w:type="spellStart"/>
      <w:r w:rsidRPr="008C155C">
        <w:rPr>
          <w:rFonts w:hint="eastAsia"/>
        </w:rPr>
        <w:t>formos</w:t>
      </w:r>
      <w:proofErr w:type="spellEnd"/>
      <w:r w:rsidRPr="008C155C">
        <w:rPr>
          <w:rFonts w:hint="eastAsia"/>
        </w:rPr>
        <w:t xml:space="preserve"> </w:t>
      </w:r>
      <w:proofErr w:type="spellStart"/>
      <w:r w:rsidRPr="008C155C">
        <w:rPr>
          <w:rFonts w:hint="eastAsia"/>
        </w:rPr>
        <w:t>dalis</w:t>
      </w:r>
      <w:proofErr w:type="spellEnd"/>
      <w:r w:rsidRPr="008C155C">
        <w:rPr>
          <w:rFonts w:hint="eastAsia"/>
        </w:rPr>
        <w:t xml:space="preserve">. </w:t>
      </w:r>
      <w:proofErr w:type="spellStart"/>
      <w:r w:rsidRPr="008C155C">
        <w:rPr>
          <w:rFonts w:hint="eastAsia"/>
        </w:rPr>
        <w:t>Ją</w:t>
      </w:r>
      <w:proofErr w:type="spellEnd"/>
      <w:r w:rsidRPr="008C155C">
        <w:rPr>
          <w:rFonts w:hint="eastAsia"/>
        </w:rPr>
        <w:t xml:space="preserve"> </w:t>
      </w:r>
      <w:proofErr w:type="spellStart"/>
      <w:r w:rsidRPr="008C155C">
        <w:rPr>
          <w:rFonts w:hint="eastAsia"/>
        </w:rPr>
        <w:t>taip</w:t>
      </w:r>
      <w:proofErr w:type="spellEnd"/>
      <w:r w:rsidRPr="008C155C">
        <w:rPr>
          <w:rFonts w:hint="eastAsia"/>
        </w:rPr>
        <w:t xml:space="preserve"> pat </w:t>
      </w:r>
      <w:proofErr w:type="spellStart"/>
      <w:r w:rsidRPr="008C155C">
        <w:rPr>
          <w:rFonts w:hint="eastAsia"/>
        </w:rPr>
        <w:t>galima</w:t>
      </w:r>
      <w:proofErr w:type="spellEnd"/>
      <w:r w:rsidRPr="008C155C">
        <w:rPr>
          <w:rFonts w:hint="eastAsia"/>
        </w:rPr>
        <w:t xml:space="preserve"> </w:t>
      </w:r>
      <w:proofErr w:type="spellStart"/>
      <w:r w:rsidRPr="008C155C">
        <w:rPr>
          <w:rFonts w:hint="eastAsia"/>
        </w:rPr>
        <w:t>gauti</w:t>
      </w:r>
      <w:proofErr w:type="spellEnd"/>
      <w:r w:rsidRPr="008C155C">
        <w:rPr>
          <w:rFonts w:hint="eastAsia"/>
        </w:rPr>
        <w:t xml:space="preserve"> </w:t>
      </w:r>
      <w:proofErr w:type="spellStart"/>
      <w:r w:rsidRPr="008C155C">
        <w:rPr>
          <w:rFonts w:hint="eastAsia"/>
        </w:rPr>
        <w:t>atskirai</w:t>
      </w:r>
      <w:proofErr w:type="spellEnd"/>
      <w:r w:rsidRPr="008C155C">
        <w:rPr>
          <w:rFonts w:hint="eastAsia"/>
        </w:rPr>
        <w:t xml:space="preserve">, </w:t>
      </w:r>
      <w:proofErr w:type="spellStart"/>
      <w:r w:rsidRPr="008C155C">
        <w:rPr>
          <w:rFonts w:hint="eastAsia"/>
        </w:rPr>
        <w:t>jei</w:t>
      </w:r>
      <w:proofErr w:type="spellEnd"/>
      <w:r w:rsidRPr="008C155C">
        <w:rPr>
          <w:rFonts w:hint="eastAsia"/>
        </w:rPr>
        <w:t xml:space="preserve"> </w:t>
      </w:r>
      <w:proofErr w:type="spellStart"/>
      <w:r w:rsidRPr="008C155C">
        <w:rPr>
          <w:rFonts w:hint="eastAsia"/>
        </w:rPr>
        <w:t>įmonė</w:t>
      </w:r>
      <w:proofErr w:type="spellEnd"/>
      <w:r w:rsidRPr="008C155C">
        <w:rPr>
          <w:rFonts w:hint="eastAsia"/>
        </w:rPr>
        <w:t xml:space="preserve"> </w:t>
      </w:r>
      <w:proofErr w:type="spellStart"/>
      <w:r w:rsidRPr="008C155C">
        <w:rPr>
          <w:rFonts w:hint="eastAsia"/>
        </w:rPr>
        <w:t>pageidauja</w:t>
      </w:r>
      <w:proofErr w:type="spellEnd"/>
      <w:r w:rsidRPr="008C155C">
        <w:rPr>
          <w:rFonts w:hint="eastAsia"/>
        </w:rPr>
        <w:t xml:space="preserve"> </w:t>
      </w:r>
      <w:proofErr w:type="spellStart"/>
      <w:r w:rsidRPr="008C155C">
        <w:rPr>
          <w:rFonts w:hint="eastAsia"/>
        </w:rPr>
        <w:t>techninės</w:t>
      </w:r>
      <w:proofErr w:type="spellEnd"/>
      <w:r w:rsidRPr="008C155C">
        <w:rPr>
          <w:rFonts w:hint="eastAsia"/>
        </w:rPr>
        <w:t xml:space="preserve"> </w:t>
      </w:r>
      <w:proofErr w:type="spellStart"/>
      <w:r w:rsidRPr="008C155C">
        <w:rPr>
          <w:rFonts w:hint="eastAsia"/>
        </w:rPr>
        <w:t>pagalbos</w:t>
      </w:r>
      <w:proofErr w:type="spellEnd"/>
      <w:r w:rsidRPr="008C155C">
        <w:rPr>
          <w:rFonts w:hint="eastAsia"/>
        </w:rPr>
        <w:t xml:space="preserve"> </w:t>
      </w:r>
      <w:proofErr w:type="spellStart"/>
      <w:r w:rsidRPr="008C155C">
        <w:rPr>
          <w:rFonts w:hint="eastAsia"/>
        </w:rPr>
        <w:t>paraišką</w:t>
      </w:r>
      <w:proofErr w:type="spellEnd"/>
      <w:r w:rsidRPr="008C155C">
        <w:rPr>
          <w:rFonts w:hint="eastAsia"/>
        </w:rPr>
        <w:t xml:space="preserve"> </w:t>
      </w:r>
      <w:proofErr w:type="spellStart"/>
      <w:r w:rsidRPr="008C155C">
        <w:rPr>
          <w:rFonts w:hint="eastAsia"/>
        </w:rPr>
        <w:t>pateikti</w:t>
      </w:r>
      <w:proofErr w:type="spellEnd"/>
      <w:r w:rsidRPr="008C155C">
        <w:rPr>
          <w:rFonts w:hint="eastAsia"/>
        </w:rPr>
        <w:t xml:space="preserve"> </w:t>
      </w:r>
      <w:proofErr w:type="spellStart"/>
      <w:r w:rsidRPr="008C155C">
        <w:rPr>
          <w:rFonts w:hint="eastAsia"/>
        </w:rPr>
        <w:t>vėliau</w:t>
      </w:r>
      <w:proofErr w:type="spellEnd"/>
      <w:r w:rsidRPr="008C155C">
        <w:rPr>
          <w:rFonts w:hint="eastAsia"/>
        </w:rPr>
        <w:t xml:space="preserve">. </w:t>
      </w:r>
    </w:p>
    <w:p w14:paraId="5AF6A103" w14:textId="0279F60A" w:rsidR="008C155C" w:rsidRDefault="008C155C" w:rsidP="008C155C">
      <w:pPr>
        <w:spacing w:before="240"/>
        <w:rPr>
          <w:rFonts w:hint="eastAsia"/>
        </w:rPr>
      </w:pPr>
      <w:proofErr w:type="spellStart"/>
      <w:r w:rsidRPr="008C155C">
        <w:rPr>
          <w:rFonts w:hint="eastAsia"/>
        </w:rPr>
        <w:t>Nuorodą</w:t>
      </w:r>
      <w:proofErr w:type="spellEnd"/>
      <w:r w:rsidRPr="008C155C">
        <w:rPr>
          <w:rFonts w:hint="eastAsia"/>
        </w:rPr>
        <w:t xml:space="preserve"> į </w:t>
      </w:r>
      <w:proofErr w:type="spellStart"/>
      <w:r w:rsidRPr="008C155C">
        <w:rPr>
          <w:rFonts w:hint="eastAsia"/>
        </w:rPr>
        <w:t>įsipareigojimo</w:t>
      </w:r>
      <w:proofErr w:type="spellEnd"/>
      <w:r w:rsidRPr="008C155C">
        <w:rPr>
          <w:rFonts w:hint="eastAsia"/>
        </w:rPr>
        <w:t xml:space="preserve"> </w:t>
      </w:r>
      <w:proofErr w:type="spellStart"/>
      <w:r w:rsidRPr="008C155C">
        <w:rPr>
          <w:rFonts w:hint="eastAsia"/>
        </w:rPr>
        <w:t>formą</w:t>
      </w:r>
      <w:proofErr w:type="spellEnd"/>
      <w:r w:rsidRPr="008C155C">
        <w:rPr>
          <w:rFonts w:hint="eastAsia"/>
        </w:rPr>
        <w:t xml:space="preserve"> </w:t>
      </w:r>
      <w:proofErr w:type="spellStart"/>
      <w:r w:rsidRPr="008C155C">
        <w:rPr>
          <w:rFonts w:hint="eastAsia"/>
        </w:rPr>
        <w:t>rasite</w:t>
      </w:r>
      <w:proofErr w:type="spellEnd"/>
      <w:r w:rsidRPr="008C155C">
        <w:rPr>
          <w:rFonts w:hint="eastAsia"/>
        </w:rPr>
        <w:t xml:space="preserve"> </w:t>
      </w:r>
      <w:proofErr w:type="spellStart"/>
      <w:r w:rsidRPr="008C155C">
        <w:rPr>
          <w:rFonts w:hint="eastAsia"/>
        </w:rPr>
        <w:t>čia</w:t>
      </w:r>
      <w:proofErr w:type="spellEnd"/>
      <w:r w:rsidRPr="008C155C">
        <w:rPr>
          <w:rFonts w:hint="eastAsia"/>
        </w:rPr>
        <w:t xml:space="preserve">: </w:t>
      </w:r>
      <w:hyperlink r:id="rId14" w:history="1">
        <w:r w:rsidRPr="00703CEF">
          <w:rPr>
            <w:rStyle w:val="Hyperlink"/>
            <w:rFonts w:hint="eastAsia"/>
          </w:rPr>
          <w:t>https://covenant-of-companies.ec.europa.eu/get-involved/make-pledge_en</w:t>
        </w:r>
      </w:hyperlink>
      <w:r w:rsidRPr="008C155C">
        <w:rPr>
          <w:rFonts w:hint="eastAsia"/>
        </w:rPr>
        <w:t>.</w:t>
      </w:r>
    </w:p>
    <w:p w14:paraId="52CD003A" w14:textId="25D693F7" w:rsidR="008C155C" w:rsidRPr="008C155C" w:rsidRDefault="008C155C" w:rsidP="008C155C">
      <w:pPr>
        <w:spacing w:before="240"/>
        <w:rPr>
          <w:rFonts w:asciiTheme="majorHAnsi" w:eastAsiaTheme="majorEastAsia" w:hAnsiTheme="majorHAnsi" w:cstheme="majorBidi" w:hint="eastAsia"/>
          <w:b/>
          <w:bCs/>
          <w:color w:val="00893C" w:themeColor="accent1"/>
        </w:rPr>
      </w:pPr>
      <w:proofErr w:type="spellStart"/>
      <w:r w:rsidRPr="008C155C">
        <w:rPr>
          <w:rFonts w:hint="eastAsia"/>
        </w:rPr>
        <w:t>Nuorodą</w:t>
      </w:r>
      <w:proofErr w:type="spellEnd"/>
      <w:r w:rsidRPr="008C155C">
        <w:rPr>
          <w:rFonts w:hint="eastAsia"/>
        </w:rPr>
        <w:t xml:space="preserve"> į </w:t>
      </w:r>
      <w:proofErr w:type="spellStart"/>
      <w:r w:rsidRPr="008C155C">
        <w:rPr>
          <w:rFonts w:hint="eastAsia"/>
        </w:rPr>
        <w:t>paraiškos</w:t>
      </w:r>
      <w:proofErr w:type="spellEnd"/>
      <w:r w:rsidRPr="008C155C">
        <w:rPr>
          <w:rFonts w:hint="eastAsia"/>
        </w:rPr>
        <w:t xml:space="preserve"> </w:t>
      </w:r>
      <w:proofErr w:type="spellStart"/>
      <w:r w:rsidRPr="008C155C">
        <w:rPr>
          <w:rFonts w:hint="eastAsia"/>
        </w:rPr>
        <w:t>formą</w:t>
      </w:r>
      <w:proofErr w:type="spellEnd"/>
      <w:r w:rsidRPr="008C155C">
        <w:rPr>
          <w:rFonts w:hint="eastAsia"/>
        </w:rPr>
        <w:t xml:space="preserve"> (</w:t>
      </w:r>
      <w:proofErr w:type="spellStart"/>
      <w:r w:rsidRPr="008C155C">
        <w:rPr>
          <w:rFonts w:hint="eastAsia"/>
        </w:rPr>
        <w:t>norint</w:t>
      </w:r>
      <w:proofErr w:type="spellEnd"/>
      <w:r w:rsidRPr="008C155C">
        <w:rPr>
          <w:rFonts w:hint="eastAsia"/>
        </w:rPr>
        <w:t xml:space="preserve"> </w:t>
      </w:r>
      <w:proofErr w:type="spellStart"/>
      <w:r w:rsidRPr="008C155C">
        <w:rPr>
          <w:rFonts w:hint="eastAsia"/>
        </w:rPr>
        <w:t>kreiptis</w:t>
      </w:r>
      <w:proofErr w:type="spellEnd"/>
      <w:r w:rsidRPr="008C155C">
        <w:rPr>
          <w:rFonts w:hint="eastAsia"/>
        </w:rPr>
        <w:t xml:space="preserve"> </w:t>
      </w:r>
      <w:proofErr w:type="spellStart"/>
      <w:r w:rsidRPr="008C155C">
        <w:rPr>
          <w:rFonts w:hint="eastAsia"/>
        </w:rPr>
        <w:t>dėl</w:t>
      </w:r>
      <w:proofErr w:type="spellEnd"/>
      <w:r w:rsidRPr="008C155C">
        <w:rPr>
          <w:rFonts w:hint="eastAsia"/>
        </w:rPr>
        <w:t xml:space="preserve"> </w:t>
      </w:r>
      <w:proofErr w:type="spellStart"/>
      <w:r w:rsidRPr="008C155C">
        <w:rPr>
          <w:rFonts w:hint="eastAsia"/>
        </w:rPr>
        <w:t>techninės</w:t>
      </w:r>
      <w:proofErr w:type="spellEnd"/>
      <w:r w:rsidRPr="008C155C">
        <w:rPr>
          <w:rFonts w:hint="eastAsia"/>
        </w:rPr>
        <w:t xml:space="preserve"> </w:t>
      </w:r>
      <w:proofErr w:type="spellStart"/>
      <w:r w:rsidRPr="008C155C">
        <w:rPr>
          <w:rFonts w:hint="eastAsia"/>
        </w:rPr>
        <w:t>pagalbos</w:t>
      </w:r>
      <w:proofErr w:type="spellEnd"/>
      <w:r w:rsidRPr="008C155C">
        <w:rPr>
          <w:rFonts w:hint="eastAsia"/>
        </w:rPr>
        <w:t xml:space="preserve"> </w:t>
      </w:r>
      <w:proofErr w:type="spellStart"/>
      <w:r w:rsidRPr="008C155C">
        <w:rPr>
          <w:rFonts w:hint="eastAsia"/>
        </w:rPr>
        <w:t>atskirai</w:t>
      </w:r>
      <w:proofErr w:type="spellEnd"/>
      <w:r w:rsidRPr="008C155C">
        <w:rPr>
          <w:rFonts w:hint="eastAsia"/>
        </w:rPr>
        <w:t xml:space="preserve">, po to, kai </w:t>
      </w:r>
      <w:proofErr w:type="spellStart"/>
      <w:r w:rsidRPr="008C155C">
        <w:rPr>
          <w:rFonts w:hint="eastAsia"/>
        </w:rPr>
        <w:t>jau</w:t>
      </w:r>
      <w:proofErr w:type="spellEnd"/>
      <w:r w:rsidRPr="008C155C">
        <w:rPr>
          <w:rFonts w:hint="eastAsia"/>
        </w:rPr>
        <w:t xml:space="preserve"> </w:t>
      </w:r>
      <w:proofErr w:type="spellStart"/>
      <w:r w:rsidRPr="008C155C">
        <w:rPr>
          <w:rFonts w:hint="eastAsia"/>
        </w:rPr>
        <w:t>buvo</w:t>
      </w:r>
      <w:proofErr w:type="spellEnd"/>
      <w:r w:rsidRPr="008C155C">
        <w:rPr>
          <w:rFonts w:hint="eastAsia"/>
        </w:rPr>
        <w:t xml:space="preserve"> </w:t>
      </w:r>
      <w:proofErr w:type="spellStart"/>
      <w:r w:rsidRPr="008C155C">
        <w:rPr>
          <w:rFonts w:hint="eastAsia"/>
        </w:rPr>
        <w:t>prisiimtas</w:t>
      </w:r>
      <w:proofErr w:type="spellEnd"/>
      <w:r w:rsidRPr="008C155C">
        <w:rPr>
          <w:rFonts w:hint="eastAsia"/>
        </w:rPr>
        <w:t xml:space="preserve"> </w:t>
      </w:r>
      <w:proofErr w:type="spellStart"/>
      <w:r w:rsidRPr="008C155C">
        <w:rPr>
          <w:rFonts w:hint="eastAsia"/>
        </w:rPr>
        <w:t>įsipareigojimas</w:t>
      </w:r>
      <w:proofErr w:type="spellEnd"/>
      <w:r w:rsidRPr="008C155C">
        <w:rPr>
          <w:rFonts w:hint="eastAsia"/>
        </w:rPr>
        <w:t xml:space="preserve">) </w:t>
      </w:r>
      <w:proofErr w:type="spellStart"/>
      <w:r w:rsidRPr="008C155C">
        <w:rPr>
          <w:rFonts w:hint="eastAsia"/>
        </w:rPr>
        <w:t>galima</w:t>
      </w:r>
      <w:proofErr w:type="spellEnd"/>
      <w:r w:rsidRPr="008C155C">
        <w:rPr>
          <w:rFonts w:hint="eastAsia"/>
        </w:rPr>
        <w:t xml:space="preserve"> </w:t>
      </w:r>
      <w:proofErr w:type="spellStart"/>
      <w:r w:rsidRPr="008C155C">
        <w:rPr>
          <w:rFonts w:hint="eastAsia"/>
        </w:rPr>
        <w:t>rasti</w:t>
      </w:r>
      <w:proofErr w:type="spellEnd"/>
      <w:r w:rsidRPr="008C155C">
        <w:rPr>
          <w:rFonts w:hint="eastAsia"/>
        </w:rPr>
        <w:t xml:space="preserve"> </w:t>
      </w:r>
      <w:proofErr w:type="spellStart"/>
      <w:r w:rsidRPr="008C155C">
        <w:rPr>
          <w:rFonts w:hint="eastAsia"/>
        </w:rPr>
        <w:t>čia</w:t>
      </w:r>
      <w:proofErr w:type="spellEnd"/>
      <w:r w:rsidRPr="008C155C">
        <w:rPr>
          <w:rFonts w:hint="eastAsia"/>
        </w:rPr>
        <w:t xml:space="preserve">: </w:t>
      </w:r>
      <w:r w:rsidRPr="008C155C">
        <w:rPr>
          <w:rFonts w:hint="eastAsia"/>
          <w:color w:val="0499A9" w:themeColor="accent3"/>
        </w:rPr>
        <w:t>https://ec.europa.eu/eusurvey/runner/CCCE-second-call</w:t>
      </w:r>
      <w:r w:rsidRPr="008C155C">
        <w:rPr>
          <w:rFonts w:hint="eastAsia"/>
        </w:rPr>
        <w:t xml:space="preserve">. </w:t>
      </w:r>
      <w:proofErr w:type="spellStart"/>
      <w:r w:rsidRPr="008C155C">
        <w:rPr>
          <w:rFonts w:hint="eastAsia"/>
        </w:rPr>
        <w:t>Paraiškos</w:t>
      </w:r>
      <w:proofErr w:type="spellEnd"/>
      <w:r w:rsidRPr="008C155C">
        <w:rPr>
          <w:rFonts w:hint="eastAsia"/>
        </w:rPr>
        <w:t xml:space="preserve"> forma </w:t>
      </w:r>
      <w:proofErr w:type="spellStart"/>
      <w:r w:rsidRPr="008C155C">
        <w:rPr>
          <w:rFonts w:hint="eastAsia"/>
        </w:rPr>
        <w:t>turi</w:t>
      </w:r>
      <w:proofErr w:type="spellEnd"/>
      <w:r w:rsidRPr="008C155C">
        <w:rPr>
          <w:rFonts w:hint="eastAsia"/>
        </w:rPr>
        <w:t xml:space="preserve"> </w:t>
      </w:r>
      <w:proofErr w:type="spellStart"/>
      <w:r w:rsidRPr="008C155C">
        <w:rPr>
          <w:rFonts w:hint="eastAsia"/>
        </w:rPr>
        <w:t>būti</w:t>
      </w:r>
      <w:proofErr w:type="spellEnd"/>
      <w:r w:rsidRPr="008C155C">
        <w:rPr>
          <w:rFonts w:hint="eastAsia"/>
        </w:rPr>
        <w:t xml:space="preserve"> </w:t>
      </w:r>
      <w:proofErr w:type="spellStart"/>
      <w:r w:rsidRPr="008C155C">
        <w:rPr>
          <w:rFonts w:hint="eastAsia"/>
        </w:rPr>
        <w:t>pateikta</w:t>
      </w:r>
      <w:proofErr w:type="spellEnd"/>
      <w:r w:rsidRPr="008C155C">
        <w:rPr>
          <w:rFonts w:hint="eastAsia"/>
        </w:rPr>
        <w:t xml:space="preserve"> </w:t>
      </w:r>
      <w:proofErr w:type="spellStart"/>
      <w:r w:rsidRPr="008C155C">
        <w:rPr>
          <w:rFonts w:hint="eastAsia"/>
        </w:rPr>
        <w:t>iki</w:t>
      </w:r>
      <w:proofErr w:type="spellEnd"/>
      <w:r w:rsidRPr="008C155C">
        <w:rPr>
          <w:rFonts w:hint="eastAsia"/>
        </w:rPr>
        <w:t xml:space="preserve"> 2023 m. </w:t>
      </w:r>
      <w:proofErr w:type="spellStart"/>
      <w:r w:rsidRPr="008C155C">
        <w:rPr>
          <w:rFonts w:hint="eastAsia"/>
        </w:rPr>
        <w:t>rugpjūčio</w:t>
      </w:r>
      <w:proofErr w:type="spellEnd"/>
      <w:r w:rsidRPr="008C155C">
        <w:rPr>
          <w:rFonts w:hint="eastAsia"/>
        </w:rPr>
        <w:t xml:space="preserve"> 31 d. 18.00 val. </w:t>
      </w:r>
      <w:proofErr w:type="spellStart"/>
      <w:r w:rsidRPr="008C155C">
        <w:rPr>
          <w:rFonts w:hint="eastAsia"/>
        </w:rPr>
        <w:t>Paraišką</w:t>
      </w:r>
      <w:proofErr w:type="spellEnd"/>
      <w:r w:rsidRPr="008C155C">
        <w:rPr>
          <w:rFonts w:hint="eastAsia"/>
        </w:rPr>
        <w:t xml:space="preserve"> </w:t>
      </w:r>
      <w:proofErr w:type="spellStart"/>
      <w:r w:rsidRPr="008C155C">
        <w:rPr>
          <w:rFonts w:hint="eastAsia"/>
        </w:rPr>
        <w:t>galima</w:t>
      </w:r>
      <w:proofErr w:type="spellEnd"/>
      <w:r w:rsidRPr="008C155C">
        <w:rPr>
          <w:rFonts w:hint="eastAsia"/>
        </w:rPr>
        <w:t xml:space="preserve"> </w:t>
      </w:r>
      <w:proofErr w:type="spellStart"/>
      <w:r w:rsidRPr="008C155C">
        <w:rPr>
          <w:rFonts w:hint="eastAsia"/>
        </w:rPr>
        <w:t>pateikti</w:t>
      </w:r>
      <w:proofErr w:type="spellEnd"/>
      <w:r w:rsidRPr="008C155C">
        <w:rPr>
          <w:rFonts w:hint="eastAsia"/>
        </w:rPr>
        <w:t xml:space="preserve"> tik </w:t>
      </w:r>
      <w:proofErr w:type="spellStart"/>
      <w:r w:rsidRPr="008C155C">
        <w:rPr>
          <w:rFonts w:hint="eastAsia"/>
        </w:rPr>
        <w:t>internetu</w:t>
      </w:r>
      <w:proofErr w:type="spellEnd"/>
      <w:r w:rsidRPr="008C155C">
        <w:rPr>
          <w:rFonts w:hint="eastAsia"/>
        </w:rPr>
        <w:t xml:space="preserve"> per </w:t>
      </w:r>
      <w:proofErr w:type="spellStart"/>
      <w:r w:rsidRPr="008C155C">
        <w:rPr>
          <w:rFonts w:hint="eastAsia"/>
        </w:rPr>
        <w:t>vieną</w:t>
      </w:r>
      <w:proofErr w:type="spellEnd"/>
      <w:r w:rsidRPr="008C155C">
        <w:rPr>
          <w:rFonts w:hint="eastAsia"/>
        </w:rPr>
        <w:t xml:space="preserve"> </w:t>
      </w:r>
      <w:proofErr w:type="spellStart"/>
      <w:r w:rsidRPr="008C155C">
        <w:rPr>
          <w:rFonts w:hint="eastAsia"/>
        </w:rPr>
        <w:t>iš</w:t>
      </w:r>
      <w:proofErr w:type="spellEnd"/>
      <w:r w:rsidRPr="008C155C">
        <w:rPr>
          <w:rFonts w:hint="eastAsia"/>
        </w:rPr>
        <w:t xml:space="preserve"> </w:t>
      </w:r>
      <w:proofErr w:type="spellStart"/>
      <w:r w:rsidRPr="008C155C">
        <w:rPr>
          <w:rFonts w:hint="eastAsia"/>
        </w:rPr>
        <w:t>internetinių</w:t>
      </w:r>
      <w:proofErr w:type="spellEnd"/>
      <w:r w:rsidRPr="008C155C">
        <w:rPr>
          <w:rFonts w:hint="eastAsia"/>
        </w:rPr>
        <w:t xml:space="preserve"> </w:t>
      </w:r>
      <w:proofErr w:type="spellStart"/>
      <w:r w:rsidRPr="008C155C">
        <w:rPr>
          <w:rFonts w:hint="eastAsia"/>
        </w:rPr>
        <w:t>formų</w:t>
      </w:r>
      <w:proofErr w:type="spellEnd"/>
      <w:r w:rsidRPr="008C155C">
        <w:rPr>
          <w:rFonts w:hint="eastAsia"/>
        </w:rPr>
        <w:t xml:space="preserve"> (</w:t>
      </w:r>
      <w:proofErr w:type="spellStart"/>
      <w:r w:rsidRPr="008C155C">
        <w:rPr>
          <w:rFonts w:hint="eastAsia"/>
        </w:rPr>
        <w:t>įkeitimo</w:t>
      </w:r>
      <w:proofErr w:type="spellEnd"/>
      <w:r w:rsidRPr="008C155C">
        <w:rPr>
          <w:rFonts w:hint="eastAsia"/>
        </w:rPr>
        <w:t xml:space="preserve"> </w:t>
      </w:r>
      <w:proofErr w:type="spellStart"/>
      <w:r w:rsidRPr="008C155C">
        <w:rPr>
          <w:rFonts w:hint="eastAsia"/>
        </w:rPr>
        <w:t>arba</w:t>
      </w:r>
      <w:proofErr w:type="spellEnd"/>
      <w:r w:rsidRPr="008C155C">
        <w:rPr>
          <w:rFonts w:hint="eastAsia"/>
        </w:rPr>
        <w:t xml:space="preserve"> </w:t>
      </w:r>
      <w:proofErr w:type="spellStart"/>
      <w:r w:rsidRPr="008C155C">
        <w:rPr>
          <w:rFonts w:hint="eastAsia"/>
        </w:rPr>
        <w:t>techninės</w:t>
      </w:r>
      <w:proofErr w:type="spellEnd"/>
      <w:r w:rsidRPr="008C155C">
        <w:rPr>
          <w:rFonts w:hint="eastAsia"/>
        </w:rPr>
        <w:t xml:space="preserve"> </w:t>
      </w:r>
      <w:proofErr w:type="spellStart"/>
      <w:r w:rsidRPr="008C155C">
        <w:rPr>
          <w:rFonts w:hint="eastAsia"/>
        </w:rPr>
        <w:t>pagalbos</w:t>
      </w:r>
      <w:proofErr w:type="spellEnd"/>
      <w:r w:rsidRPr="008C155C">
        <w:rPr>
          <w:rFonts w:hint="eastAsia"/>
        </w:rPr>
        <w:t xml:space="preserve"> </w:t>
      </w:r>
      <w:proofErr w:type="spellStart"/>
      <w:r w:rsidRPr="008C155C">
        <w:rPr>
          <w:rFonts w:hint="eastAsia"/>
        </w:rPr>
        <w:t>formą</w:t>
      </w:r>
      <w:proofErr w:type="spellEnd"/>
      <w:r w:rsidRPr="008C155C">
        <w:rPr>
          <w:rFonts w:hint="eastAsia"/>
        </w:rPr>
        <w:t xml:space="preserve">). </w:t>
      </w:r>
    </w:p>
    <w:p w14:paraId="3195165E" w14:textId="77777777" w:rsidR="008C155C" w:rsidRPr="008C155C" w:rsidRDefault="008C155C" w:rsidP="008C155C">
      <w:pPr>
        <w:pStyle w:val="Heading3"/>
        <w:ind w:left="0"/>
        <w:rPr>
          <w:rFonts w:ascii="EC Square Sans Pro" w:eastAsiaTheme="minorEastAsia" w:hAnsi="EC Square Sans Pro" w:cstheme="minorBidi" w:hint="eastAsia"/>
          <w:b w:val="0"/>
          <w:bCs w:val="0"/>
          <w:color w:val="auto"/>
        </w:rPr>
      </w:pPr>
      <w:proofErr w:type="spellStart"/>
      <w:r w:rsidRPr="008C155C">
        <w:rPr>
          <w:rFonts w:ascii="EC Square Sans Pro" w:eastAsiaTheme="minorEastAsia" w:hAnsi="EC Square Sans Pro" w:cstheme="minorBidi" w:hint="eastAsia"/>
          <w:b w:val="0"/>
          <w:bCs w:val="0"/>
          <w:color w:val="auto"/>
        </w:rPr>
        <w:lastRenderedPageBreak/>
        <w:t>Norėdamas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pateikti</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paraišką</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pareiškėjas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turi</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užpildyti</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paprastą</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internetinę</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formą</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nurodyti</w:t>
      </w:r>
      <w:proofErr w:type="spellEnd"/>
      <w:r w:rsidRPr="008C155C">
        <w:rPr>
          <w:rFonts w:ascii="EC Square Sans Pro" w:eastAsiaTheme="minorEastAsia" w:hAnsi="EC Square Sans Pro" w:cstheme="minorBidi" w:hint="eastAsia"/>
          <w:b w:val="0"/>
          <w:bCs w:val="0"/>
          <w:color w:val="auto"/>
        </w:rPr>
        <w:t xml:space="preserve"> PVM </w:t>
      </w:r>
      <w:proofErr w:type="spellStart"/>
      <w:r w:rsidRPr="008C155C">
        <w:rPr>
          <w:rFonts w:ascii="EC Square Sans Pro" w:eastAsiaTheme="minorEastAsia" w:hAnsi="EC Square Sans Pro" w:cstheme="minorBidi" w:hint="eastAsia"/>
          <w:b w:val="0"/>
          <w:bCs w:val="0"/>
          <w:color w:val="auto"/>
        </w:rPr>
        <w:t>mokėtojo</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kodą</w:t>
      </w:r>
      <w:proofErr w:type="spellEnd"/>
      <w:r w:rsidRPr="008C155C">
        <w:rPr>
          <w:rFonts w:ascii="EC Square Sans Pro" w:eastAsiaTheme="minorEastAsia" w:hAnsi="EC Square Sans Pro" w:cstheme="minorBidi" w:hint="eastAsia"/>
          <w:b w:val="0"/>
          <w:bCs w:val="0"/>
          <w:color w:val="auto"/>
        </w:rPr>
        <w:t xml:space="preserve"> ir (</w:t>
      </w:r>
      <w:proofErr w:type="spellStart"/>
      <w:r w:rsidRPr="008C155C">
        <w:rPr>
          <w:rFonts w:ascii="EC Square Sans Pro" w:eastAsiaTheme="minorEastAsia" w:hAnsi="EC Square Sans Pro" w:cstheme="minorBidi" w:hint="eastAsia"/>
          <w:b w:val="0"/>
          <w:bCs w:val="0"/>
          <w:color w:val="auto"/>
        </w:rPr>
        <w:t>arba</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registracijos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numerį</w:t>
      </w:r>
      <w:proofErr w:type="spellEnd"/>
      <w:r w:rsidRPr="008C155C">
        <w:rPr>
          <w:rFonts w:ascii="EC Square Sans Pro" w:eastAsiaTheme="minorEastAsia" w:hAnsi="EC Square Sans Pro" w:cstheme="minorBidi" w:hint="eastAsia"/>
          <w:b w:val="0"/>
          <w:bCs w:val="0"/>
          <w:color w:val="auto"/>
        </w:rPr>
        <w:t xml:space="preserve"> ir </w:t>
      </w:r>
      <w:proofErr w:type="spellStart"/>
      <w:r w:rsidRPr="008C155C">
        <w:rPr>
          <w:rFonts w:ascii="EC Square Sans Pro" w:eastAsiaTheme="minorEastAsia" w:hAnsi="EC Square Sans Pro" w:cstheme="minorBidi" w:hint="eastAsia"/>
          <w:b w:val="0"/>
          <w:bCs w:val="0"/>
          <w:color w:val="auto"/>
        </w:rPr>
        <w:t>pridėti</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registracijos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pažymėjimą</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arba</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panašų</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subjekto</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registracijos</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dokumentą</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Šie</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dokumentai</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pateikiami</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originalo</w:t>
      </w:r>
      <w:proofErr w:type="spellEnd"/>
      <w:r w:rsidRPr="008C155C">
        <w:rPr>
          <w:rFonts w:ascii="EC Square Sans Pro" w:eastAsiaTheme="minorEastAsia" w:hAnsi="EC Square Sans Pro" w:cstheme="minorBidi" w:hint="eastAsia"/>
          <w:b w:val="0"/>
          <w:bCs w:val="0"/>
          <w:color w:val="auto"/>
        </w:rPr>
        <w:t xml:space="preserve"> </w:t>
      </w:r>
      <w:proofErr w:type="spellStart"/>
      <w:r w:rsidRPr="008C155C">
        <w:rPr>
          <w:rFonts w:ascii="EC Square Sans Pro" w:eastAsiaTheme="minorEastAsia" w:hAnsi="EC Square Sans Pro" w:cstheme="minorBidi" w:hint="eastAsia"/>
          <w:b w:val="0"/>
          <w:bCs w:val="0"/>
          <w:color w:val="auto"/>
        </w:rPr>
        <w:t>kalba</w:t>
      </w:r>
      <w:proofErr w:type="spellEnd"/>
      <w:r w:rsidRPr="008C155C">
        <w:rPr>
          <w:rFonts w:ascii="EC Square Sans Pro" w:eastAsiaTheme="minorEastAsia" w:hAnsi="EC Square Sans Pro" w:cstheme="minorBidi" w:hint="eastAsia"/>
          <w:b w:val="0"/>
          <w:bCs w:val="0"/>
          <w:color w:val="auto"/>
        </w:rPr>
        <w:t xml:space="preserve"> .pdf </w:t>
      </w:r>
      <w:proofErr w:type="spellStart"/>
      <w:r w:rsidRPr="008C155C">
        <w:rPr>
          <w:rFonts w:ascii="EC Square Sans Pro" w:eastAsiaTheme="minorEastAsia" w:hAnsi="EC Square Sans Pro" w:cstheme="minorBidi" w:hint="eastAsia"/>
          <w:b w:val="0"/>
          <w:bCs w:val="0"/>
          <w:color w:val="auto"/>
        </w:rPr>
        <w:t>formatu</w:t>
      </w:r>
      <w:proofErr w:type="spellEnd"/>
      <w:r w:rsidRPr="008C155C">
        <w:rPr>
          <w:rFonts w:ascii="EC Square Sans Pro" w:eastAsiaTheme="minorEastAsia" w:hAnsi="EC Square Sans Pro" w:cstheme="minorBidi" w:hint="eastAsia"/>
          <w:b w:val="0"/>
          <w:bCs w:val="0"/>
          <w:color w:val="auto"/>
        </w:rPr>
        <w:t>.</w:t>
      </w:r>
    </w:p>
    <w:p w14:paraId="7900FB12" w14:textId="77777777" w:rsidR="008C155C" w:rsidRPr="008C155C" w:rsidRDefault="008C155C" w:rsidP="00687C07">
      <w:pPr>
        <w:pStyle w:val="Heading4"/>
        <w:ind w:left="0"/>
        <w:rPr>
          <w:rFonts w:hint="eastAsia"/>
          <w:i w:val="0"/>
          <w:iCs w:val="0"/>
          <w:color w:val="00893C" w:themeColor="accent1"/>
          <w:lang w:val="fr-FR"/>
        </w:rPr>
      </w:pPr>
      <w:proofErr w:type="spellStart"/>
      <w:r w:rsidRPr="008C155C">
        <w:rPr>
          <w:rFonts w:hint="eastAsia"/>
          <w:i w:val="0"/>
          <w:iCs w:val="0"/>
          <w:color w:val="00893C" w:themeColor="accent1"/>
          <w:lang w:val="fr-FR"/>
        </w:rPr>
        <w:t>Techninės</w:t>
      </w:r>
      <w:proofErr w:type="spellEnd"/>
      <w:r w:rsidRPr="008C155C">
        <w:rPr>
          <w:rFonts w:hint="eastAsia"/>
          <w:i w:val="0"/>
          <w:iCs w:val="0"/>
          <w:color w:val="00893C" w:themeColor="accent1"/>
          <w:lang w:val="fr-FR"/>
        </w:rPr>
        <w:t xml:space="preserve"> </w:t>
      </w:r>
      <w:proofErr w:type="spellStart"/>
      <w:r w:rsidRPr="008C155C">
        <w:rPr>
          <w:rFonts w:hint="eastAsia"/>
          <w:i w:val="0"/>
          <w:iCs w:val="0"/>
          <w:color w:val="00893C" w:themeColor="accent1"/>
          <w:lang w:val="fr-FR"/>
        </w:rPr>
        <w:t>pagalbos</w:t>
      </w:r>
      <w:proofErr w:type="spellEnd"/>
      <w:r w:rsidRPr="008C155C">
        <w:rPr>
          <w:rFonts w:hint="eastAsia"/>
          <w:i w:val="0"/>
          <w:iCs w:val="0"/>
          <w:color w:val="00893C" w:themeColor="accent1"/>
          <w:lang w:val="fr-FR"/>
        </w:rPr>
        <w:t xml:space="preserve"> </w:t>
      </w:r>
      <w:proofErr w:type="spellStart"/>
      <w:r w:rsidRPr="008C155C">
        <w:rPr>
          <w:rFonts w:hint="eastAsia"/>
          <w:i w:val="0"/>
          <w:iCs w:val="0"/>
          <w:color w:val="00893C" w:themeColor="accent1"/>
          <w:lang w:val="fr-FR"/>
        </w:rPr>
        <w:t>susitarimas</w:t>
      </w:r>
      <w:proofErr w:type="spellEnd"/>
    </w:p>
    <w:p w14:paraId="43D7C6B8" w14:textId="77777777" w:rsidR="008C155C" w:rsidRPr="008C155C" w:rsidRDefault="008C155C" w:rsidP="00B55616">
      <w:pPr>
        <w:spacing w:before="240"/>
        <w:rPr>
          <w:rFonts w:asciiTheme="majorHAnsi" w:eastAsiaTheme="majorEastAsia" w:hAnsiTheme="majorHAnsi" w:cstheme="majorBidi" w:hint="eastAsia"/>
          <w:b/>
          <w:bCs/>
          <w:i/>
          <w:iCs/>
          <w:color w:val="1E3867" w:themeColor="text2"/>
          <w:lang w:val="en-US"/>
        </w:rPr>
      </w:pPr>
      <w:proofErr w:type="spellStart"/>
      <w:r w:rsidRPr="008C155C">
        <w:rPr>
          <w:rFonts w:asciiTheme="majorHAnsi" w:eastAsiaTheme="majorEastAsia" w:hAnsiTheme="majorHAnsi" w:cstheme="majorBidi" w:hint="eastAsia"/>
          <w:b/>
          <w:bCs/>
          <w:i/>
          <w:iCs/>
          <w:color w:val="1E3867" w:themeColor="text2"/>
          <w:lang w:val="en-US"/>
        </w:rPr>
        <w:t>Tiesioginė</w:t>
      </w:r>
      <w:proofErr w:type="spellEnd"/>
      <w:r w:rsidRPr="008C155C">
        <w:rPr>
          <w:rFonts w:asciiTheme="majorHAnsi" w:eastAsiaTheme="majorEastAsia" w:hAnsiTheme="majorHAnsi" w:cstheme="majorBidi" w:hint="eastAsia"/>
          <w:b/>
          <w:bCs/>
          <w:i/>
          <w:iCs/>
          <w:color w:val="1E3867" w:themeColor="text2"/>
          <w:lang w:val="en-US"/>
        </w:rPr>
        <w:t xml:space="preserve"> </w:t>
      </w:r>
      <w:proofErr w:type="spellStart"/>
      <w:r w:rsidRPr="008C155C">
        <w:rPr>
          <w:rFonts w:asciiTheme="majorHAnsi" w:eastAsiaTheme="majorEastAsia" w:hAnsiTheme="majorHAnsi" w:cstheme="majorBidi" w:hint="eastAsia"/>
          <w:b/>
          <w:bCs/>
          <w:i/>
          <w:iCs/>
          <w:color w:val="1E3867" w:themeColor="text2"/>
          <w:lang w:val="en-US"/>
        </w:rPr>
        <w:t>techninė</w:t>
      </w:r>
      <w:proofErr w:type="spellEnd"/>
      <w:r w:rsidRPr="008C155C">
        <w:rPr>
          <w:rFonts w:asciiTheme="majorHAnsi" w:eastAsiaTheme="majorEastAsia" w:hAnsiTheme="majorHAnsi" w:cstheme="majorBidi" w:hint="eastAsia"/>
          <w:b/>
          <w:bCs/>
          <w:i/>
          <w:iCs/>
          <w:color w:val="1E3867" w:themeColor="text2"/>
          <w:lang w:val="en-US"/>
        </w:rPr>
        <w:t xml:space="preserve"> </w:t>
      </w:r>
      <w:proofErr w:type="spellStart"/>
      <w:r w:rsidRPr="008C155C">
        <w:rPr>
          <w:rFonts w:asciiTheme="majorHAnsi" w:eastAsiaTheme="majorEastAsia" w:hAnsiTheme="majorHAnsi" w:cstheme="majorBidi" w:hint="eastAsia"/>
          <w:b/>
          <w:bCs/>
          <w:i/>
          <w:iCs/>
          <w:color w:val="1E3867" w:themeColor="text2"/>
          <w:lang w:val="en-US"/>
        </w:rPr>
        <w:t>pagalba</w:t>
      </w:r>
      <w:proofErr w:type="spellEnd"/>
    </w:p>
    <w:p w14:paraId="2DEF8035" w14:textId="77777777" w:rsidR="008C155C" w:rsidRPr="008C155C" w:rsidRDefault="008C155C" w:rsidP="008C155C">
      <w:pPr>
        <w:pStyle w:val="Heading2"/>
        <w:ind w:left="0"/>
        <w:rPr>
          <w:rFonts w:hint="eastAsia"/>
        </w:rPr>
      </w:pPr>
      <w:bookmarkStart w:id="7" w:name="_Toc134186082"/>
      <w:proofErr w:type="spellStart"/>
      <w:r w:rsidRPr="008C155C">
        <w:rPr>
          <w:rFonts w:ascii="EC Square Sans Pro" w:eastAsiaTheme="minorEastAsia" w:hAnsi="EC Square Sans Pro" w:cstheme="minorBidi" w:hint="eastAsia"/>
          <w:b w:val="0"/>
          <w:bCs w:val="0"/>
          <w:color w:val="auto"/>
          <w:sz w:val="22"/>
          <w:szCs w:val="22"/>
        </w:rPr>
        <w:t>Remiantis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toliau</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pateiktame</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skirsnyje</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Paraiškų</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vertinimas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nurodytais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vertinimo</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kriterijais</w:t>
      </w:r>
      <w:proofErr w:type="spellEnd"/>
      <w:r w:rsidRPr="008C155C">
        <w:rPr>
          <w:rFonts w:ascii="EC Square Sans Pro" w:eastAsiaTheme="minorEastAsia" w:hAnsi="EC Square Sans Pro" w:cstheme="minorBidi" w:hint="eastAsia"/>
          <w:b w:val="0"/>
          <w:bCs w:val="0"/>
          <w:color w:val="auto"/>
          <w:sz w:val="22"/>
          <w:szCs w:val="22"/>
        </w:rPr>
        <w:t xml:space="preserve">, 75 </w:t>
      </w:r>
      <w:proofErr w:type="spellStart"/>
      <w:r w:rsidRPr="008C155C">
        <w:rPr>
          <w:rFonts w:ascii="EC Square Sans Pro" w:eastAsiaTheme="minorEastAsia" w:hAnsi="EC Square Sans Pro" w:cstheme="minorBidi" w:hint="eastAsia"/>
          <w:b w:val="0"/>
          <w:bCs w:val="0"/>
          <w:color w:val="auto"/>
          <w:sz w:val="22"/>
          <w:szCs w:val="22"/>
        </w:rPr>
        <w:t>subjektai</w:t>
      </w:r>
      <w:proofErr w:type="spellEnd"/>
      <w:r w:rsidRPr="008C155C">
        <w:rPr>
          <w:rFonts w:ascii="EC Square Sans Pro" w:eastAsiaTheme="minorEastAsia" w:hAnsi="EC Square Sans Pro" w:cstheme="minorBidi" w:hint="eastAsia"/>
          <w:b w:val="0"/>
          <w:bCs w:val="0"/>
          <w:color w:val="auto"/>
          <w:sz w:val="22"/>
          <w:szCs w:val="22"/>
        </w:rPr>
        <w:t xml:space="preserve"> bus </w:t>
      </w:r>
      <w:proofErr w:type="spellStart"/>
      <w:r w:rsidRPr="008C155C">
        <w:rPr>
          <w:rFonts w:ascii="EC Square Sans Pro" w:eastAsiaTheme="minorEastAsia" w:hAnsi="EC Square Sans Pro" w:cstheme="minorBidi" w:hint="eastAsia"/>
          <w:b w:val="0"/>
          <w:bCs w:val="0"/>
          <w:color w:val="auto"/>
          <w:sz w:val="22"/>
          <w:szCs w:val="22"/>
        </w:rPr>
        <w:t>atrinkti</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gauti</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tiesioginę</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techninę</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pagalbą</w:t>
      </w:r>
      <w:proofErr w:type="spellEnd"/>
      <w:r w:rsidRPr="008C155C">
        <w:rPr>
          <w:rFonts w:ascii="EC Square Sans Pro" w:eastAsiaTheme="minorEastAsia" w:hAnsi="EC Square Sans Pro" w:cstheme="minorBidi" w:hint="eastAsia"/>
          <w:b w:val="0"/>
          <w:bCs w:val="0"/>
          <w:color w:val="auto"/>
          <w:sz w:val="22"/>
          <w:szCs w:val="22"/>
        </w:rPr>
        <w:t xml:space="preserve">. CCCE </w:t>
      </w:r>
      <w:proofErr w:type="spellStart"/>
      <w:r w:rsidRPr="008C155C">
        <w:rPr>
          <w:rFonts w:ascii="EC Square Sans Pro" w:eastAsiaTheme="minorEastAsia" w:hAnsi="EC Square Sans Pro" w:cstheme="minorBidi" w:hint="eastAsia"/>
          <w:b w:val="0"/>
          <w:bCs w:val="0"/>
          <w:color w:val="auto"/>
          <w:sz w:val="22"/>
          <w:szCs w:val="22"/>
        </w:rPr>
        <w:t>sekretoriato</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ekspertas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susisieks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su</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pareiškėju</w:t>
      </w:r>
      <w:proofErr w:type="spellEnd"/>
      <w:r w:rsidRPr="008C155C">
        <w:rPr>
          <w:rFonts w:ascii="EC Square Sans Pro" w:eastAsiaTheme="minorEastAsia" w:hAnsi="EC Square Sans Pro" w:cstheme="minorBidi" w:hint="eastAsia"/>
          <w:b w:val="0"/>
          <w:bCs w:val="0"/>
          <w:color w:val="auto"/>
          <w:sz w:val="22"/>
          <w:szCs w:val="22"/>
        </w:rPr>
        <w:t xml:space="preserve"> ir </w:t>
      </w:r>
      <w:proofErr w:type="spellStart"/>
      <w:r w:rsidRPr="008C155C">
        <w:rPr>
          <w:rFonts w:ascii="EC Square Sans Pro" w:eastAsiaTheme="minorEastAsia" w:hAnsi="EC Square Sans Pro" w:cstheme="minorBidi" w:hint="eastAsia"/>
          <w:b w:val="0"/>
          <w:bCs w:val="0"/>
          <w:color w:val="auto"/>
          <w:sz w:val="22"/>
          <w:szCs w:val="22"/>
        </w:rPr>
        <w:t>surengs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susitikimą</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su</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atitinkamais</w:t>
      </w:r>
      <w:proofErr w:type="spellEnd"/>
      <w:r w:rsidRPr="008C155C">
        <w:rPr>
          <w:rFonts w:ascii="EC Square Sans Pro" w:eastAsiaTheme="minorEastAsia" w:hAnsi="EC Square Sans Pro" w:cstheme="minorBidi" w:hint="eastAsia"/>
          <w:b w:val="0"/>
          <w:bCs w:val="0"/>
          <w:color w:val="auto"/>
          <w:sz w:val="22"/>
          <w:szCs w:val="22"/>
        </w:rPr>
        <w:t xml:space="preserve"> CCCE </w:t>
      </w:r>
      <w:proofErr w:type="spellStart"/>
      <w:r w:rsidRPr="008C155C">
        <w:rPr>
          <w:rFonts w:ascii="EC Square Sans Pro" w:eastAsiaTheme="minorEastAsia" w:hAnsi="EC Square Sans Pro" w:cstheme="minorBidi" w:hint="eastAsia"/>
          <w:b w:val="0"/>
          <w:bCs w:val="0"/>
          <w:color w:val="auto"/>
          <w:sz w:val="22"/>
          <w:szCs w:val="22"/>
        </w:rPr>
        <w:t>ekspertais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Susitikimo</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tikslas</w:t>
      </w:r>
      <w:proofErr w:type="spellEnd"/>
      <w:r w:rsidRPr="008C155C">
        <w:rPr>
          <w:rFonts w:ascii="EC Square Sans Pro" w:eastAsiaTheme="minorEastAsia" w:hAnsi="EC Square Sans Pro" w:cstheme="minorBidi" w:hint="eastAsia"/>
          <w:b w:val="0"/>
          <w:bCs w:val="0"/>
          <w:color w:val="auto"/>
          <w:sz w:val="22"/>
          <w:szCs w:val="22"/>
        </w:rPr>
        <w:t xml:space="preserve"> - </w:t>
      </w:r>
      <w:proofErr w:type="spellStart"/>
      <w:r w:rsidRPr="008C155C">
        <w:rPr>
          <w:rFonts w:ascii="EC Square Sans Pro" w:eastAsiaTheme="minorEastAsia" w:hAnsi="EC Square Sans Pro" w:cstheme="minorBidi" w:hint="eastAsia"/>
          <w:b w:val="0"/>
          <w:bCs w:val="0"/>
          <w:color w:val="auto"/>
          <w:sz w:val="22"/>
          <w:szCs w:val="22"/>
        </w:rPr>
        <w:t>aptarti</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techninės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pagalbos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apimtį</w:t>
      </w:r>
      <w:proofErr w:type="spellEnd"/>
      <w:r w:rsidRPr="008C155C">
        <w:rPr>
          <w:rFonts w:ascii="EC Square Sans Pro" w:eastAsiaTheme="minorEastAsia" w:hAnsi="EC Square Sans Pro" w:cstheme="minorBidi" w:hint="eastAsia"/>
          <w:b w:val="0"/>
          <w:bCs w:val="0"/>
          <w:color w:val="auto"/>
          <w:sz w:val="22"/>
          <w:szCs w:val="22"/>
        </w:rPr>
        <w:t xml:space="preserve"> ir terminus. </w:t>
      </w:r>
      <w:proofErr w:type="spellStart"/>
      <w:r w:rsidRPr="008C155C">
        <w:rPr>
          <w:rFonts w:ascii="EC Square Sans Pro" w:eastAsiaTheme="minorEastAsia" w:hAnsi="EC Square Sans Pro" w:cstheme="minorBidi" w:hint="eastAsia"/>
          <w:b w:val="0"/>
          <w:bCs w:val="0"/>
          <w:color w:val="auto"/>
          <w:sz w:val="22"/>
          <w:szCs w:val="22"/>
        </w:rPr>
        <w:t>Šiame</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susitikime</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turėtų</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dalyvauti</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visų</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pareiškėjo</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subjektų</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atstovai</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Susitikimas</w:t>
      </w:r>
      <w:proofErr w:type="spellEnd"/>
      <w:r w:rsidRPr="008C155C">
        <w:rPr>
          <w:rFonts w:ascii="EC Square Sans Pro" w:eastAsiaTheme="minorEastAsia" w:hAnsi="EC Square Sans Pro" w:cstheme="minorBidi" w:hint="eastAsia"/>
          <w:b w:val="0"/>
          <w:bCs w:val="0"/>
          <w:color w:val="auto"/>
          <w:sz w:val="22"/>
          <w:szCs w:val="22"/>
        </w:rPr>
        <w:t xml:space="preserve"> bus </w:t>
      </w:r>
      <w:proofErr w:type="spellStart"/>
      <w:r w:rsidRPr="008C155C">
        <w:rPr>
          <w:rFonts w:ascii="EC Square Sans Pro" w:eastAsiaTheme="minorEastAsia" w:hAnsi="EC Square Sans Pro" w:cstheme="minorBidi" w:hint="eastAsia"/>
          <w:b w:val="0"/>
          <w:bCs w:val="0"/>
          <w:color w:val="auto"/>
          <w:sz w:val="22"/>
          <w:szCs w:val="22"/>
        </w:rPr>
        <w:t>surengtas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netrukus</w:t>
      </w:r>
      <w:proofErr w:type="spellEnd"/>
      <w:r w:rsidRPr="008C155C">
        <w:rPr>
          <w:rFonts w:ascii="EC Square Sans Pro" w:eastAsiaTheme="minorEastAsia" w:hAnsi="EC Square Sans Pro" w:cstheme="minorBidi" w:hint="eastAsia"/>
          <w:b w:val="0"/>
          <w:bCs w:val="0"/>
          <w:color w:val="auto"/>
          <w:sz w:val="22"/>
          <w:szCs w:val="22"/>
        </w:rPr>
        <w:t xml:space="preserve"> po to, kai </w:t>
      </w:r>
      <w:proofErr w:type="spellStart"/>
      <w:r w:rsidRPr="008C155C">
        <w:rPr>
          <w:rFonts w:ascii="EC Square Sans Pro" w:eastAsiaTheme="minorEastAsia" w:hAnsi="EC Square Sans Pro" w:cstheme="minorBidi" w:hint="eastAsia"/>
          <w:b w:val="0"/>
          <w:bCs w:val="0"/>
          <w:color w:val="auto"/>
          <w:sz w:val="22"/>
          <w:szCs w:val="22"/>
        </w:rPr>
        <w:t>pareiškėjo</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paraiška</w:t>
      </w:r>
      <w:proofErr w:type="spellEnd"/>
      <w:r w:rsidRPr="008C155C">
        <w:rPr>
          <w:rFonts w:ascii="EC Square Sans Pro" w:eastAsiaTheme="minorEastAsia" w:hAnsi="EC Square Sans Pro" w:cstheme="minorBidi" w:hint="eastAsia"/>
          <w:b w:val="0"/>
          <w:bCs w:val="0"/>
          <w:color w:val="auto"/>
          <w:sz w:val="22"/>
          <w:szCs w:val="22"/>
        </w:rPr>
        <w:t xml:space="preserve"> bus </w:t>
      </w:r>
      <w:proofErr w:type="spellStart"/>
      <w:r w:rsidRPr="008C155C">
        <w:rPr>
          <w:rFonts w:ascii="EC Square Sans Pro" w:eastAsiaTheme="minorEastAsia" w:hAnsi="EC Square Sans Pro" w:cstheme="minorBidi" w:hint="eastAsia"/>
          <w:b w:val="0"/>
          <w:bCs w:val="0"/>
          <w:color w:val="auto"/>
          <w:sz w:val="22"/>
          <w:szCs w:val="22"/>
        </w:rPr>
        <w:t>įvertinta</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teigiamai</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Remdamasis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diskusija</w:t>
      </w:r>
      <w:proofErr w:type="spellEnd"/>
      <w:r w:rsidRPr="008C155C">
        <w:rPr>
          <w:rFonts w:ascii="EC Square Sans Pro" w:eastAsiaTheme="minorEastAsia" w:hAnsi="EC Square Sans Pro" w:cstheme="minorBidi" w:hint="eastAsia"/>
          <w:b w:val="0"/>
          <w:bCs w:val="0"/>
          <w:color w:val="auto"/>
          <w:sz w:val="22"/>
          <w:szCs w:val="22"/>
        </w:rPr>
        <w:t xml:space="preserve">, CCCE </w:t>
      </w:r>
      <w:proofErr w:type="spellStart"/>
      <w:r w:rsidRPr="008C155C">
        <w:rPr>
          <w:rFonts w:ascii="EC Square Sans Pro" w:eastAsiaTheme="minorEastAsia" w:hAnsi="EC Square Sans Pro" w:cstheme="minorBidi" w:hint="eastAsia"/>
          <w:b w:val="0"/>
          <w:bCs w:val="0"/>
          <w:color w:val="auto"/>
          <w:sz w:val="22"/>
          <w:szCs w:val="22"/>
        </w:rPr>
        <w:t>atstovas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parengs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Techninės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pagalbos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sutarties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projektą</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kurį</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prieš</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pasirašant</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turės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patvirtinti</w:t>
      </w:r>
      <w:proofErr w:type="spellEnd"/>
      <w:r w:rsidRPr="008C155C">
        <w:rPr>
          <w:rFonts w:ascii="EC Square Sans Pro" w:eastAsiaTheme="minorEastAsia" w:hAnsi="EC Square Sans Pro" w:cstheme="minorBidi" w:hint="eastAsia"/>
          <w:b w:val="0"/>
          <w:bCs w:val="0"/>
          <w:color w:val="auto"/>
          <w:sz w:val="22"/>
          <w:szCs w:val="22"/>
        </w:rPr>
        <w:t xml:space="preserve"> paramos </w:t>
      </w:r>
      <w:proofErr w:type="spellStart"/>
      <w:r w:rsidRPr="008C155C">
        <w:rPr>
          <w:rFonts w:ascii="EC Square Sans Pro" w:eastAsiaTheme="minorEastAsia" w:hAnsi="EC Square Sans Pro" w:cstheme="minorBidi" w:hint="eastAsia"/>
          <w:b w:val="0"/>
          <w:bCs w:val="0"/>
          <w:color w:val="auto"/>
          <w:sz w:val="22"/>
          <w:szCs w:val="22"/>
        </w:rPr>
        <w:t>gavėjas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Pasirašyta</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techninės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pagalbos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sutartis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žymi</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techninės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pagalbos</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teikimo</w:t>
      </w:r>
      <w:proofErr w:type="spellEnd"/>
      <w:r w:rsidRPr="008C155C">
        <w:rPr>
          <w:rFonts w:ascii="EC Square Sans Pro" w:eastAsiaTheme="minorEastAsia" w:hAnsi="EC Square Sans Pro" w:cstheme="minorBidi" w:hint="eastAsia"/>
          <w:b w:val="0"/>
          <w:bCs w:val="0"/>
          <w:color w:val="auto"/>
          <w:sz w:val="22"/>
          <w:szCs w:val="22"/>
        </w:rPr>
        <w:t xml:space="preserve"> </w:t>
      </w:r>
      <w:proofErr w:type="spellStart"/>
      <w:r w:rsidRPr="008C155C">
        <w:rPr>
          <w:rFonts w:ascii="EC Square Sans Pro" w:eastAsiaTheme="minorEastAsia" w:hAnsi="EC Square Sans Pro" w:cstheme="minorBidi" w:hint="eastAsia"/>
          <w:b w:val="0"/>
          <w:bCs w:val="0"/>
          <w:color w:val="auto"/>
          <w:sz w:val="22"/>
          <w:szCs w:val="22"/>
        </w:rPr>
        <w:t>pradžią</w:t>
      </w:r>
      <w:proofErr w:type="spellEnd"/>
      <w:r w:rsidRPr="008C155C">
        <w:rPr>
          <w:rFonts w:ascii="EC Square Sans Pro" w:eastAsiaTheme="minorEastAsia" w:hAnsi="EC Square Sans Pro" w:cstheme="minorBidi" w:hint="eastAsia"/>
          <w:b w:val="0"/>
          <w:bCs w:val="0"/>
          <w:color w:val="auto"/>
          <w:sz w:val="22"/>
          <w:szCs w:val="22"/>
        </w:rPr>
        <w:t>.</w:t>
      </w:r>
    </w:p>
    <w:bookmarkEnd w:id="7"/>
    <w:p w14:paraId="62A5CA44" w14:textId="36BFBEDE" w:rsidR="00B96E0B" w:rsidRPr="00096CDF" w:rsidRDefault="00052550">
      <w:pPr>
        <w:pStyle w:val="Heading2"/>
        <w:numPr>
          <w:ilvl w:val="1"/>
          <w:numId w:val="7"/>
        </w:numPr>
        <w:rPr>
          <w:rFonts w:hint="eastAsia"/>
        </w:rPr>
      </w:pPr>
      <w:proofErr w:type="spellStart"/>
      <w:r w:rsidRPr="00052550">
        <w:rPr>
          <w:rFonts w:hint="eastAsia"/>
        </w:rPr>
        <w:t>Paraiškų</w:t>
      </w:r>
      <w:proofErr w:type="spellEnd"/>
      <w:r w:rsidRPr="00052550">
        <w:rPr>
          <w:rFonts w:hint="eastAsia"/>
        </w:rPr>
        <w:t xml:space="preserve"> </w:t>
      </w:r>
      <w:proofErr w:type="spellStart"/>
      <w:r w:rsidRPr="00052550">
        <w:rPr>
          <w:rFonts w:hint="eastAsia"/>
        </w:rPr>
        <w:t>vertinimas</w:t>
      </w:r>
      <w:proofErr w:type="spellEnd"/>
    </w:p>
    <w:p w14:paraId="2C694A7E" w14:textId="77777777" w:rsidR="00052550" w:rsidRDefault="00052550" w:rsidP="00BA319C">
      <w:pPr>
        <w:spacing w:before="240"/>
        <w:rPr>
          <w:rFonts w:hint="eastAsia"/>
        </w:rPr>
      </w:pPr>
      <w:proofErr w:type="spellStart"/>
      <w:r w:rsidRPr="00052550">
        <w:rPr>
          <w:rFonts w:hint="eastAsia"/>
        </w:rPr>
        <w:t>Šis</w:t>
      </w:r>
      <w:proofErr w:type="spellEnd"/>
      <w:r w:rsidRPr="00052550">
        <w:rPr>
          <w:rFonts w:hint="eastAsia"/>
        </w:rPr>
        <w:t xml:space="preserve"> </w:t>
      </w:r>
      <w:proofErr w:type="spellStart"/>
      <w:r w:rsidRPr="00052550">
        <w:rPr>
          <w:rFonts w:hint="eastAsia"/>
        </w:rPr>
        <w:t>antrasis</w:t>
      </w:r>
      <w:proofErr w:type="spellEnd"/>
      <w:r w:rsidRPr="00052550">
        <w:rPr>
          <w:rFonts w:hint="eastAsia"/>
        </w:rPr>
        <w:t xml:space="preserve"> </w:t>
      </w:r>
      <w:proofErr w:type="spellStart"/>
      <w:r w:rsidRPr="00052550">
        <w:rPr>
          <w:rFonts w:hint="eastAsia"/>
        </w:rPr>
        <w:t>kvietimas</w:t>
      </w:r>
      <w:proofErr w:type="spellEnd"/>
      <w:r w:rsidRPr="00052550">
        <w:rPr>
          <w:rFonts w:hint="eastAsia"/>
        </w:rPr>
        <w:t xml:space="preserve"> </w:t>
      </w:r>
      <w:proofErr w:type="spellStart"/>
      <w:r w:rsidRPr="00052550">
        <w:rPr>
          <w:rFonts w:hint="eastAsia"/>
        </w:rPr>
        <w:t>teikti</w:t>
      </w:r>
      <w:proofErr w:type="spellEnd"/>
      <w:r w:rsidRPr="00052550">
        <w:rPr>
          <w:rFonts w:hint="eastAsia"/>
        </w:rPr>
        <w:t xml:space="preserve"> </w:t>
      </w:r>
      <w:proofErr w:type="spellStart"/>
      <w:r w:rsidRPr="00052550">
        <w:rPr>
          <w:rFonts w:hint="eastAsia"/>
        </w:rPr>
        <w:t>techninę</w:t>
      </w:r>
      <w:proofErr w:type="spellEnd"/>
      <w:r w:rsidRPr="00052550">
        <w:rPr>
          <w:rFonts w:hint="eastAsia"/>
        </w:rPr>
        <w:t xml:space="preserve"> </w:t>
      </w:r>
      <w:proofErr w:type="spellStart"/>
      <w:r w:rsidRPr="00052550">
        <w:rPr>
          <w:rFonts w:hint="eastAsia"/>
        </w:rPr>
        <w:t>pagalbą</w:t>
      </w:r>
      <w:proofErr w:type="spellEnd"/>
      <w:r w:rsidRPr="00052550">
        <w:rPr>
          <w:rFonts w:hint="eastAsia"/>
        </w:rPr>
        <w:t xml:space="preserve"> </w:t>
      </w:r>
      <w:proofErr w:type="spellStart"/>
      <w:r w:rsidRPr="00052550">
        <w:rPr>
          <w:rFonts w:hint="eastAsia"/>
        </w:rPr>
        <w:t>yra</w:t>
      </w:r>
      <w:proofErr w:type="spellEnd"/>
      <w:r w:rsidRPr="00052550">
        <w:rPr>
          <w:rFonts w:hint="eastAsia"/>
        </w:rPr>
        <w:t xml:space="preserve"> </w:t>
      </w:r>
      <w:proofErr w:type="spellStart"/>
      <w:r w:rsidRPr="00052550">
        <w:rPr>
          <w:rFonts w:hint="eastAsia"/>
        </w:rPr>
        <w:t>dalis</w:t>
      </w:r>
      <w:proofErr w:type="spellEnd"/>
      <w:r w:rsidRPr="00052550">
        <w:rPr>
          <w:rFonts w:hint="eastAsia"/>
        </w:rPr>
        <w:t xml:space="preserve"> </w:t>
      </w:r>
      <w:proofErr w:type="spellStart"/>
      <w:r w:rsidRPr="00052550">
        <w:rPr>
          <w:rFonts w:hint="eastAsia"/>
        </w:rPr>
        <w:t>bandomųjų</w:t>
      </w:r>
      <w:proofErr w:type="spellEnd"/>
      <w:r w:rsidRPr="00052550">
        <w:rPr>
          <w:rFonts w:hint="eastAsia"/>
        </w:rPr>
        <w:t xml:space="preserve"> </w:t>
      </w:r>
      <w:proofErr w:type="spellStart"/>
      <w:r w:rsidRPr="00052550">
        <w:rPr>
          <w:rFonts w:hint="eastAsia"/>
        </w:rPr>
        <w:t>konsultavimo</w:t>
      </w:r>
      <w:proofErr w:type="spellEnd"/>
      <w:r w:rsidRPr="00052550">
        <w:rPr>
          <w:rFonts w:hint="eastAsia"/>
        </w:rPr>
        <w:t xml:space="preserve"> </w:t>
      </w:r>
      <w:proofErr w:type="spellStart"/>
      <w:r w:rsidRPr="00052550">
        <w:rPr>
          <w:rFonts w:hint="eastAsia"/>
        </w:rPr>
        <w:t>paslaugų</w:t>
      </w:r>
      <w:proofErr w:type="spellEnd"/>
      <w:r w:rsidRPr="00052550">
        <w:rPr>
          <w:rFonts w:hint="eastAsia"/>
        </w:rPr>
        <w:t xml:space="preserve">, </w:t>
      </w:r>
      <w:proofErr w:type="spellStart"/>
      <w:r w:rsidRPr="00052550">
        <w:rPr>
          <w:rFonts w:hint="eastAsia"/>
        </w:rPr>
        <w:t>kurias</w:t>
      </w:r>
      <w:proofErr w:type="spellEnd"/>
      <w:r w:rsidRPr="00052550">
        <w:rPr>
          <w:rFonts w:hint="eastAsia"/>
        </w:rPr>
        <w:t xml:space="preserve"> </w:t>
      </w:r>
      <w:proofErr w:type="spellStart"/>
      <w:r w:rsidRPr="00052550">
        <w:rPr>
          <w:rFonts w:hint="eastAsia"/>
        </w:rPr>
        <w:t>išbandė</w:t>
      </w:r>
      <w:proofErr w:type="spellEnd"/>
      <w:r w:rsidRPr="00052550">
        <w:rPr>
          <w:rFonts w:hint="eastAsia"/>
        </w:rPr>
        <w:t xml:space="preserve"> CCCE sekretoriatas.  Jos </w:t>
      </w:r>
      <w:proofErr w:type="spellStart"/>
      <w:r w:rsidRPr="00052550">
        <w:rPr>
          <w:rFonts w:hint="eastAsia"/>
        </w:rPr>
        <w:t>padės</w:t>
      </w:r>
      <w:proofErr w:type="spellEnd"/>
      <w:r w:rsidRPr="00052550">
        <w:rPr>
          <w:rFonts w:hint="eastAsia"/>
        </w:rPr>
        <w:t xml:space="preserve"> mums </w:t>
      </w:r>
      <w:proofErr w:type="spellStart"/>
      <w:r w:rsidRPr="00052550">
        <w:rPr>
          <w:rFonts w:hint="eastAsia"/>
        </w:rPr>
        <w:t>suprasti</w:t>
      </w:r>
      <w:proofErr w:type="spellEnd"/>
      <w:r w:rsidRPr="00052550">
        <w:rPr>
          <w:rFonts w:hint="eastAsia"/>
        </w:rPr>
        <w:t xml:space="preserve">, </w:t>
      </w:r>
      <w:proofErr w:type="spellStart"/>
      <w:r w:rsidRPr="00052550">
        <w:rPr>
          <w:rFonts w:hint="eastAsia"/>
        </w:rPr>
        <w:t>kaip</w:t>
      </w:r>
      <w:proofErr w:type="spellEnd"/>
      <w:r w:rsidRPr="00052550">
        <w:rPr>
          <w:rFonts w:hint="eastAsia"/>
        </w:rPr>
        <w:t xml:space="preserve"> </w:t>
      </w:r>
      <w:proofErr w:type="spellStart"/>
      <w:r w:rsidRPr="00052550">
        <w:rPr>
          <w:rFonts w:hint="eastAsia"/>
        </w:rPr>
        <w:t>Įmonių</w:t>
      </w:r>
      <w:proofErr w:type="spellEnd"/>
      <w:r w:rsidRPr="00052550">
        <w:rPr>
          <w:rFonts w:hint="eastAsia"/>
        </w:rPr>
        <w:t xml:space="preserve">, </w:t>
      </w:r>
      <w:proofErr w:type="spellStart"/>
      <w:r w:rsidRPr="00052550">
        <w:rPr>
          <w:rFonts w:hint="eastAsia"/>
        </w:rPr>
        <w:t>veikiančių</w:t>
      </w:r>
      <w:proofErr w:type="spellEnd"/>
      <w:r w:rsidRPr="00052550">
        <w:rPr>
          <w:rFonts w:hint="eastAsia"/>
        </w:rPr>
        <w:t xml:space="preserve"> </w:t>
      </w:r>
      <w:proofErr w:type="spellStart"/>
      <w:r w:rsidRPr="00052550">
        <w:rPr>
          <w:rFonts w:hint="eastAsia"/>
        </w:rPr>
        <w:t>klimato</w:t>
      </w:r>
      <w:proofErr w:type="spellEnd"/>
      <w:r w:rsidRPr="00052550">
        <w:rPr>
          <w:rFonts w:hint="eastAsia"/>
        </w:rPr>
        <w:t xml:space="preserve"> ir </w:t>
      </w:r>
      <w:proofErr w:type="spellStart"/>
      <w:r w:rsidRPr="00052550">
        <w:rPr>
          <w:rFonts w:hint="eastAsia"/>
        </w:rPr>
        <w:t>energetikos</w:t>
      </w:r>
      <w:proofErr w:type="spellEnd"/>
      <w:r w:rsidRPr="00052550">
        <w:rPr>
          <w:rFonts w:hint="eastAsia"/>
        </w:rPr>
        <w:t xml:space="preserve"> </w:t>
      </w:r>
      <w:proofErr w:type="spellStart"/>
      <w:r w:rsidRPr="00052550">
        <w:rPr>
          <w:rFonts w:hint="eastAsia"/>
        </w:rPr>
        <w:t>srityje</w:t>
      </w:r>
      <w:proofErr w:type="spellEnd"/>
      <w:r w:rsidRPr="00052550">
        <w:rPr>
          <w:rFonts w:hint="eastAsia"/>
        </w:rPr>
        <w:t xml:space="preserve">, </w:t>
      </w:r>
      <w:proofErr w:type="spellStart"/>
      <w:r w:rsidRPr="00052550">
        <w:rPr>
          <w:rFonts w:hint="eastAsia"/>
        </w:rPr>
        <w:t>paktas</w:t>
      </w:r>
      <w:proofErr w:type="spellEnd"/>
      <w:r w:rsidRPr="00052550">
        <w:rPr>
          <w:rFonts w:hint="eastAsia"/>
        </w:rPr>
        <w:t xml:space="preserve"> (CCCE) </w:t>
      </w:r>
      <w:proofErr w:type="spellStart"/>
      <w:r w:rsidRPr="00052550">
        <w:rPr>
          <w:rFonts w:hint="eastAsia"/>
        </w:rPr>
        <w:t>gali</w:t>
      </w:r>
      <w:proofErr w:type="spellEnd"/>
      <w:r w:rsidRPr="00052550">
        <w:rPr>
          <w:rFonts w:hint="eastAsia"/>
        </w:rPr>
        <w:t xml:space="preserve"> </w:t>
      </w:r>
      <w:proofErr w:type="spellStart"/>
      <w:r w:rsidRPr="00052550">
        <w:rPr>
          <w:rFonts w:hint="eastAsia"/>
        </w:rPr>
        <w:t>geriausiai</w:t>
      </w:r>
      <w:proofErr w:type="spellEnd"/>
      <w:r w:rsidRPr="00052550">
        <w:rPr>
          <w:rFonts w:hint="eastAsia"/>
        </w:rPr>
        <w:t xml:space="preserve"> </w:t>
      </w:r>
      <w:proofErr w:type="spellStart"/>
      <w:r w:rsidRPr="00052550">
        <w:rPr>
          <w:rFonts w:hint="eastAsia"/>
        </w:rPr>
        <w:t>remti</w:t>
      </w:r>
      <w:proofErr w:type="spellEnd"/>
      <w:r w:rsidRPr="00052550">
        <w:rPr>
          <w:rFonts w:hint="eastAsia"/>
        </w:rPr>
        <w:t xml:space="preserve"> ir </w:t>
      </w:r>
      <w:proofErr w:type="spellStart"/>
      <w:r w:rsidRPr="00052550">
        <w:rPr>
          <w:rFonts w:hint="eastAsia"/>
        </w:rPr>
        <w:t>skatinti</w:t>
      </w:r>
      <w:proofErr w:type="spellEnd"/>
      <w:r w:rsidRPr="00052550">
        <w:rPr>
          <w:rFonts w:hint="eastAsia"/>
        </w:rPr>
        <w:t xml:space="preserve"> </w:t>
      </w:r>
      <w:proofErr w:type="spellStart"/>
      <w:r w:rsidRPr="00052550">
        <w:rPr>
          <w:rFonts w:hint="eastAsia"/>
        </w:rPr>
        <w:t>įmones</w:t>
      </w:r>
      <w:proofErr w:type="spellEnd"/>
      <w:r w:rsidRPr="00052550">
        <w:rPr>
          <w:rFonts w:hint="eastAsia"/>
        </w:rPr>
        <w:t xml:space="preserve"> </w:t>
      </w:r>
      <w:proofErr w:type="spellStart"/>
      <w:r w:rsidRPr="00052550">
        <w:rPr>
          <w:rFonts w:hint="eastAsia"/>
        </w:rPr>
        <w:t>aktyviau</w:t>
      </w:r>
      <w:proofErr w:type="spellEnd"/>
      <w:r w:rsidRPr="00052550">
        <w:rPr>
          <w:rFonts w:hint="eastAsia"/>
        </w:rPr>
        <w:t xml:space="preserve"> </w:t>
      </w:r>
      <w:proofErr w:type="spellStart"/>
      <w:r w:rsidRPr="00052550">
        <w:rPr>
          <w:rFonts w:hint="eastAsia"/>
        </w:rPr>
        <w:t>prisidėti</w:t>
      </w:r>
      <w:proofErr w:type="spellEnd"/>
      <w:r w:rsidRPr="00052550">
        <w:rPr>
          <w:rFonts w:hint="eastAsia"/>
        </w:rPr>
        <w:t xml:space="preserve"> </w:t>
      </w:r>
      <w:proofErr w:type="spellStart"/>
      <w:r w:rsidRPr="00052550">
        <w:rPr>
          <w:rFonts w:hint="eastAsia"/>
        </w:rPr>
        <w:t>prie</w:t>
      </w:r>
      <w:proofErr w:type="spellEnd"/>
      <w:r w:rsidRPr="00052550">
        <w:rPr>
          <w:rFonts w:hint="eastAsia"/>
        </w:rPr>
        <w:t xml:space="preserve"> </w:t>
      </w:r>
      <w:proofErr w:type="spellStart"/>
      <w:r w:rsidRPr="00052550">
        <w:rPr>
          <w:rFonts w:hint="eastAsia"/>
        </w:rPr>
        <w:t>perėjimo</w:t>
      </w:r>
      <w:proofErr w:type="spellEnd"/>
      <w:r w:rsidRPr="00052550">
        <w:rPr>
          <w:rFonts w:hint="eastAsia"/>
        </w:rPr>
        <w:t xml:space="preserve"> </w:t>
      </w:r>
      <w:proofErr w:type="spellStart"/>
      <w:r w:rsidRPr="00052550">
        <w:rPr>
          <w:rFonts w:hint="eastAsia"/>
        </w:rPr>
        <w:t>prie</w:t>
      </w:r>
      <w:proofErr w:type="spellEnd"/>
      <w:r w:rsidRPr="00052550">
        <w:rPr>
          <w:rFonts w:hint="eastAsia"/>
        </w:rPr>
        <w:t xml:space="preserve"> </w:t>
      </w:r>
      <w:proofErr w:type="spellStart"/>
      <w:r w:rsidRPr="00052550">
        <w:rPr>
          <w:rFonts w:hint="eastAsia"/>
        </w:rPr>
        <w:t>švarios</w:t>
      </w:r>
      <w:proofErr w:type="spellEnd"/>
      <w:r w:rsidRPr="00052550">
        <w:rPr>
          <w:rFonts w:hint="eastAsia"/>
        </w:rPr>
        <w:t xml:space="preserve"> </w:t>
      </w:r>
      <w:proofErr w:type="spellStart"/>
      <w:r w:rsidRPr="00052550">
        <w:rPr>
          <w:rFonts w:hint="eastAsia"/>
        </w:rPr>
        <w:t>energijos</w:t>
      </w:r>
      <w:proofErr w:type="spellEnd"/>
      <w:r w:rsidRPr="00052550">
        <w:rPr>
          <w:rFonts w:hint="eastAsia"/>
        </w:rPr>
        <w:t xml:space="preserve">, </w:t>
      </w:r>
      <w:proofErr w:type="spellStart"/>
      <w:r w:rsidRPr="00052550">
        <w:rPr>
          <w:rFonts w:hint="eastAsia"/>
        </w:rPr>
        <w:t>energijos</w:t>
      </w:r>
      <w:proofErr w:type="spellEnd"/>
      <w:r w:rsidRPr="00052550">
        <w:rPr>
          <w:rFonts w:hint="eastAsia"/>
        </w:rPr>
        <w:t xml:space="preserve"> </w:t>
      </w:r>
      <w:proofErr w:type="spellStart"/>
      <w:r w:rsidRPr="00052550">
        <w:rPr>
          <w:rFonts w:hint="eastAsia"/>
        </w:rPr>
        <w:t>taupymo</w:t>
      </w:r>
      <w:proofErr w:type="spellEnd"/>
      <w:r w:rsidRPr="00052550">
        <w:rPr>
          <w:rFonts w:hint="eastAsia"/>
        </w:rPr>
        <w:t xml:space="preserve"> ir </w:t>
      </w:r>
      <w:proofErr w:type="spellStart"/>
      <w:r w:rsidRPr="00052550">
        <w:rPr>
          <w:rFonts w:hint="eastAsia"/>
        </w:rPr>
        <w:t>susijusių</w:t>
      </w:r>
      <w:proofErr w:type="spellEnd"/>
      <w:r w:rsidRPr="00052550">
        <w:rPr>
          <w:rFonts w:hint="eastAsia"/>
        </w:rPr>
        <w:t xml:space="preserve"> </w:t>
      </w:r>
      <w:proofErr w:type="spellStart"/>
      <w:r w:rsidRPr="00052550">
        <w:rPr>
          <w:rFonts w:hint="eastAsia"/>
        </w:rPr>
        <w:t>klimato</w:t>
      </w:r>
      <w:proofErr w:type="spellEnd"/>
      <w:r w:rsidRPr="00052550">
        <w:rPr>
          <w:rFonts w:hint="eastAsia"/>
        </w:rPr>
        <w:t xml:space="preserve"> </w:t>
      </w:r>
      <w:proofErr w:type="spellStart"/>
      <w:r w:rsidRPr="00052550">
        <w:rPr>
          <w:rFonts w:hint="eastAsia"/>
        </w:rPr>
        <w:t>tikslų</w:t>
      </w:r>
      <w:proofErr w:type="spellEnd"/>
      <w:r w:rsidRPr="00052550">
        <w:rPr>
          <w:rFonts w:hint="eastAsia"/>
        </w:rPr>
        <w:t xml:space="preserve">. </w:t>
      </w:r>
      <w:proofErr w:type="spellStart"/>
      <w:r w:rsidRPr="00052550">
        <w:rPr>
          <w:rFonts w:hint="eastAsia"/>
        </w:rPr>
        <w:t>Todėl</w:t>
      </w:r>
      <w:proofErr w:type="spellEnd"/>
      <w:r w:rsidRPr="00052550">
        <w:rPr>
          <w:rFonts w:hint="eastAsia"/>
        </w:rPr>
        <w:t xml:space="preserve"> </w:t>
      </w:r>
      <w:proofErr w:type="spellStart"/>
      <w:r w:rsidRPr="00052550">
        <w:rPr>
          <w:rFonts w:hint="eastAsia"/>
        </w:rPr>
        <w:t>siekiame</w:t>
      </w:r>
      <w:proofErr w:type="spellEnd"/>
      <w:r w:rsidRPr="00052550">
        <w:rPr>
          <w:rFonts w:hint="eastAsia"/>
        </w:rPr>
        <w:t xml:space="preserve">, </w:t>
      </w:r>
      <w:proofErr w:type="spellStart"/>
      <w:r w:rsidRPr="00052550">
        <w:rPr>
          <w:rFonts w:hint="eastAsia"/>
        </w:rPr>
        <w:t>kad</w:t>
      </w:r>
      <w:proofErr w:type="spellEnd"/>
      <w:r w:rsidRPr="00052550">
        <w:rPr>
          <w:rFonts w:hint="eastAsia"/>
        </w:rPr>
        <w:t xml:space="preserve"> </w:t>
      </w:r>
      <w:proofErr w:type="spellStart"/>
      <w:r w:rsidRPr="00052550">
        <w:rPr>
          <w:rFonts w:hint="eastAsia"/>
        </w:rPr>
        <w:t>paraiškos</w:t>
      </w:r>
      <w:proofErr w:type="spellEnd"/>
      <w:r w:rsidRPr="00052550">
        <w:rPr>
          <w:rFonts w:hint="eastAsia"/>
        </w:rPr>
        <w:t xml:space="preserve"> </w:t>
      </w:r>
      <w:proofErr w:type="spellStart"/>
      <w:r w:rsidRPr="00052550">
        <w:rPr>
          <w:rFonts w:hint="eastAsia"/>
        </w:rPr>
        <w:t>būtų</w:t>
      </w:r>
      <w:proofErr w:type="spellEnd"/>
      <w:r w:rsidRPr="00052550">
        <w:rPr>
          <w:rFonts w:hint="eastAsia"/>
        </w:rPr>
        <w:t xml:space="preserve"> </w:t>
      </w:r>
      <w:proofErr w:type="spellStart"/>
      <w:r w:rsidRPr="00052550">
        <w:rPr>
          <w:rFonts w:hint="eastAsia"/>
        </w:rPr>
        <w:t>įvairios</w:t>
      </w:r>
      <w:proofErr w:type="spellEnd"/>
      <w:r w:rsidRPr="00052550">
        <w:rPr>
          <w:rFonts w:hint="eastAsia"/>
        </w:rPr>
        <w:t xml:space="preserve">: </w:t>
      </w:r>
      <w:proofErr w:type="spellStart"/>
      <w:r w:rsidRPr="00052550">
        <w:rPr>
          <w:rFonts w:hint="eastAsia"/>
        </w:rPr>
        <w:t>pagal</w:t>
      </w:r>
      <w:proofErr w:type="spellEnd"/>
      <w:r w:rsidRPr="00052550">
        <w:rPr>
          <w:rFonts w:hint="eastAsia"/>
        </w:rPr>
        <w:t xml:space="preserve"> </w:t>
      </w:r>
      <w:proofErr w:type="spellStart"/>
      <w:r w:rsidRPr="00052550">
        <w:rPr>
          <w:rFonts w:hint="eastAsia"/>
        </w:rPr>
        <w:t>reikalingų</w:t>
      </w:r>
      <w:proofErr w:type="spellEnd"/>
      <w:r w:rsidRPr="00052550">
        <w:rPr>
          <w:rFonts w:hint="eastAsia"/>
        </w:rPr>
        <w:t xml:space="preserve"> </w:t>
      </w:r>
      <w:proofErr w:type="spellStart"/>
      <w:r w:rsidRPr="00052550">
        <w:rPr>
          <w:rFonts w:hint="eastAsia"/>
        </w:rPr>
        <w:t>paslaugų</w:t>
      </w:r>
      <w:proofErr w:type="spellEnd"/>
      <w:r w:rsidRPr="00052550">
        <w:rPr>
          <w:rFonts w:hint="eastAsia"/>
        </w:rPr>
        <w:t xml:space="preserve"> </w:t>
      </w:r>
      <w:proofErr w:type="spellStart"/>
      <w:r w:rsidRPr="00052550">
        <w:rPr>
          <w:rFonts w:hint="eastAsia"/>
        </w:rPr>
        <w:t>rūšį</w:t>
      </w:r>
      <w:proofErr w:type="spellEnd"/>
      <w:r w:rsidRPr="00052550">
        <w:rPr>
          <w:rFonts w:hint="eastAsia"/>
        </w:rPr>
        <w:t xml:space="preserve">; </w:t>
      </w:r>
      <w:proofErr w:type="spellStart"/>
      <w:r w:rsidRPr="00052550">
        <w:rPr>
          <w:rFonts w:hint="eastAsia"/>
        </w:rPr>
        <w:t>pagal</w:t>
      </w:r>
      <w:proofErr w:type="spellEnd"/>
      <w:r w:rsidRPr="00052550">
        <w:rPr>
          <w:rFonts w:hint="eastAsia"/>
        </w:rPr>
        <w:t xml:space="preserve"> </w:t>
      </w:r>
      <w:proofErr w:type="spellStart"/>
      <w:r w:rsidRPr="00052550">
        <w:rPr>
          <w:rFonts w:hint="eastAsia"/>
        </w:rPr>
        <w:t>pareiškėjų</w:t>
      </w:r>
      <w:proofErr w:type="spellEnd"/>
      <w:r w:rsidRPr="00052550">
        <w:rPr>
          <w:rFonts w:hint="eastAsia"/>
        </w:rPr>
        <w:t xml:space="preserve"> </w:t>
      </w:r>
      <w:proofErr w:type="spellStart"/>
      <w:r w:rsidRPr="00052550">
        <w:rPr>
          <w:rFonts w:hint="eastAsia"/>
        </w:rPr>
        <w:t>tipą</w:t>
      </w:r>
      <w:proofErr w:type="spellEnd"/>
      <w:r w:rsidRPr="00052550">
        <w:rPr>
          <w:rFonts w:hint="eastAsia"/>
        </w:rPr>
        <w:t xml:space="preserve"> (MVĮ, </w:t>
      </w:r>
      <w:proofErr w:type="spellStart"/>
      <w:r w:rsidRPr="00052550">
        <w:rPr>
          <w:rFonts w:hint="eastAsia"/>
        </w:rPr>
        <w:t>įmonių</w:t>
      </w:r>
      <w:proofErr w:type="spellEnd"/>
      <w:r w:rsidRPr="00052550">
        <w:rPr>
          <w:rFonts w:hint="eastAsia"/>
        </w:rPr>
        <w:t xml:space="preserve"> </w:t>
      </w:r>
      <w:proofErr w:type="spellStart"/>
      <w:r w:rsidRPr="00052550">
        <w:rPr>
          <w:rFonts w:hint="eastAsia"/>
        </w:rPr>
        <w:t>grupės</w:t>
      </w:r>
      <w:proofErr w:type="spellEnd"/>
      <w:r w:rsidRPr="00052550">
        <w:rPr>
          <w:rFonts w:hint="eastAsia"/>
        </w:rPr>
        <w:t xml:space="preserve">); </w:t>
      </w:r>
      <w:proofErr w:type="spellStart"/>
      <w:r w:rsidRPr="00052550">
        <w:rPr>
          <w:rFonts w:hint="eastAsia"/>
        </w:rPr>
        <w:t>pagal</w:t>
      </w:r>
      <w:proofErr w:type="spellEnd"/>
      <w:r w:rsidRPr="00052550">
        <w:rPr>
          <w:rFonts w:hint="eastAsia"/>
        </w:rPr>
        <w:t xml:space="preserve"> </w:t>
      </w:r>
      <w:proofErr w:type="spellStart"/>
      <w:r w:rsidRPr="00052550">
        <w:rPr>
          <w:rFonts w:hint="eastAsia"/>
        </w:rPr>
        <w:t>pareiškėjų</w:t>
      </w:r>
      <w:proofErr w:type="spellEnd"/>
      <w:r w:rsidRPr="00052550">
        <w:rPr>
          <w:rFonts w:hint="eastAsia"/>
        </w:rPr>
        <w:t xml:space="preserve"> </w:t>
      </w:r>
      <w:proofErr w:type="spellStart"/>
      <w:r w:rsidRPr="00052550">
        <w:rPr>
          <w:rFonts w:hint="eastAsia"/>
        </w:rPr>
        <w:t>dekarbonizacijos</w:t>
      </w:r>
      <w:proofErr w:type="spellEnd"/>
      <w:r w:rsidRPr="00052550">
        <w:rPr>
          <w:rFonts w:hint="eastAsia"/>
        </w:rPr>
        <w:t xml:space="preserve"> </w:t>
      </w:r>
      <w:proofErr w:type="spellStart"/>
      <w:r w:rsidRPr="00052550">
        <w:rPr>
          <w:rFonts w:hint="eastAsia"/>
        </w:rPr>
        <w:t>etapą</w:t>
      </w:r>
      <w:proofErr w:type="spellEnd"/>
      <w:r w:rsidRPr="00052550">
        <w:rPr>
          <w:rFonts w:hint="eastAsia"/>
        </w:rPr>
        <w:t xml:space="preserve"> (</w:t>
      </w:r>
      <w:proofErr w:type="spellStart"/>
      <w:r w:rsidRPr="00052550">
        <w:rPr>
          <w:rFonts w:hint="eastAsia"/>
        </w:rPr>
        <w:t>įsipareigojimas</w:t>
      </w:r>
      <w:proofErr w:type="spellEnd"/>
      <w:r w:rsidRPr="00052550">
        <w:rPr>
          <w:rFonts w:hint="eastAsia"/>
        </w:rPr>
        <w:t xml:space="preserve"> </w:t>
      </w:r>
      <w:proofErr w:type="spellStart"/>
      <w:r w:rsidRPr="00052550">
        <w:rPr>
          <w:rFonts w:hint="eastAsia"/>
        </w:rPr>
        <w:t>gauti</w:t>
      </w:r>
      <w:proofErr w:type="spellEnd"/>
      <w:r w:rsidRPr="00052550">
        <w:rPr>
          <w:rFonts w:hint="eastAsia"/>
        </w:rPr>
        <w:t xml:space="preserve"> </w:t>
      </w:r>
      <w:proofErr w:type="spellStart"/>
      <w:r w:rsidRPr="00052550">
        <w:rPr>
          <w:rFonts w:hint="eastAsia"/>
        </w:rPr>
        <w:t>bronzinį</w:t>
      </w:r>
      <w:proofErr w:type="spellEnd"/>
      <w:r w:rsidRPr="00052550">
        <w:rPr>
          <w:rFonts w:hint="eastAsia"/>
        </w:rPr>
        <w:t xml:space="preserve">, </w:t>
      </w:r>
      <w:proofErr w:type="spellStart"/>
      <w:r w:rsidRPr="00052550">
        <w:rPr>
          <w:rFonts w:hint="eastAsia"/>
        </w:rPr>
        <w:t>sidabrinį</w:t>
      </w:r>
      <w:proofErr w:type="spellEnd"/>
      <w:r w:rsidRPr="00052550">
        <w:rPr>
          <w:rFonts w:hint="eastAsia"/>
        </w:rPr>
        <w:t xml:space="preserve"> </w:t>
      </w:r>
      <w:proofErr w:type="spellStart"/>
      <w:r w:rsidRPr="00052550">
        <w:rPr>
          <w:rFonts w:hint="eastAsia"/>
        </w:rPr>
        <w:t>ar</w:t>
      </w:r>
      <w:proofErr w:type="spellEnd"/>
      <w:r w:rsidRPr="00052550">
        <w:rPr>
          <w:rFonts w:hint="eastAsia"/>
        </w:rPr>
        <w:t xml:space="preserve"> </w:t>
      </w:r>
      <w:proofErr w:type="spellStart"/>
      <w:r w:rsidRPr="00052550">
        <w:rPr>
          <w:rFonts w:hint="eastAsia"/>
        </w:rPr>
        <w:t>auksinį</w:t>
      </w:r>
      <w:proofErr w:type="spellEnd"/>
      <w:r w:rsidRPr="00052550">
        <w:rPr>
          <w:rFonts w:hint="eastAsia"/>
        </w:rPr>
        <w:t xml:space="preserve"> </w:t>
      </w:r>
      <w:proofErr w:type="spellStart"/>
      <w:r w:rsidRPr="00052550">
        <w:rPr>
          <w:rFonts w:hint="eastAsia"/>
        </w:rPr>
        <w:t>antspaudą</w:t>
      </w:r>
      <w:proofErr w:type="spellEnd"/>
      <w:r w:rsidRPr="00052550">
        <w:rPr>
          <w:rFonts w:hint="eastAsia"/>
        </w:rPr>
        <w:t xml:space="preserve">); </w:t>
      </w:r>
      <w:proofErr w:type="spellStart"/>
      <w:r w:rsidRPr="00052550">
        <w:rPr>
          <w:rFonts w:hint="eastAsia"/>
        </w:rPr>
        <w:t>pagal</w:t>
      </w:r>
      <w:proofErr w:type="spellEnd"/>
      <w:r w:rsidRPr="00052550">
        <w:rPr>
          <w:rFonts w:hint="eastAsia"/>
        </w:rPr>
        <w:t xml:space="preserve"> </w:t>
      </w:r>
      <w:proofErr w:type="spellStart"/>
      <w:r w:rsidRPr="00052550">
        <w:rPr>
          <w:rFonts w:hint="eastAsia"/>
        </w:rPr>
        <w:t>jų</w:t>
      </w:r>
      <w:proofErr w:type="spellEnd"/>
      <w:r w:rsidRPr="00052550">
        <w:rPr>
          <w:rFonts w:hint="eastAsia"/>
        </w:rPr>
        <w:t xml:space="preserve"> </w:t>
      </w:r>
      <w:proofErr w:type="spellStart"/>
      <w:r w:rsidRPr="00052550">
        <w:rPr>
          <w:rFonts w:hint="eastAsia"/>
        </w:rPr>
        <w:t>sektorių</w:t>
      </w:r>
      <w:proofErr w:type="spellEnd"/>
      <w:r w:rsidRPr="00052550">
        <w:rPr>
          <w:rFonts w:hint="eastAsia"/>
        </w:rPr>
        <w:t xml:space="preserve"> ir </w:t>
      </w:r>
      <w:proofErr w:type="spellStart"/>
      <w:r w:rsidRPr="00052550">
        <w:rPr>
          <w:rFonts w:hint="eastAsia"/>
        </w:rPr>
        <w:t>geografinę</w:t>
      </w:r>
      <w:proofErr w:type="spellEnd"/>
      <w:r w:rsidRPr="00052550">
        <w:rPr>
          <w:rFonts w:hint="eastAsia"/>
        </w:rPr>
        <w:t xml:space="preserve"> </w:t>
      </w:r>
      <w:proofErr w:type="spellStart"/>
      <w:r w:rsidRPr="00052550">
        <w:rPr>
          <w:rFonts w:hint="eastAsia"/>
        </w:rPr>
        <w:t>padėtį</w:t>
      </w:r>
      <w:proofErr w:type="spellEnd"/>
      <w:r w:rsidRPr="00052550">
        <w:rPr>
          <w:rFonts w:hint="eastAsia"/>
        </w:rPr>
        <w:t xml:space="preserve">. Be to, </w:t>
      </w:r>
      <w:proofErr w:type="spellStart"/>
      <w:r w:rsidRPr="00052550">
        <w:rPr>
          <w:rFonts w:hint="eastAsia"/>
        </w:rPr>
        <w:t>pirmenybę</w:t>
      </w:r>
      <w:proofErr w:type="spellEnd"/>
      <w:r w:rsidRPr="00052550">
        <w:rPr>
          <w:rFonts w:hint="eastAsia"/>
        </w:rPr>
        <w:t xml:space="preserve"> </w:t>
      </w:r>
      <w:proofErr w:type="spellStart"/>
      <w:r w:rsidRPr="00052550">
        <w:rPr>
          <w:rFonts w:hint="eastAsia"/>
        </w:rPr>
        <w:t>teiksime</w:t>
      </w:r>
      <w:proofErr w:type="spellEnd"/>
      <w:r w:rsidRPr="00052550">
        <w:rPr>
          <w:rFonts w:hint="eastAsia"/>
        </w:rPr>
        <w:t xml:space="preserve"> </w:t>
      </w:r>
      <w:proofErr w:type="spellStart"/>
      <w:r w:rsidRPr="00052550">
        <w:rPr>
          <w:rFonts w:hint="eastAsia"/>
        </w:rPr>
        <w:t>paraiškoms</w:t>
      </w:r>
      <w:proofErr w:type="spellEnd"/>
      <w:r w:rsidRPr="00052550">
        <w:rPr>
          <w:rFonts w:hint="eastAsia"/>
        </w:rPr>
        <w:t xml:space="preserve">, </w:t>
      </w:r>
      <w:proofErr w:type="spellStart"/>
      <w:r w:rsidRPr="00052550">
        <w:rPr>
          <w:rFonts w:hint="eastAsia"/>
        </w:rPr>
        <w:t>turinčioms</w:t>
      </w:r>
      <w:proofErr w:type="spellEnd"/>
      <w:r w:rsidRPr="00052550">
        <w:rPr>
          <w:rFonts w:hint="eastAsia"/>
        </w:rPr>
        <w:t xml:space="preserve"> </w:t>
      </w:r>
      <w:proofErr w:type="spellStart"/>
      <w:r w:rsidRPr="00052550">
        <w:rPr>
          <w:rFonts w:hint="eastAsia"/>
        </w:rPr>
        <w:t>didelį</w:t>
      </w:r>
      <w:proofErr w:type="spellEnd"/>
      <w:r w:rsidRPr="00052550">
        <w:rPr>
          <w:rFonts w:hint="eastAsia"/>
        </w:rPr>
        <w:t xml:space="preserve"> </w:t>
      </w:r>
      <w:proofErr w:type="spellStart"/>
      <w:r w:rsidRPr="00052550">
        <w:rPr>
          <w:rFonts w:hint="eastAsia"/>
        </w:rPr>
        <w:t>dauginimo</w:t>
      </w:r>
      <w:proofErr w:type="spellEnd"/>
      <w:r w:rsidRPr="00052550">
        <w:rPr>
          <w:rFonts w:hint="eastAsia"/>
        </w:rPr>
        <w:t xml:space="preserve"> </w:t>
      </w:r>
      <w:proofErr w:type="spellStart"/>
      <w:r w:rsidRPr="00052550">
        <w:rPr>
          <w:rFonts w:hint="eastAsia"/>
        </w:rPr>
        <w:t>potencialą</w:t>
      </w:r>
      <w:proofErr w:type="spellEnd"/>
      <w:r w:rsidRPr="00052550">
        <w:rPr>
          <w:rFonts w:hint="eastAsia"/>
        </w:rPr>
        <w:t xml:space="preserve"> ir </w:t>
      </w:r>
      <w:proofErr w:type="spellStart"/>
      <w:r w:rsidRPr="00052550">
        <w:rPr>
          <w:rFonts w:hint="eastAsia"/>
        </w:rPr>
        <w:t>didžiausią</w:t>
      </w:r>
      <w:proofErr w:type="spellEnd"/>
      <w:r w:rsidRPr="00052550">
        <w:rPr>
          <w:rFonts w:hint="eastAsia"/>
        </w:rPr>
        <w:t xml:space="preserve"> </w:t>
      </w:r>
      <w:proofErr w:type="spellStart"/>
      <w:r w:rsidRPr="00052550">
        <w:rPr>
          <w:rFonts w:hint="eastAsia"/>
        </w:rPr>
        <w:t>galimą</w:t>
      </w:r>
      <w:proofErr w:type="spellEnd"/>
      <w:r w:rsidRPr="00052550">
        <w:rPr>
          <w:rFonts w:hint="eastAsia"/>
        </w:rPr>
        <w:t xml:space="preserve"> </w:t>
      </w:r>
      <w:proofErr w:type="spellStart"/>
      <w:r w:rsidRPr="00052550">
        <w:rPr>
          <w:rFonts w:hint="eastAsia"/>
        </w:rPr>
        <w:t>poveikį</w:t>
      </w:r>
      <w:proofErr w:type="spellEnd"/>
      <w:r w:rsidRPr="00052550">
        <w:rPr>
          <w:rFonts w:hint="eastAsia"/>
        </w:rPr>
        <w:t xml:space="preserve"> </w:t>
      </w:r>
      <w:proofErr w:type="spellStart"/>
      <w:r w:rsidRPr="00052550">
        <w:rPr>
          <w:rFonts w:hint="eastAsia"/>
        </w:rPr>
        <w:t>klimatui</w:t>
      </w:r>
      <w:proofErr w:type="spellEnd"/>
      <w:r w:rsidRPr="00052550">
        <w:rPr>
          <w:rFonts w:hint="eastAsia"/>
        </w:rPr>
        <w:t xml:space="preserve"> ir </w:t>
      </w:r>
      <w:proofErr w:type="spellStart"/>
      <w:r w:rsidRPr="00052550">
        <w:rPr>
          <w:rFonts w:hint="eastAsia"/>
        </w:rPr>
        <w:t>energijos</w:t>
      </w:r>
      <w:proofErr w:type="spellEnd"/>
      <w:r w:rsidRPr="00052550">
        <w:rPr>
          <w:rFonts w:hint="eastAsia"/>
        </w:rPr>
        <w:t xml:space="preserve"> </w:t>
      </w:r>
      <w:proofErr w:type="spellStart"/>
      <w:r w:rsidRPr="00052550">
        <w:rPr>
          <w:rFonts w:hint="eastAsia"/>
        </w:rPr>
        <w:t>vartojimui</w:t>
      </w:r>
      <w:proofErr w:type="spellEnd"/>
      <w:r w:rsidRPr="00052550">
        <w:rPr>
          <w:rFonts w:hint="eastAsia"/>
        </w:rPr>
        <w:t xml:space="preserve"> (</w:t>
      </w:r>
      <w:proofErr w:type="spellStart"/>
      <w:r w:rsidRPr="00052550">
        <w:rPr>
          <w:rFonts w:hint="eastAsia"/>
        </w:rPr>
        <w:t>vienodai</w:t>
      </w:r>
      <w:proofErr w:type="spellEnd"/>
      <w:r w:rsidRPr="00052550">
        <w:rPr>
          <w:rFonts w:hint="eastAsia"/>
        </w:rPr>
        <w:t>).</w:t>
      </w:r>
    </w:p>
    <w:p w14:paraId="76B8739E" w14:textId="77777777" w:rsidR="00052550" w:rsidRPr="00052550" w:rsidRDefault="00052550" w:rsidP="00052550">
      <w:pPr>
        <w:pStyle w:val="Bulletlistintablesspacesaver"/>
        <w:numPr>
          <w:ilvl w:val="0"/>
          <w:numId w:val="0"/>
        </w:numPr>
        <w:rPr>
          <w:rFonts w:ascii="EC Square Sans Pro" w:eastAsia="EC Square Sans Pro" w:hAnsi="EC Square Sans Pro" w:cs="EC Square Sans Pro"/>
          <w:lang w:val="it-IT"/>
        </w:rPr>
      </w:pPr>
      <w:r w:rsidRPr="00052550">
        <w:rPr>
          <w:rFonts w:ascii="EC Square Sans Pro" w:eastAsia="EC Square Sans Pro" w:hAnsi="EC Square Sans Pro" w:cs="EC Square Sans Pro" w:hint="eastAsia"/>
          <w:szCs w:val="22"/>
          <w:lang w:val="it-IT"/>
        </w:rPr>
        <w:t>Toliau aprašomas visas vertinimo procesas:</w:t>
      </w:r>
    </w:p>
    <w:p w14:paraId="4B21F1F8" w14:textId="54965D16" w:rsidR="00052550" w:rsidRPr="00052550" w:rsidRDefault="00052550" w:rsidP="00052550">
      <w:pPr>
        <w:pStyle w:val="Bulletlistintablesspacesaver"/>
        <w:rPr>
          <w:rFonts w:ascii="EC Square Sans Pro" w:eastAsia="EC Square Sans Pro" w:hAnsi="EC Square Sans Pro" w:cs="EC Square Sans Pro"/>
          <w:lang w:val="it-IT"/>
        </w:rPr>
      </w:pPr>
      <w:r w:rsidRPr="00052550">
        <w:rPr>
          <w:rFonts w:ascii="EC Square Sans Pro" w:eastAsia="EC Square Sans Pro" w:hAnsi="EC Square Sans Pro" w:cs="EC Square Sans Pro" w:hint="eastAsia"/>
          <w:lang w:val="it-IT"/>
        </w:rPr>
        <w:t>Gavus subjekto paraišką, ji bus peržiūrėta pagal tinkamumo kriterijus.</w:t>
      </w:r>
    </w:p>
    <w:p w14:paraId="280ED2B9" w14:textId="77777777" w:rsidR="00052550" w:rsidRDefault="00052550" w:rsidP="00052550">
      <w:pPr>
        <w:pStyle w:val="Bulletlistintablesspacesaver"/>
        <w:numPr>
          <w:ilvl w:val="0"/>
          <w:numId w:val="0"/>
        </w:numPr>
        <w:ind w:left="720"/>
        <w:rPr>
          <w:rFonts w:ascii="EC Square Sans Pro" w:eastAsia="EC Square Sans Pro" w:hAnsi="EC Square Sans Pro" w:cs="EC Square Sans Pro"/>
        </w:rPr>
      </w:pPr>
      <w:r w:rsidRPr="00052550">
        <w:rPr>
          <w:rFonts w:ascii="EC Square Sans Pro" w:eastAsia="EC Square Sans Pro" w:hAnsi="EC Square Sans Pro" w:cs="EC Square Sans Pro" w:hint="eastAsia"/>
        </w:rPr>
        <w:t xml:space="preserve">o Jei bus </w:t>
      </w:r>
      <w:proofErr w:type="spellStart"/>
      <w:r w:rsidRPr="00052550">
        <w:rPr>
          <w:rFonts w:ascii="EC Square Sans Pro" w:eastAsia="EC Square Sans Pro" w:hAnsi="EC Square Sans Pro" w:cs="EC Square Sans Pro" w:hint="eastAsia"/>
        </w:rPr>
        <w:t>nustatyta</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kad</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paraiška</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neatitinka</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reikalavimų</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pareiškėjui</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apie</w:t>
      </w:r>
      <w:proofErr w:type="spellEnd"/>
      <w:r w:rsidRPr="00052550">
        <w:rPr>
          <w:rFonts w:ascii="EC Square Sans Pro" w:eastAsia="EC Square Sans Pro" w:hAnsi="EC Square Sans Pro" w:cs="EC Square Sans Pro" w:hint="eastAsia"/>
        </w:rPr>
        <w:t xml:space="preserve"> tai bus </w:t>
      </w:r>
      <w:proofErr w:type="spellStart"/>
      <w:r w:rsidRPr="00052550">
        <w:rPr>
          <w:rFonts w:ascii="EC Square Sans Pro" w:eastAsia="EC Square Sans Pro" w:hAnsi="EC Square Sans Pro" w:cs="EC Square Sans Pro" w:hint="eastAsia"/>
        </w:rPr>
        <w:t>pranešta</w:t>
      </w:r>
      <w:proofErr w:type="spellEnd"/>
      <w:r w:rsidRPr="00052550">
        <w:rPr>
          <w:rFonts w:ascii="EC Square Sans Pro" w:eastAsia="EC Square Sans Pro" w:hAnsi="EC Square Sans Pro" w:cs="EC Square Sans Pro" w:hint="eastAsia"/>
        </w:rPr>
        <w:t>.</w:t>
      </w:r>
    </w:p>
    <w:p w14:paraId="7960D778" w14:textId="77777777" w:rsidR="00052550" w:rsidRDefault="00052550" w:rsidP="002F35C4">
      <w:pPr>
        <w:pStyle w:val="Bulletlistintablesspacesaver"/>
        <w:rPr>
          <w:rFonts w:ascii="EC Square Sans Pro" w:eastAsia="EC Square Sans Pro" w:hAnsi="EC Square Sans Pro" w:cs="EC Square Sans Pro"/>
        </w:rPr>
      </w:pPr>
      <w:proofErr w:type="spellStart"/>
      <w:r w:rsidRPr="00052550">
        <w:rPr>
          <w:rFonts w:ascii="EC Square Sans Pro" w:eastAsia="EC Square Sans Pro" w:hAnsi="EC Square Sans Pro" w:cs="EC Square Sans Pro" w:hint="eastAsia"/>
        </w:rPr>
        <w:t>Reikalavimus</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atitinkančios</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paraiškos</w:t>
      </w:r>
      <w:proofErr w:type="spellEnd"/>
      <w:r w:rsidRPr="00052550">
        <w:rPr>
          <w:rFonts w:ascii="EC Square Sans Pro" w:eastAsia="EC Square Sans Pro" w:hAnsi="EC Square Sans Pro" w:cs="EC Square Sans Pro" w:hint="eastAsia"/>
        </w:rPr>
        <w:t xml:space="preserve"> bus </w:t>
      </w:r>
      <w:proofErr w:type="spellStart"/>
      <w:r w:rsidRPr="00052550">
        <w:rPr>
          <w:rFonts w:ascii="EC Square Sans Pro" w:eastAsia="EC Square Sans Pro" w:hAnsi="EC Square Sans Pro" w:cs="EC Square Sans Pro" w:hint="eastAsia"/>
        </w:rPr>
        <w:t>suskirstytos</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pagal</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kilmės</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šalį</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pareiškėjo</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tipą</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veiklos</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sektorių</w:t>
      </w:r>
      <w:proofErr w:type="spellEnd"/>
      <w:r w:rsidRPr="00052550">
        <w:rPr>
          <w:rFonts w:ascii="EC Square Sans Pro" w:eastAsia="EC Square Sans Pro" w:hAnsi="EC Square Sans Pro" w:cs="EC Square Sans Pro" w:hint="eastAsia"/>
        </w:rPr>
        <w:t xml:space="preserve"> ir tai, </w:t>
      </w:r>
      <w:proofErr w:type="spellStart"/>
      <w:r w:rsidRPr="00052550">
        <w:rPr>
          <w:rFonts w:ascii="EC Square Sans Pro" w:eastAsia="EC Square Sans Pro" w:hAnsi="EC Square Sans Pro" w:cs="EC Square Sans Pro" w:hint="eastAsia"/>
        </w:rPr>
        <w:t>kokį</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antspaudą</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bronzinį</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sidabrinį</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ar</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auksinį</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jis</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įsipareigojo</w:t>
      </w:r>
      <w:proofErr w:type="spellEnd"/>
      <w:r w:rsidRPr="00052550">
        <w:rPr>
          <w:rFonts w:ascii="EC Square Sans Pro" w:eastAsia="EC Square Sans Pro" w:hAnsi="EC Square Sans Pro" w:cs="EC Square Sans Pro" w:hint="eastAsia"/>
        </w:rPr>
        <w:t xml:space="preserve"> </w:t>
      </w:r>
      <w:proofErr w:type="spellStart"/>
      <w:r w:rsidRPr="00052550">
        <w:rPr>
          <w:rFonts w:ascii="EC Square Sans Pro" w:eastAsia="EC Square Sans Pro" w:hAnsi="EC Square Sans Pro" w:cs="EC Square Sans Pro" w:hint="eastAsia"/>
        </w:rPr>
        <w:t>naudoti</w:t>
      </w:r>
      <w:proofErr w:type="spellEnd"/>
      <w:r w:rsidRPr="00052550">
        <w:rPr>
          <w:rFonts w:ascii="EC Square Sans Pro" w:eastAsia="EC Square Sans Pro" w:hAnsi="EC Square Sans Pro" w:cs="EC Square Sans Pro" w:hint="eastAsia"/>
        </w:rPr>
        <w:t>.</w:t>
      </w:r>
    </w:p>
    <w:p w14:paraId="1E159082" w14:textId="77777777" w:rsidR="00052550" w:rsidRDefault="00052550" w:rsidP="00052550">
      <w:pPr>
        <w:pStyle w:val="Bulletlistintablesspacesaver"/>
        <w:rPr>
          <w:rFonts w:hint="eastAsia"/>
        </w:rPr>
      </w:pPr>
      <w:proofErr w:type="spellStart"/>
      <w:r w:rsidRPr="00052550">
        <w:rPr>
          <w:rFonts w:hint="eastAsia"/>
        </w:rPr>
        <w:t>Reikalavimus</w:t>
      </w:r>
      <w:proofErr w:type="spellEnd"/>
      <w:r w:rsidRPr="00052550">
        <w:rPr>
          <w:rFonts w:hint="eastAsia"/>
        </w:rPr>
        <w:t xml:space="preserve"> </w:t>
      </w:r>
      <w:proofErr w:type="spellStart"/>
      <w:r w:rsidRPr="00052550">
        <w:rPr>
          <w:rFonts w:hint="eastAsia"/>
        </w:rPr>
        <w:t>atitinkančios</w:t>
      </w:r>
      <w:proofErr w:type="spellEnd"/>
      <w:r w:rsidRPr="00052550">
        <w:rPr>
          <w:rFonts w:hint="eastAsia"/>
        </w:rPr>
        <w:t xml:space="preserve"> </w:t>
      </w:r>
      <w:proofErr w:type="spellStart"/>
      <w:r w:rsidRPr="00052550">
        <w:rPr>
          <w:rFonts w:hint="eastAsia"/>
        </w:rPr>
        <w:t>paraiškos</w:t>
      </w:r>
      <w:proofErr w:type="spellEnd"/>
      <w:r w:rsidRPr="00052550">
        <w:rPr>
          <w:rFonts w:hint="eastAsia"/>
        </w:rPr>
        <w:t xml:space="preserve"> bus </w:t>
      </w:r>
      <w:proofErr w:type="spellStart"/>
      <w:r w:rsidRPr="00052550">
        <w:rPr>
          <w:rFonts w:hint="eastAsia"/>
        </w:rPr>
        <w:t>kviečiamos</w:t>
      </w:r>
      <w:proofErr w:type="spellEnd"/>
      <w:r w:rsidRPr="00052550">
        <w:rPr>
          <w:rFonts w:hint="eastAsia"/>
        </w:rPr>
        <w:t xml:space="preserve"> į </w:t>
      </w:r>
      <w:proofErr w:type="spellStart"/>
      <w:r w:rsidRPr="00052550">
        <w:rPr>
          <w:rFonts w:hint="eastAsia"/>
        </w:rPr>
        <w:t>aprėpties</w:t>
      </w:r>
      <w:proofErr w:type="spellEnd"/>
      <w:r w:rsidRPr="00052550">
        <w:rPr>
          <w:rFonts w:hint="eastAsia"/>
        </w:rPr>
        <w:t xml:space="preserve"> </w:t>
      </w:r>
      <w:proofErr w:type="spellStart"/>
      <w:r w:rsidRPr="00052550">
        <w:rPr>
          <w:rFonts w:hint="eastAsia"/>
        </w:rPr>
        <w:t>apibrėžimo</w:t>
      </w:r>
      <w:proofErr w:type="spellEnd"/>
      <w:r w:rsidRPr="00052550">
        <w:rPr>
          <w:rFonts w:hint="eastAsia"/>
        </w:rPr>
        <w:t xml:space="preserve"> </w:t>
      </w:r>
      <w:proofErr w:type="spellStart"/>
      <w:r w:rsidRPr="00052550">
        <w:rPr>
          <w:rFonts w:hint="eastAsia"/>
        </w:rPr>
        <w:t>posėdį</w:t>
      </w:r>
      <w:proofErr w:type="spellEnd"/>
      <w:r w:rsidRPr="00052550">
        <w:rPr>
          <w:rFonts w:hint="eastAsia"/>
        </w:rPr>
        <w:t xml:space="preserve"> </w:t>
      </w:r>
      <w:proofErr w:type="spellStart"/>
      <w:r w:rsidRPr="00052550">
        <w:rPr>
          <w:rFonts w:hint="eastAsia"/>
        </w:rPr>
        <w:t>pagal</w:t>
      </w:r>
      <w:proofErr w:type="spellEnd"/>
      <w:r w:rsidRPr="00052550">
        <w:rPr>
          <w:rFonts w:hint="eastAsia"/>
        </w:rPr>
        <w:t xml:space="preserve"> </w:t>
      </w:r>
      <w:proofErr w:type="spellStart"/>
      <w:r w:rsidRPr="00052550">
        <w:rPr>
          <w:rFonts w:hint="eastAsia"/>
        </w:rPr>
        <w:t>eiliškumą</w:t>
      </w:r>
      <w:proofErr w:type="spellEnd"/>
      <w:r w:rsidRPr="00052550">
        <w:rPr>
          <w:rFonts w:hint="eastAsia"/>
        </w:rPr>
        <w:t xml:space="preserve">, </w:t>
      </w:r>
      <w:proofErr w:type="spellStart"/>
      <w:r w:rsidRPr="00052550">
        <w:rPr>
          <w:rFonts w:hint="eastAsia"/>
        </w:rPr>
        <w:t>nustatant</w:t>
      </w:r>
      <w:proofErr w:type="spellEnd"/>
      <w:r w:rsidRPr="00052550">
        <w:rPr>
          <w:rFonts w:hint="eastAsia"/>
        </w:rPr>
        <w:t xml:space="preserve"> </w:t>
      </w:r>
      <w:proofErr w:type="spellStart"/>
      <w:r w:rsidRPr="00052550">
        <w:rPr>
          <w:rFonts w:hint="eastAsia"/>
        </w:rPr>
        <w:t>apribojimus</w:t>
      </w:r>
      <w:proofErr w:type="spellEnd"/>
      <w:r w:rsidRPr="00052550">
        <w:rPr>
          <w:rFonts w:hint="eastAsia"/>
        </w:rPr>
        <w:t xml:space="preserve">, </w:t>
      </w:r>
      <w:proofErr w:type="spellStart"/>
      <w:r w:rsidRPr="00052550">
        <w:rPr>
          <w:rFonts w:hint="eastAsia"/>
        </w:rPr>
        <w:t>kad</w:t>
      </w:r>
      <w:proofErr w:type="spellEnd"/>
      <w:r w:rsidRPr="00052550">
        <w:rPr>
          <w:rFonts w:hint="eastAsia"/>
        </w:rPr>
        <w:t xml:space="preserve"> </w:t>
      </w:r>
      <w:proofErr w:type="spellStart"/>
      <w:r w:rsidRPr="00052550">
        <w:rPr>
          <w:rFonts w:hint="eastAsia"/>
        </w:rPr>
        <w:t>būtų</w:t>
      </w:r>
      <w:proofErr w:type="spellEnd"/>
      <w:r w:rsidRPr="00052550">
        <w:rPr>
          <w:rFonts w:hint="eastAsia"/>
        </w:rPr>
        <w:t xml:space="preserve"> </w:t>
      </w:r>
      <w:proofErr w:type="spellStart"/>
      <w:r w:rsidRPr="00052550">
        <w:rPr>
          <w:rFonts w:hint="eastAsia"/>
        </w:rPr>
        <w:t>išvengta</w:t>
      </w:r>
      <w:proofErr w:type="spellEnd"/>
      <w:r w:rsidRPr="00052550">
        <w:rPr>
          <w:rFonts w:hint="eastAsia"/>
        </w:rPr>
        <w:t xml:space="preserve"> </w:t>
      </w:r>
      <w:proofErr w:type="spellStart"/>
      <w:r w:rsidRPr="00052550">
        <w:rPr>
          <w:rFonts w:hint="eastAsia"/>
        </w:rPr>
        <w:t>netolygaus</w:t>
      </w:r>
      <w:proofErr w:type="spellEnd"/>
      <w:r w:rsidRPr="00052550">
        <w:rPr>
          <w:rFonts w:hint="eastAsia"/>
        </w:rPr>
        <w:t xml:space="preserve"> </w:t>
      </w:r>
      <w:proofErr w:type="spellStart"/>
      <w:r w:rsidRPr="00052550">
        <w:rPr>
          <w:rFonts w:hint="eastAsia"/>
        </w:rPr>
        <w:t>pasiskirstymo</w:t>
      </w:r>
      <w:proofErr w:type="spellEnd"/>
      <w:r w:rsidRPr="00052550">
        <w:rPr>
          <w:rFonts w:hint="eastAsia"/>
        </w:rPr>
        <w:t xml:space="preserve"> tarp </w:t>
      </w:r>
      <w:proofErr w:type="spellStart"/>
      <w:r w:rsidRPr="00052550">
        <w:rPr>
          <w:rFonts w:hint="eastAsia"/>
        </w:rPr>
        <w:t>skirtingų</w:t>
      </w:r>
      <w:proofErr w:type="spellEnd"/>
      <w:r w:rsidRPr="00052550">
        <w:rPr>
          <w:rFonts w:hint="eastAsia"/>
        </w:rPr>
        <w:t xml:space="preserve"> </w:t>
      </w:r>
      <w:proofErr w:type="spellStart"/>
      <w:r w:rsidRPr="00052550">
        <w:rPr>
          <w:rFonts w:hint="eastAsia"/>
        </w:rPr>
        <w:t>tipų</w:t>
      </w:r>
      <w:proofErr w:type="spellEnd"/>
      <w:r w:rsidRPr="00052550">
        <w:rPr>
          <w:rFonts w:hint="eastAsia"/>
        </w:rPr>
        <w:t xml:space="preserve"> </w:t>
      </w:r>
      <w:proofErr w:type="spellStart"/>
      <w:r w:rsidRPr="00052550">
        <w:rPr>
          <w:rFonts w:hint="eastAsia"/>
        </w:rPr>
        <w:t>pareiškėjų</w:t>
      </w:r>
      <w:proofErr w:type="spellEnd"/>
      <w:r w:rsidRPr="00052550">
        <w:rPr>
          <w:rFonts w:hint="eastAsia"/>
        </w:rPr>
        <w:t>. (</w:t>
      </w:r>
      <w:proofErr w:type="spellStart"/>
      <w:proofErr w:type="gramStart"/>
      <w:r w:rsidRPr="00052550">
        <w:rPr>
          <w:rFonts w:hint="eastAsia"/>
        </w:rPr>
        <w:t>pvz</w:t>
      </w:r>
      <w:proofErr w:type="spellEnd"/>
      <w:proofErr w:type="gramEnd"/>
      <w:r w:rsidRPr="00052550">
        <w:rPr>
          <w:rFonts w:hint="eastAsia"/>
        </w:rPr>
        <w:t xml:space="preserve">., </w:t>
      </w:r>
      <w:proofErr w:type="spellStart"/>
      <w:r w:rsidRPr="00052550">
        <w:rPr>
          <w:rFonts w:hint="eastAsia"/>
        </w:rPr>
        <w:t>visi</w:t>
      </w:r>
      <w:proofErr w:type="spellEnd"/>
      <w:r w:rsidRPr="00052550">
        <w:rPr>
          <w:rFonts w:hint="eastAsia"/>
        </w:rPr>
        <w:t xml:space="preserve"> </w:t>
      </w:r>
      <w:proofErr w:type="spellStart"/>
      <w:r w:rsidRPr="00052550">
        <w:rPr>
          <w:rFonts w:hint="eastAsia"/>
        </w:rPr>
        <w:t>pareiškėjai</w:t>
      </w:r>
      <w:proofErr w:type="spellEnd"/>
      <w:r w:rsidRPr="00052550">
        <w:rPr>
          <w:rFonts w:hint="eastAsia"/>
        </w:rPr>
        <w:t xml:space="preserve"> </w:t>
      </w:r>
      <w:proofErr w:type="spellStart"/>
      <w:r w:rsidRPr="00052550">
        <w:rPr>
          <w:rFonts w:hint="eastAsia"/>
        </w:rPr>
        <w:t>yra</w:t>
      </w:r>
      <w:proofErr w:type="spellEnd"/>
      <w:r w:rsidRPr="00052550">
        <w:rPr>
          <w:rFonts w:hint="eastAsia"/>
        </w:rPr>
        <w:t xml:space="preserve"> </w:t>
      </w:r>
      <w:proofErr w:type="spellStart"/>
      <w:r w:rsidRPr="00052550">
        <w:rPr>
          <w:rFonts w:hint="eastAsia"/>
        </w:rPr>
        <w:t>iš</w:t>
      </w:r>
      <w:proofErr w:type="spellEnd"/>
      <w:r w:rsidRPr="00052550">
        <w:rPr>
          <w:rFonts w:hint="eastAsia"/>
        </w:rPr>
        <w:t xml:space="preserve"> </w:t>
      </w:r>
      <w:proofErr w:type="spellStart"/>
      <w:r w:rsidRPr="00052550">
        <w:rPr>
          <w:rFonts w:hint="eastAsia"/>
        </w:rPr>
        <w:t>tos</w:t>
      </w:r>
      <w:proofErr w:type="spellEnd"/>
      <w:r w:rsidRPr="00052550">
        <w:rPr>
          <w:rFonts w:hint="eastAsia"/>
        </w:rPr>
        <w:t xml:space="preserve"> </w:t>
      </w:r>
      <w:proofErr w:type="spellStart"/>
      <w:r w:rsidRPr="00052550">
        <w:rPr>
          <w:rFonts w:hint="eastAsia"/>
        </w:rPr>
        <w:t>pačios</w:t>
      </w:r>
      <w:proofErr w:type="spellEnd"/>
      <w:r w:rsidRPr="00052550">
        <w:rPr>
          <w:rFonts w:hint="eastAsia"/>
        </w:rPr>
        <w:t xml:space="preserve"> </w:t>
      </w:r>
      <w:proofErr w:type="spellStart"/>
      <w:r w:rsidRPr="00052550">
        <w:rPr>
          <w:rFonts w:hint="eastAsia"/>
        </w:rPr>
        <w:t>šalies</w:t>
      </w:r>
      <w:proofErr w:type="spellEnd"/>
      <w:r w:rsidRPr="00052550">
        <w:rPr>
          <w:rFonts w:hint="eastAsia"/>
        </w:rPr>
        <w:t>).</w:t>
      </w:r>
    </w:p>
    <w:p w14:paraId="2F018C41" w14:textId="60FB61AE" w:rsidR="00052550" w:rsidRDefault="00052550" w:rsidP="00052550">
      <w:pPr>
        <w:pStyle w:val="Bulletlistintablesspacesaver"/>
        <w:numPr>
          <w:ilvl w:val="0"/>
          <w:numId w:val="13"/>
        </w:numPr>
        <w:rPr>
          <w:rFonts w:hint="eastAsia"/>
        </w:rPr>
      </w:pPr>
      <w:proofErr w:type="spellStart"/>
      <w:r w:rsidRPr="00052550">
        <w:rPr>
          <w:rFonts w:hint="eastAsia"/>
        </w:rPr>
        <w:t>Šie</w:t>
      </w:r>
      <w:proofErr w:type="spellEnd"/>
      <w:r w:rsidRPr="00052550">
        <w:rPr>
          <w:rFonts w:hint="eastAsia"/>
        </w:rPr>
        <w:t xml:space="preserve"> </w:t>
      </w:r>
      <w:proofErr w:type="spellStart"/>
      <w:r w:rsidRPr="00052550">
        <w:rPr>
          <w:rFonts w:hint="eastAsia"/>
        </w:rPr>
        <w:t>apribojimai</w:t>
      </w:r>
      <w:proofErr w:type="spellEnd"/>
      <w:r w:rsidRPr="00052550">
        <w:rPr>
          <w:rFonts w:hint="eastAsia"/>
        </w:rPr>
        <w:t xml:space="preserve"> </w:t>
      </w:r>
      <w:proofErr w:type="spellStart"/>
      <w:r w:rsidRPr="00052550">
        <w:rPr>
          <w:rFonts w:hint="eastAsia"/>
        </w:rPr>
        <w:t>nustatyti</w:t>
      </w:r>
      <w:proofErr w:type="spellEnd"/>
      <w:r w:rsidRPr="00052550">
        <w:rPr>
          <w:rFonts w:hint="eastAsia"/>
        </w:rPr>
        <w:t xml:space="preserve"> </w:t>
      </w:r>
      <w:proofErr w:type="spellStart"/>
      <w:r w:rsidRPr="00052550">
        <w:rPr>
          <w:rFonts w:hint="eastAsia"/>
        </w:rPr>
        <w:t>siekiant</w:t>
      </w:r>
      <w:proofErr w:type="spellEnd"/>
      <w:r w:rsidRPr="00052550">
        <w:rPr>
          <w:rFonts w:hint="eastAsia"/>
        </w:rPr>
        <w:t xml:space="preserve"> </w:t>
      </w:r>
      <w:proofErr w:type="spellStart"/>
      <w:r w:rsidRPr="00052550">
        <w:rPr>
          <w:rFonts w:hint="eastAsia"/>
        </w:rPr>
        <w:t>sudaryti</w:t>
      </w:r>
      <w:proofErr w:type="spellEnd"/>
      <w:r w:rsidRPr="00052550">
        <w:rPr>
          <w:rFonts w:hint="eastAsia"/>
        </w:rPr>
        <w:t xml:space="preserve"> </w:t>
      </w:r>
      <w:proofErr w:type="spellStart"/>
      <w:r w:rsidRPr="00052550">
        <w:rPr>
          <w:rFonts w:hint="eastAsia"/>
        </w:rPr>
        <w:t>reprezentatyvią</w:t>
      </w:r>
      <w:proofErr w:type="spellEnd"/>
      <w:r w:rsidRPr="00052550">
        <w:rPr>
          <w:rFonts w:hint="eastAsia"/>
        </w:rPr>
        <w:t xml:space="preserve"> </w:t>
      </w:r>
      <w:proofErr w:type="spellStart"/>
      <w:r w:rsidRPr="00052550">
        <w:rPr>
          <w:rFonts w:hint="eastAsia"/>
        </w:rPr>
        <w:t>subjektų</w:t>
      </w:r>
      <w:proofErr w:type="spellEnd"/>
      <w:r w:rsidRPr="00052550">
        <w:rPr>
          <w:rFonts w:hint="eastAsia"/>
        </w:rPr>
        <w:t xml:space="preserve"> </w:t>
      </w:r>
      <w:proofErr w:type="spellStart"/>
      <w:r w:rsidRPr="00052550">
        <w:rPr>
          <w:rFonts w:hint="eastAsia"/>
        </w:rPr>
        <w:t>grupę</w:t>
      </w:r>
      <w:proofErr w:type="spellEnd"/>
      <w:r w:rsidRPr="00052550">
        <w:rPr>
          <w:rFonts w:hint="eastAsia"/>
        </w:rPr>
        <w:t xml:space="preserve">, </w:t>
      </w:r>
      <w:proofErr w:type="spellStart"/>
      <w:r w:rsidRPr="00052550">
        <w:rPr>
          <w:rFonts w:hint="eastAsia"/>
        </w:rPr>
        <w:t>kad</w:t>
      </w:r>
      <w:proofErr w:type="spellEnd"/>
      <w:r w:rsidRPr="00052550">
        <w:rPr>
          <w:rFonts w:hint="eastAsia"/>
        </w:rPr>
        <w:t xml:space="preserve"> </w:t>
      </w:r>
      <w:proofErr w:type="spellStart"/>
      <w:r w:rsidRPr="00052550">
        <w:rPr>
          <w:rFonts w:hint="eastAsia"/>
        </w:rPr>
        <w:t>būtų</w:t>
      </w:r>
      <w:proofErr w:type="spellEnd"/>
      <w:r w:rsidRPr="00052550">
        <w:rPr>
          <w:rFonts w:hint="eastAsia"/>
        </w:rPr>
        <w:t xml:space="preserve"> </w:t>
      </w:r>
      <w:proofErr w:type="spellStart"/>
      <w:r w:rsidRPr="00052550">
        <w:rPr>
          <w:rFonts w:hint="eastAsia"/>
        </w:rPr>
        <w:t>galima</w:t>
      </w:r>
      <w:proofErr w:type="spellEnd"/>
      <w:r w:rsidRPr="00052550">
        <w:rPr>
          <w:rFonts w:hint="eastAsia"/>
        </w:rPr>
        <w:t xml:space="preserve"> </w:t>
      </w:r>
      <w:proofErr w:type="spellStart"/>
      <w:r w:rsidRPr="00052550">
        <w:rPr>
          <w:rFonts w:hint="eastAsia"/>
        </w:rPr>
        <w:t>įvertinti</w:t>
      </w:r>
      <w:proofErr w:type="spellEnd"/>
      <w:r w:rsidRPr="00052550">
        <w:rPr>
          <w:rFonts w:hint="eastAsia"/>
        </w:rPr>
        <w:t xml:space="preserve"> </w:t>
      </w:r>
      <w:proofErr w:type="spellStart"/>
      <w:r w:rsidRPr="00052550">
        <w:rPr>
          <w:rFonts w:hint="eastAsia"/>
        </w:rPr>
        <w:t>šią</w:t>
      </w:r>
      <w:proofErr w:type="spellEnd"/>
      <w:r w:rsidRPr="00052550">
        <w:rPr>
          <w:rFonts w:hint="eastAsia"/>
        </w:rPr>
        <w:t xml:space="preserve"> </w:t>
      </w:r>
      <w:proofErr w:type="spellStart"/>
      <w:r w:rsidRPr="00052550">
        <w:rPr>
          <w:rFonts w:hint="eastAsia"/>
        </w:rPr>
        <w:t>bandomąją</w:t>
      </w:r>
      <w:proofErr w:type="spellEnd"/>
      <w:r w:rsidRPr="00052550">
        <w:rPr>
          <w:rFonts w:hint="eastAsia"/>
        </w:rPr>
        <w:t xml:space="preserve"> </w:t>
      </w:r>
      <w:proofErr w:type="spellStart"/>
      <w:r w:rsidRPr="00052550">
        <w:rPr>
          <w:rFonts w:hint="eastAsia"/>
        </w:rPr>
        <w:t>programą</w:t>
      </w:r>
      <w:proofErr w:type="spellEnd"/>
      <w:r w:rsidRPr="00052550">
        <w:rPr>
          <w:rFonts w:hint="eastAsia"/>
        </w:rPr>
        <w:t>.</w:t>
      </w:r>
    </w:p>
    <w:p w14:paraId="26DF4D31" w14:textId="619CB6DC" w:rsidR="00052550" w:rsidRDefault="00052550" w:rsidP="00052550">
      <w:pPr>
        <w:pStyle w:val="Bulletlistintablesspacesaver"/>
        <w:numPr>
          <w:ilvl w:val="0"/>
          <w:numId w:val="15"/>
        </w:numPr>
        <w:rPr>
          <w:rFonts w:hint="eastAsia"/>
        </w:rPr>
      </w:pPr>
      <w:r w:rsidRPr="00052550">
        <w:rPr>
          <w:rFonts w:hint="eastAsia"/>
        </w:rPr>
        <w:t xml:space="preserve">Galutinė </w:t>
      </w:r>
      <w:proofErr w:type="spellStart"/>
      <w:r w:rsidRPr="00052550">
        <w:rPr>
          <w:rFonts w:hint="eastAsia"/>
        </w:rPr>
        <w:t>tinkamumo</w:t>
      </w:r>
      <w:proofErr w:type="spellEnd"/>
      <w:r w:rsidRPr="00052550">
        <w:rPr>
          <w:rFonts w:hint="eastAsia"/>
        </w:rPr>
        <w:t xml:space="preserve"> </w:t>
      </w:r>
      <w:proofErr w:type="spellStart"/>
      <w:r w:rsidRPr="00052550">
        <w:rPr>
          <w:rFonts w:hint="eastAsia"/>
        </w:rPr>
        <w:t>finansuoti</w:t>
      </w:r>
      <w:proofErr w:type="spellEnd"/>
      <w:r w:rsidRPr="00052550">
        <w:rPr>
          <w:rFonts w:hint="eastAsia"/>
        </w:rPr>
        <w:t xml:space="preserve"> </w:t>
      </w:r>
      <w:proofErr w:type="spellStart"/>
      <w:r w:rsidRPr="00052550">
        <w:rPr>
          <w:rFonts w:hint="eastAsia"/>
        </w:rPr>
        <w:t>patikra</w:t>
      </w:r>
      <w:proofErr w:type="spellEnd"/>
      <w:r w:rsidRPr="00052550">
        <w:rPr>
          <w:rFonts w:hint="eastAsia"/>
        </w:rPr>
        <w:t xml:space="preserve"> bus </w:t>
      </w:r>
      <w:proofErr w:type="spellStart"/>
      <w:r w:rsidRPr="00052550">
        <w:rPr>
          <w:rFonts w:hint="eastAsia"/>
        </w:rPr>
        <w:t>atliekama</w:t>
      </w:r>
      <w:proofErr w:type="spellEnd"/>
      <w:r w:rsidRPr="00052550">
        <w:rPr>
          <w:rFonts w:hint="eastAsia"/>
        </w:rPr>
        <w:t xml:space="preserve"> per </w:t>
      </w:r>
      <w:proofErr w:type="spellStart"/>
      <w:r w:rsidRPr="00052550">
        <w:rPr>
          <w:rFonts w:hint="eastAsia"/>
        </w:rPr>
        <w:t>susitikimą</w:t>
      </w:r>
      <w:proofErr w:type="spellEnd"/>
      <w:r w:rsidRPr="00052550">
        <w:rPr>
          <w:rFonts w:hint="eastAsia"/>
        </w:rPr>
        <w:t xml:space="preserve"> </w:t>
      </w:r>
      <w:proofErr w:type="spellStart"/>
      <w:r w:rsidRPr="00052550">
        <w:rPr>
          <w:rFonts w:hint="eastAsia"/>
        </w:rPr>
        <w:t>dėl</w:t>
      </w:r>
      <w:proofErr w:type="spellEnd"/>
      <w:r w:rsidRPr="00052550">
        <w:rPr>
          <w:rFonts w:hint="eastAsia"/>
        </w:rPr>
        <w:t xml:space="preserve"> </w:t>
      </w:r>
      <w:proofErr w:type="spellStart"/>
      <w:r w:rsidRPr="00052550">
        <w:rPr>
          <w:rFonts w:hint="eastAsia"/>
        </w:rPr>
        <w:t>apimties</w:t>
      </w:r>
      <w:proofErr w:type="spellEnd"/>
      <w:r w:rsidRPr="00052550">
        <w:rPr>
          <w:rFonts w:hint="eastAsia"/>
        </w:rPr>
        <w:t xml:space="preserve"> </w:t>
      </w:r>
      <w:proofErr w:type="spellStart"/>
      <w:r w:rsidRPr="00052550">
        <w:rPr>
          <w:rFonts w:hint="eastAsia"/>
        </w:rPr>
        <w:t>apibrėžimo</w:t>
      </w:r>
      <w:proofErr w:type="spellEnd"/>
      <w:r w:rsidRPr="00052550">
        <w:rPr>
          <w:rFonts w:hint="eastAsia"/>
        </w:rPr>
        <w:t xml:space="preserve">. Po </w:t>
      </w:r>
      <w:proofErr w:type="spellStart"/>
      <w:r w:rsidRPr="00052550">
        <w:rPr>
          <w:rFonts w:hint="eastAsia"/>
        </w:rPr>
        <w:t>šio</w:t>
      </w:r>
      <w:proofErr w:type="spellEnd"/>
      <w:r w:rsidRPr="00052550">
        <w:rPr>
          <w:rFonts w:hint="eastAsia"/>
        </w:rPr>
        <w:t xml:space="preserve"> </w:t>
      </w:r>
      <w:proofErr w:type="spellStart"/>
      <w:r w:rsidRPr="00052550">
        <w:rPr>
          <w:rFonts w:hint="eastAsia"/>
        </w:rPr>
        <w:t>susitikimo</w:t>
      </w:r>
      <w:proofErr w:type="spellEnd"/>
      <w:r w:rsidRPr="00052550">
        <w:rPr>
          <w:rFonts w:hint="eastAsia"/>
        </w:rPr>
        <w:t xml:space="preserve"> </w:t>
      </w:r>
      <w:proofErr w:type="spellStart"/>
      <w:r w:rsidRPr="00052550">
        <w:rPr>
          <w:rFonts w:hint="eastAsia"/>
        </w:rPr>
        <w:t>pareiškėjas</w:t>
      </w:r>
      <w:proofErr w:type="spellEnd"/>
      <w:r w:rsidRPr="00052550">
        <w:rPr>
          <w:rFonts w:hint="eastAsia"/>
        </w:rPr>
        <w:t xml:space="preserve"> </w:t>
      </w:r>
      <w:proofErr w:type="spellStart"/>
      <w:r w:rsidRPr="00052550">
        <w:rPr>
          <w:rFonts w:hint="eastAsia"/>
        </w:rPr>
        <w:t>turėtų</w:t>
      </w:r>
      <w:proofErr w:type="spellEnd"/>
      <w:r w:rsidRPr="00052550">
        <w:rPr>
          <w:rFonts w:hint="eastAsia"/>
        </w:rPr>
        <w:t xml:space="preserve"> </w:t>
      </w:r>
      <w:proofErr w:type="spellStart"/>
      <w:r w:rsidRPr="00052550">
        <w:rPr>
          <w:rFonts w:hint="eastAsia"/>
        </w:rPr>
        <w:t>žinoti</w:t>
      </w:r>
      <w:proofErr w:type="spellEnd"/>
      <w:r w:rsidRPr="00052550">
        <w:rPr>
          <w:rFonts w:hint="eastAsia"/>
        </w:rPr>
        <w:t xml:space="preserve">, </w:t>
      </w:r>
      <w:proofErr w:type="spellStart"/>
      <w:r w:rsidRPr="00052550">
        <w:rPr>
          <w:rFonts w:hint="eastAsia"/>
        </w:rPr>
        <w:t>ar</w:t>
      </w:r>
      <w:proofErr w:type="spellEnd"/>
      <w:r w:rsidRPr="00052550">
        <w:rPr>
          <w:rFonts w:hint="eastAsia"/>
        </w:rPr>
        <w:t xml:space="preserve"> </w:t>
      </w:r>
      <w:proofErr w:type="spellStart"/>
      <w:r w:rsidRPr="00052550">
        <w:rPr>
          <w:rFonts w:hint="eastAsia"/>
        </w:rPr>
        <w:t>jis</w:t>
      </w:r>
      <w:proofErr w:type="spellEnd"/>
      <w:r w:rsidRPr="00052550">
        <w:rPr>
          <w:rFonts w:hint="eastAsia"/>
        </w:rPr>
        <w:t xml:space="preserve"> </w:t>
      </w:r>
      <w:proofErr w:type="spellStart"/>
      <w:r w:rsidRPr="00052550">
        <w:rPr>
          <w:rFonts w:hint="eastAsia"/>
        </w:rPr>
        <w:t>yra</w:t>
      </w:r>
      <w:proofErr w:type="spellEnd"/>
      <w:r w:rsidRPr="00052550">
        <w:rPr>
          <w:rFonts w:hint="eastAsia"/>
        </w:rPr>
        <w:t xml:space="preserve"> </w:t>
      </w:r>
      <w:proofErr w:type="spellStart"/>
      <w:r w:rsidRPr="00052550">
        <w:rPr>
          <w:rFonts w:hint="eastAsia"/>
        </w:rPr>
        <w:t>priimtas</w:t>
      </w:r>
      <w:proofErr w:type="spellEnd"/>
      <w:r w:rsidRPr="00052550">
        <w:rPr>
          <w:rFonts w:hint="eastAsia"/>
        </w:rPr>
        <w:t xml:space="preserve">, ir bus </w:t>
      </w:r>
      <w:proofErr w:type="spellStart"/>
      <w:r w:rsidRPr="00052550">
        <w:rPr>
          <w:rFonts w:hint="eastAsia"/>
        </w:rPr>
        <w:t>apsikeista</w:t>
      </w:r>
      <w:proofErr w:type="spellEnd"/>
      <w:r w:rsidRPr="00052550">
        <w:rPr>
          <w:rFonts w:hint="eastAsia"/>
        </w:rPr>
        <w:t xml:space="preserve"> </w:t>
      </w:r>
      <w:proofErr w:type="spellStart"/>
      <w:r w:rsidRPr="00052550">
        <w:rPr>
          <w:rFonts w:hint="eastAsia"/>
        </w:rPr>
        <w:t>informacija</w:t>
      </w:r>
      <w:proofErr w:type="spellEnd"/>
      <w:r w:rsidRPr="00052550">
        <w:rPr>
          <w:rFonts w:hint="eastAsia"/>
        </w:rPr>
        <w:t xml:space="preserve">, </w:t>
      </w:r>
      <w:proofErr w:type="spellStart"/>
      <w:r w:rsidRPr="00052550">
        <w:rPr>
          <w:rFonts w:hint="eastAsia"/>
        </w:rPr>
        <w:t>kuria</w:t>
      </w:r>
      <w:proofErr w:type="spellEnd"/>
      <w:r w:rsidRPr="00052550">
        <w:rPr>
          <w:rFonts w:hint="eastAsia"/>
        </w:rPr>
        <w:t xml:space="preserve"> </w:t>
      </w:r>
      <w:proofErr w:type="spellStart"/>
      <w:r w:rsidRPr="00052550">
        <w:rPr>
          <w:rFonts w:hint="eastAsia"/>
        </w:rPr>
        <w:t>remiantis</w:t>
      </w:r>
      <w:proofErr w:type="spellEnd"/>
      <w:r w:rsidRPr="00052550">
        <w:rPr>
          <w:rFonts w:hint="eastAsia"/>
        </w:rPr>
        <w:t xml:space="preserve"> bus </w:t>
      </w:r>
      <w:proofErr w:type="spellStart"/>
      <w:r w:rsidRPr="00052550">
        <w:rPr>
          <w:rFonts w:hint="eastAsia"/>
        </w:rPr>
        <w:t>parengtas</w:t>
      </w:r>
      <w:proofErr w:type="spellEnd"/>
      <w:r w:rsidRPr="00052550">
        <w:rPr>
          <w:rFonts w:hint="eastAsia"/>
        </w:rPr>
        <w:t xml:space="preserve"> </w:t>
      </w:r>
      <w:proofErr w:type="spellStart"/>
      <w:r w:rsidRPr="00052550">
        <w:rPr>
          <w:rFonts w:hint="eastAsia"/>
        </w:rPr>
        <w:t>techninės</w:t>
      </w:r>
      <w:proofErr w:type="spellEnd"/>
      <w:r w:rsidRPr="00052550">
        <w:rPr>
          <w:rFonts w:hint="eastAsia"/>
        </w:rPr>
        <w:t xml:space="preserve"> </w:t>
      </w:r>
      <w:proofErr w:type="spellStart"/>
      <w:r w:rsidRPr="00052550">
        <w:rPr>
          <w:rFonts w:hint="eastAsia"/>
        </w:rPr>
        <w:t>pagalbos</w:t>
      </w:r>
      <w:proofErr w:type="spellEnd"/>
      <w:r w:rsidRPr="00052550">
        <w:rPr>
          <w:rFonts w:hint="eastAsia"/>
        </w:rPr>
        <w:t xml:space="preserve"> </w:t>
      </w:r>
      <w:proofErr w:type="spellStart"/>
      <w:r w:rsidRPr="00052550">
        <w:rPr>
          <w:rFonts w:hint="eastAsia"/>
        </w:rPr>
        <w:t>susitarimo</w:t>
      </w:r>
      <w:proofErr w:type="spellEnd"/>
      <w:r w:rsidRPr="00052550">
        <w:rPr>
          <w:rFonts w:hint="eastAsia"/>
        </w:rPr>
        <w:t xml:space="preserve"> </w:t>
      </w:r>
      <w:proofErr w:type="spellStart"/>
      <w:r w:rsidRPr="00052550">
        <w:rPr>
          <w:rFonts w:hint="eastAsia"/>
        </w:rPr>
        <w:t>projektas</w:t>
      </w:r>
      <w:proofErr w:type="spellEnd"/>
      <w:r w:rsidRPr="00052550">
        <w:rPr>
          <w:rFonts w:hint="eastAsia"/>
        </w:rPr>
        <w:t>.</w:t>
      </w:r>
    </w:p>
    <w:p w14:paraId="1437B434" w14:textId="5EDA1C3E" w:rsidR="00B96E0B" w:rsidRPr="00096CDF" w:rsidRDefault="00052550">
      <w:pPr>
        <w:pStyle w:val="Heading2"/>
        <w:numPr>
          <w:ilvl w:val="1"/>
          <w:numId w:val="7"/>
        </w:numPr>
        <w:rPr>
          <w:rFonts w:hint="eastAsia"/>
        </w:rPr>
      </w:pPr>
      <w:proofErr w:type="spellStart"/>
      <w:r w:rsidRPr="00052550">
        <w:rPr>
          <w:rFonts w:hint="eastAsia"/>
        </w:rPr>
        <w:lastRenderedPageBreak/>
        <w:t>Techninės</w:t>
      </w:r>
      <w:proofErr w:type="spellEnd"/>
      <w:r w:rsidRPr="00052550">
        <w:rPr>
          <w:rFonts w:hint="eastAsia"/>
        </w:rPr>
        <w:t xml:space="preserve"> </w:t>
      </w:r>
      <w:proofErr w:type="spellStart"/>
      <w:r w:rsidRPr="00052550">
        <w:rPr>
          <w:rFonts w:hint="eastAsia"/>
        </w:rPr>
        <w:t>pagalbos</w:t>
      </w:r>
      <w:proofErr w:type="spellEnd"/>
      <w:r w:rsidRPr="00052550">
        <w:rPr>
          <w:rFonts w:hint="eastAsia"/>
        </w:rPr>
        <w:t xml:space="preserve"> </w:t>
      </w:r>
      <w:proofErr w:type="spellStart"/>
      <w:r w:rsidRPr="00052550">
        <w:rPr>
          <w:rFonts w:hint="eastAsia"/>
        </w:rPr>
        <w:t>procesas</w:t>
      </w:r>
      <w:proofErr w:type="spellEnd"/>
    </w:p>
    <w:p w14:paraId="415EB8DE" w14:textId="72B83D9E" w:rsidR="00B96E0B" w:rsidRPr="00CC026E" w:rsidRDefault="00052550" w:rsidP="0091489D">
      <w:pPr>
        <w:pStyle w:val="Heading3"/>
        <w:ind w:left="0"/>
        <w:rPr>
          <w:rFonts w:hint="eastAsia"/>
        </w:rPr>
      </w:pPr>
      <w:proofErr w:type="spellStart"/>
      <w:r w:rsidRPr="00052550">
        <w:rPr>
          <w:rFonts w:hint="eastAsia"/>
        </w:rPr>
        <w:t>Tiesioginė</w:t>
      </w:r>
      <w:proofErr w:type="spellEnd"/>
      <w:r w:rsidRPr="00052550">
        <w:rPr>
          <w:rFonts w:hint="eastAsia"/>
        </w:rPr>
        <w:t xml:space="preserve"> </w:t>
      </w:r>
      <w:proofErr w:type="spellStart"/>
      <w:r w:rsidRPr="00052550">
        <w:rPr>
          <w:rFonts w:hint="eastAsia"/>
        </w:rPr>
        <w:t>techninė</w:t>
      </w:r>
      <w:proofErr w:type="spellEnd"/>
      <w:r w:rsidRPr="00052550">
        <w:rPr>
          <w:rFonts w:hint="eastAsia"/>
        </w:rPr>
        <w:t xml:space="preserve"> </w:t>
      </w:r>
      <w:proofErr w:type="spellStart"/>
      <w:r w:rsidRPr="00052550">
        <w:rPr>
          <w:rFonts w:hint="eastAsia"/>
        </w:rPr>
        <w:t>pagalba</w:t>
      </w:r>
      <w:proofErr w:type="spellEnd"/>
    </w:p>
    <w:p w14:paraId="7784355D" w14:textId="77777777" w:rsidR="00052550" w:rsidRPr="00052550" w:rsidRDefault="00052550" w:rsidP="00052550">
      <w:pPr>
        <w:pStyle w:val="Heading3"/>
        <w:ind w:left="0"/>
        <w:rPr>
          <w:rFonts w:ascii="EC Square Sans Pro" w:eastAsiaTheme="minorEastAsia" w:hAnsi="EC Square Sans Pro" w:cstheme="minorBidi" w:hint="eastAsia"/>
          <w:b w:val="0"/>
          <w:bCs w:val="0"/>
          <w:color w:val="auto"/>
        </w:rPr>
      </w:pPr>
      <w:bookmarkStart w:id="8" w:name="_Indirect_Technical_Assistance"/>
      <w:bookmarkEnd w:id="8"/>
      <w:proofErr w:type="spellStart"/>
      <w:r w:rsidRPr="00052550">
        <w:rPr>
          <w:rFonts w:ascii="EC Square Sans Pro" w:eastAsiaTheme="minorEastAsia" w:hAnsi="EC Square Sans Pro" w:cstheme="minorBidi" w:hint="eastAsia"/>
          <w:b w:val="0"/>
          <w:bCs w:val="0"/>
          <w:color w:val="auto"/>
        </w:rPr>
        <w:t>Techninė</w:t>
      </w:r>
      <w:proofErr w:type="spellEnd"/>
      <w:r w:rsidRPr="00052550">
        <w:rPr>
          <w:rFonts w:ascii="EC Square Sans Pro" w:eastAsiaTheme="minorEastAsia" w:hAnsi="EC Square Sans Pro" w:cstheme="minorBidi" w:hint="eastAsia"/>
          <w:b w:val="0"/>
          <w:bCs w:val="0"/>
          <w:color w:val="auto"/>
        </w:rPr>
        <w:t xml:space="preserve"> </w:t>
      </w:r>
      <w:proofErr w:type="spellStart"/>
      <w:r w:rsidRPr="00052550">
        <w:rPr>
          <w:rFonts w:ascii="EC Square Sans Pro" w:eastAsiaTheme="minorEastAsia" w:hAnsi="EC Square Sans Pro" w:cstheme="minorBidi" w:hint="eastAsia"/>
          <w:b w:val="0"/>
          <w:bCs w:val="0"/>
          <w:color w:val="auto"/>
        </w:rPr>
        <w:t>pagalba</w:t>
      </w:r>
      <w:proofErr w:type="spellEnd"/>
      <w:r w:rsidRPr="00052550">
        <w:rPr>
          <w:rFonts w:ascii="EC Square Sans Pro" w:eastAsiaTheme="minorEastAsia" w:hAnsi="EC Square Sans Pro" w:cstheme="minorBidi" w:hint="eastAsia"/>
          <w:b w:val="0"/>
          <w:bCs w:val="0"/>
          <w:color w:val="auto"/>
        </w:rPr>
        <w:t xml:space="preserve"> bus </w:t>
      </w:r>
      <w:proofErr w:type="spellStart"/>
      <w:r w:rsidRPr="00052550">
        <w:rPr>
          <w:rFonts w:ascii="EC Square Sans Pro" w:eastAsiaTheme="minorEastAsia" w:hAnsi="EC Square Sans Pro" w:cstheme="minorBidi" w:hint="eastAsia"/>
          <w:b w:val="0"/>
          <w:bCs w:val="0"/>
          <w:color w:val="auto"/>
        </w:rPr>
        <w:t>teikiama</w:t>
      </w:r>
      <w:proofErr w:type="spellEnd"/>
      <w:r w:rsidRPr="00052550">
        <w:rPr>
          <w:rFonts w:ascii="EC Square Sans Pro" w:eastAsiaTheme="minorEastAsia" w:hAnsi="EC Square Sans Pro" w:cstheme="minorBidi" w:hint="eastAsia"/>
          <w:b w:val="0"/>
          <w:bCs w:val="0"/>
          <w:color w:val="auto"/>
        </w:rPr>
        <w:t xml:space="preserve"> </w:t>
      </w:r>
      <w:proofErr w:type="spellStart"/>
      <w:r w:rsidRPr="00052550">
        <w:rPr>
          <w:rFonts w:ascii="EC Square Sans Pro" w:eastAsiaTheme="minorEastAsia" w:hAnsi="EC Square Sans Pro" w:cstheme="minorBidi" w:hint="eastAsia"/>
          <w:b w:val="0"/>
          <w:bCs w:val="0"/>
          <w:color w:val="auto"/>
        </w:rPr>
        <w:t>remiantis</w:t>
      </w:r>
      <w:proofErr w:type="spellEnd"/>
      <w:r w:rsidRPr="00052550">
        <w:rPr>
          <w:rFonts w:ascii="EC Square Sans Pro" w:eastAsiaTheme="minorEastAsia" w:hAnsi="EC Square Sans Pro" w:cstheme="minorBidi" w:hint="eastAsia"/>
          <w:b w:val="0"/>
          <w:bCs w:val="0"/>
          <w:color w:val="auto"/>
        </w:rPr>
        <w:t xml:space="preserve"> </w:t>
      </w:r>
      <w:proofErr w:type="spellStart"/>
      <w:r w:rsidRPr="00052550">
        <w:rPr>
          <w:rFonts w:ascii="EC Square Sans Pro" w:eastAsiaTheme="minorEastAsia" w:hAnsi="EC Square Sans Pro" w:cstheme="minorBidi" w:hint="eastAsia"/>
          <w:b w:val="0"/>
          <w:bCs w:val="0"/>
          <w:color w:val="auto"/>
        </w:rPr>
        <w:t>techninės</w:t>
      </w:r>
      <w:proofErr w:type="spellEnd"/>
      <w:r w:rsidRPr="00052550">
        <w:rPr>
          <w:rFonts w:ascii="EC Square Sans Pro" w:eastAsiaTheme="minorEastAsia" w:hAnsi="EC Square Sans Pro" w:cstheme="minorBidi" w:hint="eastAsia"/>
          <w:b w:val="0"/>
          <w:bCs w:val="0"/>
          <w:color w:val="auto"/>
        </w:rPr>
        <w:t xml:space="preserve"> </w:t>
      </w:r>
      <w:proofErr w:type="spellStart"/>
      <w:r w:rsidRPr="00052550">
        <w:rPr>
          <w:rFonts w:ascii="EC Square Sans Pro" w:eastAsiaTheme="minorEastAsia" w:hAnsi="EC Square Sans Pro" w:cstheme="minorBidi" w:hint="eastAsia"/>
          <w:b w:val="0"/>
          <w:bCs w:val="0"/>
          <w:color w:val="auto"/>
        </w:rPr>
        <w:t>pagalbos</w:t>
      </w:r>
      <w:proofErr w:type="spellEnd"/>
      <w:r w:rsidRPr="00052550">
        <w:rPr>
          <w:rFonts w:ascii="EC Square Sans Pro" w:eastAsiaTheme="minorEastAsia" w:hAnsi="EC Square Sans Pro" w:cstheme="minorBidi" w:hint="eastAsia"/>
          <w:b w:val="0"/>
          <w:bCs w:val="0"/>
          <w:color w:val="auto"/>
        </w:rPr>
        <w:t xml:space="preserve"> </w:t>
      </w:r>
      <w:proofErr w:type="spellStart"/>
      <w:r w:rsidRPr="00052550">
        <w:rPr>
          <w:rFonts w:ascii="EC Square Sans Pro" w:eastAsiaTheme="minorEastAsia" w:hAnsi="EC Square Sans Pro" w:cstheme="minorBidi" w:hint="eastAsia"/>
          <w:b w:val="0"/>
          <w:bCs w:val="0"/>
          <w:color w:val="auto"/>
        </w:rPr>
        <w:t>susitarime</w:t>
      </w:r>
      <w:proofErr w:type="spellEnd"/>
      <w:r w:rsidRPr="00052550">
        <w:rPr>
          <w:rFonts w:ascii="EC Square Sans Pro" w:eastAsiaTheme="minorEastAsia" w:hAnsi="EC Square Sans Pro" w:cstheme="minorBidi" w:hint="eastAsia"/>
          <w:b w:val="0"/>
          <w:bCs w:val="0"/>
          <w:color w:val="auto"/>
        </w:rPr>
        <w:t xml:space="preserve"> </w:t>
      </w:r>
      <w:proofErr w:type="spellStart"/>
      <w:r w:rsidRPr="00052550">
        <w:rPr>
          <w:rFonts w:ascii="EC Square Sans Pro" w:eastAsiaTheme="minorEastAsia" w:hAnsi="EC Square Sans Pro" w:cstheme="minorBidi" w:hint="eastAsia"/>
          <w:b w:val="0"/>
          <w:bCs w:val="0"/>
          <w:color w:val="auto"/>
        </w:rPr>
        <w:t>nustatytomis</w:t>
      </w:r>
      <w:proofErr w:type="spellEnd"/>
      <w:r w:rsidRPr="00052550">
        <w:rPr>
          <w:rFonts w:ascii="EC Square Sans Pro" w:eastAsiaTheme="minorEastAsia" w:hAnsi="EC Square Sans Pro" w:cstheme="minorBidi" w:hint="eastAsia"/>
          <w:b w:val="0"/>
          <w:bCs w:val="0"/>
          <w:color w:val="auto"/>
        </w:rPr>
        <w:t xml:space="preserve"> </w:t>
      </w:r>
      <w:proofErr w:type="spellStart"/>
      <w:r w:rsidRPr="00052550">
        <w:rPr>
          <w:rFonts w:ascii="EC Square Sans Pro" w:eastAsiaTheme="minorEastAsia" w:hAnsi="EC Square Sans Pro" w:cstheme="minorBidi" w:hint="eastAsia"/>
          <w:b w:val="0"/>
          <w:bCs w:val="0"/>
          <w:color w:val="auto"/>
        </w:rPr>
        <w:t>užduotimis</w:t>
      </w:r>
      <w:proofErr w:type="spellEnd"/>
      <w:r w:rsidRPr="00052550">
        <w:rPr>
          <w:rFonts w:ascii="EC Square Sans Pro" w:eastAsiaTheme="minorEastAsia" w:hAnsi="EC Square Sans Pro" w:cstheme="minorBidi" w:hint="eastAsia"/>
          <w:b w:val="0"/>
          <w:bCs w:val="0"/>
          <w:color w:val="auto"/>
        </w:rPr>
        <w:t xml:space="preserve"> ir </w:t>
      </w:r>
      <w:proofErr w:type="spellStart"/>
      <w:r w:rsidRPr="00052550">
        <w:rPr>
          <w:rFonts w:ascii="EC Square Sans Pro" w:eastAsiaTheme="minorEastAsia" w:hAnsi="EC Square Sans Pro" w:cstheme="minorBidi" w:hint="eastAsia"/>
          <w:b w:val="0"/>
          <w:bCs w:val="0"/>
          <w:color w:val="auto"/>
        </w:rPr>
        <w:t>terminais</w:t>
      </w:r>
      <w:proofErr w:type="spellEnd"/>
      <w:r w:rsidRPr="00052550">
        <w:rPr>
          <w:rFonts w:ascii="EC Square Sans Pro" w:eastAsiaTheme="minorEastAsia" w:hAnsi="EC Square Sans Pro" w:cstheme="minorBidi" w:hint="eastAsia"/>
          <w:b w:val="0"/>
          <w:bCs w:val="0"/>
          <w:color w:val="auto"/>
        </w:rPr>
        <w:t xml:space="preserve">. </w:t>
      </w:r>
      <w:proofErr w:type="spellStart"/>
      <w:r w:rsidRPr="00052550">
        <w:rPr>
          <w:rFonts w:ascii="EC Square Sans Pro" w:eastAsiaTheme="minorEastAsia" w:hAnsi="EC Square Sans Pro" w:cstheme="minorBidi" w:hint="eastAsia"/>
          <w:b w:val="0"/>
          <w:bCs w:val="0"/>
          <w:color w:val="auto"/>
        </w:rPr>
        <w:t>Techninė</w:t>
      </w:r>
      <w:proofErr w:type="spellEnd"/>
      <w:r w:rsidRPr="00052550">
        <w:rPr>
          <w:rFonts w:ascii="EC Square Sans Pro" w:eastAsiaTheme="minorEastAsia" w:hAnsi="EC Square Sans Pro" w:cstheme="minorBidi" w:hint="eastAsia"/>
          <w:b w:val="0"/>
          <w:bCs w:val="0"/>
          <w:color w:val="auto"/>
        </w:rPr>
        <w:t xml:space="preserve"> </w:t>
      </w:r>
      <w:proofErr w:type="spellStart"/>
      <w:r w:rsidRPr="00052550">
        <w:rPr>
          <w:rFonts w:ascii="EC Square Sans Pro" w:eastAsiaTheme="minorEastAsia" w:hAnsi="EC Square Sans Pro" w:cstheme="minorBidi" w:hint="eastAsia"/>
          <w:b w:val="0"/>
          <w:bCs w:val="0"/>
          <w:color w:val="auto"/>
        </w:rPr>
        <w:t>pagalba</w:t>
      </w:r>
      <w:proofErr w:type="spellEnd"/>
      <w:r w:rsidRPr="00052550">
        <w:rPr>
          <w:rFonts w:ascii="EC Square Sans Pro" w:eastAsiaTheme="minorEastAsia" w:hAnsi="EC Square Sans Pro" w:cstheme="minorBidi" w:hint="eastAsia"/>
          <w:b w:val="0"/>
          <w:bCs w:val="0"/>
          <w:color w:val="auto"/>
        </w:rPr>
        <w:t xml:space="preserve"> bus </w:t>
      </w:r>
      <w:proofErr w:type="spellStart"/>
      <w:r w:rsidRPr="00052550">
        <w:rPr>
          <w:rFonts w:ascii="EC Square Sans Pro" w:eastAsiaTheme="minorEastAsia" w:hAnsi="EC Square Sans Pro" w:cstheme="minorBidi" w:hint="eastAsia"/>
          <w:b w:val="0"/>
          <w:bCs w:val="0"/>
          <w:color w:val="auto"/>
        </w:rPr>
        <w:t>teikiama</w:t>
      </w:r>
      <w:proofErr w:type="spellEnd"/>
      <w:r w:rsidRPr="00052550">
        <w:rPr>
          <w:rFonts w:ascii="EC Square Sans Pro" w:eastAsiaTheme="minorEastAsia" w:hAnsi="EC Square Sans Pro" w:cstheme="minorBidi" w:hint="eastAsia"/>
          <w:b w:val="0"/>
          <w:bCs w:val="0"/>
          <w:color w:val="auto"/>
        </w:rPr>
        <w:t xml:space="preserve"> </w:t>
      </w:r>
      <w:proofErr w:type="spellStart"/>
      <w:r w:rsidRPr="00052550">
        <w:rPr>
          <w:rFonts w:ascii="EC Square Sans Pro" w:eastAsiaTheme="minorEastAsia" w:hAnsi="EC Square Sans Pro" w:cstheme="minorBidi" w:hint="eastAsia"/>
          <w:b w:val="0"/>
          <w:bCs w:val="0"/>
          <w:color w:val="auto"/>
        </w:rPr>
        <w:t>nuotoliniu</w:t>
      </w:r>
      <w:proofErr w:type="spellEnd"/>
      <w:r w:rsidRPr="00052550">
        <w:rPr>
          <w:rFonts w:ascii="EC Square Sans Pro" w:eastAsiaTheme="minorEastAsia" w:hAnsi="EC Square Sans Pro" w:cstheme="minorBidi" w:hint="eastAsia"/>
          <w:b w:val="0"/>
          <w:bCs w:val="0"/>
          <w:color w:val="auto"/>
        </w:rPr>
        <w:t xml:space="preserve"> </w:t>
      </w:r>
      <w:proofErr w:type="spellStart"/>
      <w:r w:rsidRPr="00052550">
        <w:rPr>
          <w:rFonts w:ascii="EC Square Sans Pro" w:eastAsiaTheme="minorEastAsia" w:hAnsi="EC Square Sans Pro" w:cstheme="minorBidi" w:hint="eastAsia"/>
          <w:b w:val="0"/>
          <w:bCs w:val="0"/>
          <w:color w:val="auto"/>
        </w:rPr>
        <w:t>būdu</w:t>
      </w:r>
      <w:proofErr w:type="spellEnd"/>
      <w:r w:rsidRPr="00052550">
        <w:rPr>
          <w:rFonts w:ascii="EC Square Sans Pro" w:eastAsiaTheme="minorEastAsia" w:hAnsi="EC Square Sans Pro" w:cstheme="minorBidi" w:hint="eastAsia"/>
          <w:b w:val="0"/>
          <w:bCs w:val="0"/>
          <w:color w:val="auto"/>
        </w:rPr>
        <w:t xml:space="preserve">. </w:t>
      </w:r>
      <w:proofErr w:type="spellStart"/>
      <w:r w:rsidRPr="00052550">
        <w:rPr>
          <w:rFonts w:ascii="EC Square Sans Pro" w:eastAsiaTheme="minorEastAsia" w:hAnsi="EC Square Sans Pro" w:cstheme="minorBidi" w:hint="eastAsia"/>
          <w:b w:val="0"/>
          <w:bCs w:val="0"/>
          <w:color w:val="auto"/>
        </w:rPr>
        <w:t>Teikiant</w:t>
      </w:r>
      <w:proofErr w:type="spellEnd"/>
      <w:r w:rsidRPr="00052550">
        <w:rPr>
          <w:rFonts w:ascii="EC Square Sans Pro" w:eastAsiaTheme="minorEastAsia" w:hAnsi="EC Square Sans Pro" w:cstheme="minorBidi" w:hint="eastAsia"/>
          <w:b w:val="0"/>
          <w:bCs w:val="0"/>
          <w:color w:val="auto"/>
        </w:rPr>
        <w:t xml:space="preserve"> </w:t>
      </w:r>
      <w:proofErr w:type="spellStart"/>
      <w:r w:rsidRPr="00052550">
        <w:rPr>
          <w:rFonts w:ascii="EC Square Sans Pro" w:eastAsiaTheme="minorEastAsia" w:hAnsi="EC Square Sans Pro" w:cstheme="minorBidi" w:hint="eastAsia"/>
          <w:b w:val="0"/>
          <w:bCs w:val="0"/>
          <w:color w:val="auto"/>
        </w:rPr>
        <w:t>techninę</w:t>
      </w:r>
      <w:proofErr w:type="spellEnd"/>
      <w:r w:rsidRPr="00052550">
        <w:rPr>
          <w:rFonts w:ascii="EC Square Sans Pro" w:eastAsiaTheme="minorEastAsia" w:hAnsi="EC Square Sans Pro" w:cstheme="minorBidi" w:hint="eastAsia"/>
          <w:b w:val="0"/>
          <w:bCs w:val="0"/>
          <w:color w:val="auto"/>
        </w:rPr>
        <w:t xml:space="preserve"> </w:t>
      </w:r>
      <w:proofErr w:type="spellStart"/>
      <w:r w:rsidRPr="00052550">
        <w:rPr>
          <w:rFonts w:ascii="EC Square Sans Pro" w:eastAsiaTheme="minorEastAsia" w:hAnsi="EC Square Sans Pro" w:cstheme="minorBidi" w:hint="eastAsia"/>
          <w:b w:val="0"/>
          <w:bCs w:val="0"/>
          <w:color w:val="auto"/>
        </w:rPr>
        <w:t>pagalbą</w:t>
      </w:r>
      <w:proofErr w:type="spellEnd"/>
      <w:r w:rsidRPr="00052550">
        <w:rPr>
          <w:rFonts w:ascii="EC Square Sans Pro" w:eastAsiaTheme="minorEastAsia" w:hAnsi="EC Square Sans Pro" w:cstheme="minorBidi" w:hint="eastAsia"/>
          <w:b w:val="0"/>
          <w:bCs w:val="0"/>
          <w:color w:val="auto"/>
        </w:rPr>
        <w:t xml:space="preserve"> </w:t>
      </w:r>
      <w:proofErr w:type="spellStart"/>
      <w:r w:rsidRPr="00052550">
        <w:rPr>
          <w:rFonts w:ascii="EC Square Sans Pro" w:eastAsiaTheme="minorEastAsia" w:hAnsi="EC Square Sans Pro" w:cstheme="minorBidi" w:hint="eastAsia"/>
          <w:b w:val="0"/>
          <w:bCs w:val="0"/>
          <w:color w:val="auto"/>
        </w:rPr>
        <w:t>nenumatoma</w:t>
      </w:r>
      <w:proofErr w:type="spellEnd"/>
      <w:r w:rsidRPr="00052550">
        <w:rPr>
          <w:rFonts w:ascii="EC Square Sans Pro" w:eastAsiaTheme="minorEastAsia" w:hAnsi="EC Square Sans Pro" w:cstheme="minorBidi" w:hint="eastAsia"/>
          <w:b w:val="0"/>
          <w:bCs w:val="0"/>
          <w:color w:val="auto"/>
        </w:rPr>
        <w:t xml:space="preserve"> </w:t>
      </w:r>
      <w:proofErr w:type="spellStart"/>
      <w:r w:rsidRPr="00052550">
        <w:rPr>
          <w:rFonts w:ascii="EC Square Sans Pro" w:eastAsiaTheme="minorEastAsia" w:hAnsi="EC Square Sans Pro" w:cstheme="minorBidi" w:hint="eastAsia"/>
          <w:b w:val="0"/>
          <w:bCs w:val="0"/>
          <w:color w:val="auto"/>
        </w:rPr>
        <w:t>apsilankyti</w:t>
      </w:r>
      <w:proofErr w:type="spellEnd"/>
      <w:r w:rsidRPr="00052550">
        <w:rPr>
          <w:rFonts w:ascii="EC Square Sans Pro" w:eastAsiaTheme="minorEastAsia" w:hAnsi="EC Square Sans Pro" w:cstheme="minorBidi" w:hint="eastAsia"/>
          <w:b w:val="0"/>
          <w:bCs w:val="0"/>
          <w:color w:val="auto"/>
        </w:rPr>
        <w:t xml:space="preserve"> </w:t>
      </w:r>
      <w:proofErr w:type="spellStart"/>
      <w:r w:rsidRPr="00052550">
        <w:rPr>
          <w:rFonts w:ascii="EC Square Sans Pro" w:eastAsiaTheme="minorEastAsia" w:hAnsi="EC Square Sans Pro" w:cstheme="minorBidi" w:hint="eastAsia"/>
          <w:b w:val="0"/>
          <w:bCs w:val="0"/>
          <w:color w:val="auto"/>
        </w:rPr>
        <w:t>vietoje</w:t>
      </w:r>
      <w:proofErr w:type="spellEnd"/>
      <w:r w:rsidRPr="00052550">
        <w:rPr>
          <w:rFonts w:ascii="EC Square Sans Pro" w:eastAsiaTheme="minorEastAsia" w:hAnsi="EC Square Sans Pro" w:cstheme="minorBidi" w:hint="eastAsia"/>
          <w:b w:val="0"/>
          <w:bCs w:val="0"/>
          <w:color w:val="auto"/>
        </w:rPr>
        <w:t xml:space="preserve">. </w:t>
      </w:r>
    </w:p>
    <w:p w14:paraId="6D52D644" w14:textId="77777777" w:rsidR="00052550" w:rsidRPr="00513FC7" w:rsidRDefault="00052550" w:rsidP="00052550">
      <w:pPr>
        <w:pStyle w:val="Heading3"/>
        <w:ind w:left="0"/>
        <w:rPr>
          <w:rFonts w:ascii="EC Square Sans Pro" w:eastAsiaTheme="minorEastAsia" w:hAnsi="EC Square Sans Pro" w:cstheme="minorBidi" w:hint="eastAsia"/>
          <w:b w:val="0"/>
          <w:bCs w:val="0"/>
          <w:color w:val="auto"/>
          <w:lang w:val="it-IT"/>
        </w:rPr>
      </w:pPr>
      <w:r w:rsidRPr="00052550">
        <w:rPr>
          <w:rFonts w:ascii="EC Square Sans Pro" w:eastAsiaTheme="minorEastAsia" w:hAnsi="EC Square Sans Pro" w:cstheme="minorBidi" w:hint="eastAsia"/>
          <w:b w:val="0"/>
          <w:bCs w:val="0"/>
          <w:color w:val="auto"/>
          <w:lang w:val="it-IT"/>
        </w:rPr>
        <w:t xml:space="preserve">Techninė pagalba baigiama trumpa ataskaita. Ataskaitoje apibendrinamas techninės pagalbos teikimo procesas ir rezultatai. Ataskaita gali būti konfidenciali, vieša arba ja gali būti dalijamasi su atitinkamomis trečiosiomis šalimis, priklausomai nuo paramos gavėjo sprendimo. </w:t>
      </w:r>
      <w:r w:rsidRPr="00513FC7">
        <w:rPr>
          <w:rFonts w:ascii="EC Square Sans Pro" w:eastAsiaTheme="minorEastAsia" w:hAnsi="EC Square Sans Pro" w:cstheme="minorBidi" w:hint="eastAsia"/>
          <w:b w:val="0"/>
          <w:bCs w:val="0"/>
          <w:color w:val="auto"/>
          <w:lang w:val="it-IT"/>
        </w:rPr>
        <w:t>Techninės pagalbos gavėjas neprivalo patvirtinti pačios ataskaitos.</w:t>
      </w:r>
    </w:p>
    <w:p w14:paraId="271900F2" w14:textId="77777777" w:rsidR="00052550" w:rsidRPr="00513FC7" w:rsidRDefault="00052550" w:rsidP="002650D1">
      <w:pPr>
        <w:spacing w:before="240"/>
        <w:rPr>
          <w:rFonts w:asciiTheme="majorHAnsi" w:eastAsiaTheme="majorEastAsia" w:hAnsiTheme="majorHAnsi" w:cstheme="majorBidi" w:hint="eastAsia"/>
          <w:b/>
          <w:bCs/>
          <w:color w:val="00893C" w:themeColor="accent1"/>
          <w:lang w:val="it-IT"/>
        </w:rPr>
      </w:pPr>
      <w:r w:rsidRPr="00513FC7">
        <w:rPr>
          <w:rFonts w:asciiTheme="majorHAnsi" w:eastAsiaTheme="majorEastAsia" w:hAnsiTheme="majorHAnsi" w:cstheme="majorBidi" w:hint="eastAsia"/>
          <w:b/>
          <w:bCs/>
          <w:color w:val="00893C" w:themeColor="accent1"/>
          <w:lang w:val="it-IT"/>
        </w:rPr>
        <w:t>Tarpininkų vaidmuo</w:t>
      </w:r>
    </w:p>
    <w:p w14:paraId="77B4C6F4" w14:textId="77777777" w:rsidR="00052550" w:rsidRPr="00052550" w:rsidRDefault="00052550" w:rsidP="00052550">
      <w:pPr>
        <w:pStyle w:val="Heading2"/>
        <w:ind w:left="0"/>
        <w:rPr>
          <w:rFonts w:ascii="EC Square Sans Pro" w:eastAsiaTheme="minorEastAsia" w:hAnsi="EC Square Sans Pro" w:cstheme="minorBidi" w:hint="eastAsia"/>
          <w:b w:val="0"/>
          <w:bCs w:val="0"/>
          <w:color w:val="auto"/>
          <w:sz w:val="22"/>
          <w:szCs w:val="22"/>
        </w:rPr>
      </w:pPr>
      <w:bookmarkStart w:id="9" w:name="_Ref134185214"/>
      <w:bookmarkStart w:id="10" w:name="_Toc134186084"/>
      <w:r w:rsidRPr="00513FC7">
        <w:rPr>
          <w:rFonts w:ascii="EC Square Sans Pro" w:eastAsiaTheme="minorEastAsia" w:hAnsi="EC Square Sans Pro" w:cstheme="minorBidi" w:hint="eastAsia"/>
          <w:b w:val="0"/>
          <w:bCs w:val="0"/>
          <w:color w:val="auto"/>
          <w:sz w:val="22"/>
          <w:szCs w:val="22"/>
          <w:lang w:val="it-IT"/>
        </w:rPr>
        <w:t xml:space="preserve">Tarpininkai yra neprivaloma techninės pagalbos dalis ir jais gali būti nacionalinės valdžios institucijos, nacionalinės įstaigos, asociacijos ar tinklai, kurie bendradarbiauja su atrinktu pareiškėju, kad padėtų pagerinti jo veiklą ir pastangas mažinti anglies dioksido išmetimą. </w:t>
      </w:r>
      <w:proofErr w:type="spellStart"/>
      <w:r w:rsidRPr="00052550">
        <w:rPr>
          <w:rFonts w:ascii="EC Square Sans Pro" w:eastAsiaTheme="minorEastAsia" w:hAnsi="EC Square Sans Pro" w:cstheme="minorBidi" w:hint="eastAsia"/>
          <w:b w:val="0"/>
          <w:bCs w:val="0"/>
          <w:color w:val="auto"/>
          <w:sz w:val="22"/>
          <w:szCs w:val="22"/>
        </w:rPr>
        <w:t>Tarpininkai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gali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dalyvauti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antrojo</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kvietimo</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teikti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techninę</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pagalbą</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procese</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kaip</w:t>
      </w:r>
      <w:proofErr w:type="spellEnd"/>
      <w:r w:rsidRPr="00052550">
        <w:rPr>
          <w:rFonts w:ascii="EC Square Sans Pro" w:eastAsiaTheme="minorEastAsia" w:hAnsi="EC Square Sans Pro" w:cstheme="minorBidi" w:hint="eastAsia"/>
          <w:b w:val="0"/>
          <w:bCs w:val="0"/>
          <w:color w:val="auto"/>
          <w:sz w:val="22"/>
          <w:szCs w:val="22"/>
        </w:rPr>
        <w:t xml:space="preserve"> ne </w:t>
      </w:r>
      <w:proofErr w:type="spellStart"/>
      <w:r w:rsidRPr="00052550">
        <w:rPr>
          <w:rFonts w:ascii="EC Square Sans Pro" w:eastAsiaTheme="minorEastAsia" w:hAnsi="EC Square Sans Pro" w:cstheme="minorBidi" w:hint="eastAsia"/>
          <w:b w:val="0"/>
          <w:bCs w:val="0"/>
          <w:color w:val="auto"/>
          <w:sz w:val="22"/>
          <w:szCs w:val="22"/>
        </w:rPr>
        <w:t>pareiškėjai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Jų</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vaidmuo</w:t>
      </w:r>
      <w:proofErr w:type="spellEnd"/>
      <w:r w:rsidRPr="00052550">
        <w:rPr>
          <w:rFonts w:ascii="EC Square Sans Pro" w:eastAsiaTheme="minorEastAsia" w:hAnsi="EC Square Sans Pro" w:cstheme="minorBidi" w:hint="eastAsia"/>
          <w:b w:val="0"/>
          <w:bCs w:val="0"/>
          <w:color w:val="auto"/>
          <w:sz w:val="22"/>
          <w:szCs w:val="22"/>
        </w:rPr>
        <w:t xml:space="preserve"> - </w:t>
      </w:r>
      <w:proofErr w:type="spellStart"/>
      <w:r w:rsidRPr="00052550">
        <w:rPr>
          <w:rFonts w:ascii="EC Square Sans Pro" w:eastAsiaTheme="minorEastAsia" w:hAnsi="EC Square Sans Pro" w:cstheme="minorBidi" w:hint="eastAsia"/>
          <w:b w:val="0"/>
          <w:bCs w:val="0"/>
          <w:color w:val="auto"/>
          <w:sz w:val="22"/>
          <w:szCs w:val="22"/>
        </w:rPr>
        <w:t>būti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tarpininkais</w:t>
      </w:r>
      <w:proofErr w:type="spellEnd"/>
      <w:r w:rsidRPr="00052550">
        <w:rPr>
          <w:rFonts w:ascii="EC Square Sans Pro" w:eastAsiaTheme="minorEastAsia" w:hAnsi="EC Square Sans Pro" w:cstheme="minorBidi" w:hint="eastAsia"/>
          <w:b w:val="0"/>
          <w:bCs w:val="0"/>
          <w:color w:val="auto"/>
          <w:sz w:val="22"/>
          <w:szCs w:val="22"/>
        </w:rPr>
        <w:t xml:space="preserve"> tarp CCCE </w:t>
      </w:r>
      <w:proofErr w:type="spellStart"/>
      <w:r w:rsidRPr="00052550">
        <w:rPr>
          <w:rFonts w:ascii="EC Square Sans Pro" w:eastAsiaTheme="minorEastAsia" w:hAnsi="EC Square Sans Pro" w:cstheme="minorBidi" w:hint="eastAsia"/>
          <w:b w:val="0"/>
          <w:bCs w:val="0"/>
          <w:color w:val="auto"/>
          <w:sz w:val="22"/>
          <w:szCs w:val="22"/>
        </w:rPr>
        <w:t>komandos</w:t>
      </w:r>
      <w:proofErr w:type="spellEnd"/>
      <w:r w:rsidRPr="00052550">
        <w:rPr>
          <w:rFonts w:ascii="EC Square Sans Pro" w:eastAsiaTheme="minorEastAsia" w:hAnsi="EC Square Sans Pro" w:cstheme="minorBidi" w:hint="eastAsia"/>
          <w:b w:val="0"/>
          <w:bCs w:val="0"/>
          <w:color w:val="auto"/>
          <w:sz w:val="22"/>
          <w:szCs w:val="22"/>
        </w:rPr>
        <w:t xml:space="preserve"> ir </w:t>
      </w:r>
      <w:proofErr w:type="spellStart"/>
      <w:r w:rsidRPr="00052550">
        <w:rPr>
          <w:rFonts w:ascii="EC Square Sans Pro" w:eastAsiaTheme="minorEastAsia" w:hAnsi="EC Square Sans Pro" w:cstheme="minorBidi" w:hint="eastAsia"/>
          <w:b w:val="0"/>
          <w:bCs w:val="0"/>
          <w:color w:val="auto"/>
          <w:sz w:val="22"/>
          <w:szCs w:val="22"/>
        </w:rPr>
        <w:t>pareiškėjo</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skatinti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pareiškėjus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dalyvauti</w:t>
      </w:r>
      <w:proofErr w:type="spellEnd"/>
      <w:r w:rsidRPr="00052550">
        <w:rPr>
          <w:rFonts w:ascii="EC Square Sans Pro" w:eastAsiaTheme="minorEastAsia" w:hAnsi="EC Square Sans Pro" w:cstheme="minorBidi" w:hint="eastAsia"/>
          <w:b w:val="0"/>
          <w:bCs w:val="0"/>
          <w:color w:val="auto"/>
          <w:sz w:val="22"/>
          <w:szCs w:val="22"/>
        </w:rPr>
        <w:t xml:space="preserve"> ir </w:t>
      </w:r>
      <w:proofErr w:type="spellStart"/>
      <w:r w:rsidRPr="00052550">
        <w:rPr>
          <w:rFonts w:ascii="EC Square Sans Pro" w:eastAsiaTheme="minorEastAsia" w:hAnsi="EC Square Sans Pro" w:cstheme="minorBidi" w:hint="eastAsia"/>
          <w:b w:val="0"/>
          <w:bCs w:val="0"/>
          <w:color w:val="auto"/>
          <w:sz w:val="22"/>
          <w:szCs w:val="22"/>
        </w:rPr>
        <w:t>palengvinti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bendradarbiavimą</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su</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jais</w:t>
      </w:r>
      <w:proofErr w:type="spellEnd"/>
      <w:r w:rsidRPr="00052550">
        <w:rPr>
          <w:rFonts w:ascii="EC Square Sans Pro" w:eastAsiaTheme="minorEastAsia" w:hAnsi="EC Square Sans Pro" w:cstheme="minorBidi" w:hint="eastAsia"/>
          <w:b w:val="0"/>
          <w:bCs w:val="0"/>
          <w:color w:val="auto"/>
          <w:sz w:val="22"/>
          <w:szCs w:val="22"/>
        </w:rPr>
        <w:t>.</w:t>
      </w:r>
    </w:p>
    <w:p w14:paraId="5DAB6C0D" w14:textId="50C0E38D" w:rsidR="00285AB2" w:rsidRPr="00052550" w:rsidRDefault="00052550" w:rsidP="00052550">
      <w:pPr>
        <w:pStyle w:val="Heading2"/>
        <w:ind w:left="0"/>
        <w:rPr>
          <w:rFonts w:hint="eastAsia"/>
          <w:sz w:val="28"/>
          <w:szCs w:val="28"/>
        </w:rPr>
      </w:pPr>
      <w:r w:rsidRPr="00052550">
        <w:rPr>
          <w:rFonts w:ascii="EC Square Sans Pro" w:eastAsiaTheme="minorEastAsia" w:hAnsi="EC Square Sans Pro" w:cstheme="minorBidi"/>
          <w:sz w:val="28"/>
          <w:szCs w:val="28"/>
        </w:rPr>
        <w:t xml:space="preserve">2.5. </w:t>
      </w:r>
      <w:bookmarkEnd w:id="9"/>
      <w:bookmarkEnd w:id="10"/>
      <w:r w:rsidR="00D41FD3" w:rsidRPr="00052550">
        <w:rPr>
          <w:sz w:val="28"/>
          <w:szCs w:val="28"/>
        </w:rPr>
        <w:t xml:space="preserve"> </w:t>
      </w:r>
      <w:proofErr w:type="spellStart"/>
      <w:r w:rsidRPr="00052550">
        <w:rPr>
          <w:rFonts w:hint="eastAsia"/>
          <w:sz w:val="28"/>
          <w:szCs w:val="28"/>
        </w:rPr>
        <w:t>Techninės</w:t>
      </w:r>
      <w:proofErr w:type="spellEnd"/>
      <w:r w:rsidRPr="00052550">
        <w:rPr>
          <w:rFonts w:hint="eastAsia"/>
          <w:sz w:val="28"/>
          <w:szCs w:val="28"/>
        </w:rPr>
        <w:t xml:space="preserve"> </w:t>
      </w:r>
      <w:proofErr w:type="spellStart"/>
      <w:r w:rsidRPr="00052550">
        <w:rPr>
          <w:rFonts w:hint="eastAsia"/>
          <w:sz w:val="28"/>
          <w:szCs w:val="28"/>
        </w:rPr>
        <w:t>pagalbos</w:t>
      </w:r>
      <w:proofErr w:type="spellEnd"/>
      <w:r w:rsidRPr="00052550">
        <w:rPr>
          <w:rFonts w:hint="eastAsia"/>
          <w:sz w:val="28"/>
          <w:szCs w:val="28"/>
        </w:rPr>
        <w:t xml:space="preserve"> </w:t>
      </w:r>
      <w:proofErr w:type="spellStart"/>
      <w:r w:rsidRPr="00052550">
        <w:rPr>
          <w:rFonts w:hint="eastAsia"/>
          <w:sz w:val="28"/>
          <w:szCs w:val="28"/>
        </w:rPr>
        <w:t>vertinimas</w:t>
      </w:r>
      <w:proofErr w:type="spellEnd"/>
    </w:p>
    <w:p w14:paraId="5552D424" w14:textId="77777777" w:rsidR="00052550" w:rsidRPr="00052550" w:rsidRDefault="00052550" w:rsidP="00052550">
      <w:pPr>
        <w:pStyle w:val="Heading2"/>
        <w:ind w:left="0"/>
        <w:rPr>
          <w:rFonts w:ascii="EC Square Sans Pro" w:eastAsiaTheme="minorEastAsia" w:hAnsi="EC Square Sans Pro" w:cstheme="minorBidi" w:hint="eastAsia"/>
          <w:b w:val="0"/>
          <w:bCs w:val="0"/>
          <w:color w:val="auto"/>
          <w:sz w:val="22"/>
          <w:szCs w:val="22"/>
        </w:rPr>
      </w:pPr>
      <w:bookmarkStart w:id="11" w:name="_Toc134186085"/>
      <w:proofErr w:type="spellStart"/>
      <w:r w:rsidRPr="00052550">
        <w:rPr>
          <w:rFonts w:ascii="EC Square Sans Pro" w:eastAsiaTheme="minorEastAsia" w:hAnsi="EC Square Sans Pro" w:cstheme="minorBidi" w:hint="eastAsia"/>
          <w:b w:val="0"/>
          <w:bCs w:val="0"/>
          <w:color w:val="auto"/>
          <w:sz w:val="22"/>
          <w:szCs w:val="22"/>
        </w:rPr>
        <w:t>Baigus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teikti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techninę</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pagalbą</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naudos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gavėjui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pateikiama</w:t>
      </w:r>
      <w:proofErr w:type="spellEnd"/>
      <w:r w:rsidRPr="00052550">
        <w:rPr>
          <w:rFonts w:ascii="EC Square Sans Pro" w:eastAsiaTheme="minorEastAsia" w:hAnsi="EC Square Sans Pro" w:cstheme="minorBidi" w:hint="eastAsia"/>
          <w:b w:val="0"/>
          <w:bCs w:val="0"/>
          <w:color w:val="auto"/>
          <w:sz w:val="22"/>
          <w:szCs w:val="22"/>
        </w:rPr>
        <w:t xml:space="preserve"> CCCE </w:t>
      </w:r>
      <w:proofErr w:type="spellStart"/>
      <w:r w:rsidRPr="00052550">
        <w:rPr>
          <w:rFonts w:ascii="EC Square Sans Pro" w:eastAsiaTheme="minorEastAsia" w:hAnsi="EC Square Sans Pro" w:cstheme="minorBidi" w:hint="eastAsia"/>
          <w:b w:val="0"/>
          <w:bCs w:val="0"/>
          <w:color w:val="auto"/>
          <w:sz w:val="22"/>
          <w:szCs w:val="22"/>
        </w:rPr>
        <w:t>parengta</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pasitenkinimo</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apklausa</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Pasitenkinimo</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apklausa</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taip</w:t>
      </w:r>
      <w:proofErr w:type="spellEnd"/>
      <w:r w:rsidRPr="00052550">
        <w:rPr>
          <w:rFonts w:ascii="EC Square Sans Pro" w:eastAsiaTheme="minorEastAsia" w:hAnsi="EC Square Sans Pro" w:cstheme="minorBidi" w:hint="eastAsia"/>
          <w:b w:val="0"/>
          <w:bCs w:val="0"/>
          <w:color w:val="auto"/>
          <w:sz w:val="22"/>
          <w:szCs w:val="22"/>
        </w:rPr>
        <w:t xml:space="preserve"> pat </w:t>
      </w:r>
      <w:proofErr w:type="spellStart"/>
      <w:r w:rsidRPr="00052550">
        <w:rPr>
          <w:rFonts w:ascii="EC Square Sans Pro" w:eastAsiaTheme="minorEastAsia" w:hAnsi="EC Square Sans Pro" w:cstheme="minorBidi" w:hint="eastAsia"/>
          <w:b w:val="0"/>
          <w:bCs w:val="0"/>
          <w:color w:val="auto"/>
          <w:sz w:val="22"/>
          <w:szCs w:val="22"/>
        </w:rPr>
        <w:t>pateikiama</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tarpininkui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jei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taikoma</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kuris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dalyvavo</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teikiant</w:t>
      </w:r>
      <w:proofErr w:type="spellEnd"/>
      <w:r w:rsidRPr="00052550">
        <w:rPr>
          <w:rFonts w:ascii="EC Square Sans Pro" w:eastAsiaTheme="minorEastAsia" w:hAnsi="EC Square Sans Pro" w:cstheme="minorBidi" w:hint="eastAsia"/>
          <w:b w:val="0"/>
          <w:bCs w:val="0"/>
          <w:color w:val="auto"/>
          <w:sz w:val="22"/>
          <w:szCs w:val="22"/>
        </w:rPr>
        <w:t xml:space="preserve"> paramos </w:t>
      </w:r>
      <w:proofErr w:type="spellStart"/>
      <w:r w:rsidRPr="00052550">
        <w:rPr>
          <w:rFonts w:ascii="EC Square Sans Pro" w:eastAsiaTheme="minorEastAsia" w:hAnsi="EC Square Sans Pro" w:cstheme="minorBidi" w:hint="eastAsia"/>
          <w:b w:val="0"/>
          <w:bCs w:val="0"/>
          <w:color w:val="auto"/>
          <w:sz w:val="22"/>
          <w:szCs w:val="22"/>
        </w:rPr>
        <w:t>paslaugas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kad</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jis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galėtų</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apsvarstyti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techninės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pagalbos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kokybę</w:t>
      </w:r>
      <w:proofErr w:type="spellEnd"/>
      <w:r w:rsidRPr="00052550">
        <w:rPr>
          <w:rFonts w:ascii="EC Square Sans Pro" w:eastAsiaTheme="minorEastAsia" w:hAnsi="EC Square Sans Pro" w:cstheme="minorBidi" w:hint="eastAsia"/>
          <w:b w:val="0"/>
          <w:bCs w:val="0"/>
          <w:color w:val="auto"/>
          <w:sz w:val="22"/>
          <w:szCs w:val="22"/>
        </w:rPr>
        <w:t xml:space="preserve"> ir </w:t>
      </w:r>
      <w:proofErr w:type="spellStart"/>
      <w:r w:rsidRPr="00052550">
        <w:rPr>
          <w:rFonts w:ascii="EC Square Sans Pro" w:eastAsiaTheme="minorEastAsia" w:hAnsi="EC Square Sans Pro" w:cstheme="minorBidi" w:hint="eastAsia"/>
          <w:b w:val="0"/>
          <w:bCs w:val="0"/>
          <w:color w:val="auto"/>
          <w:sz w:val="22"/>
          <w:szCs w:val="22"/>
        </w:rPr>
        <w:t>procesą</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bei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galimybę</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ją</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pakartoti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kitiems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savo</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nariams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Apklausa</w:t>
      </w:r>
      <w:proofErr w:type="spellEnd"/>
      <w:r w:rsidRPr="00052550">
        <w:rPr>
          <w:rFonts w:ascii="EC Square Sans Pro" w:eastAsiaTheme="minorEastAsia" w:hAnsi="EC Square Sans Pro" w:cstheme="minorBidi" w:hint="eastAsia"/>
          <w:b w:val="0"/>
          <w:bCs w:val="0"/>
          <w:color w:val="auto"/>
          <w:sz w:val="22"/>
          <w:szCs w:val="22"/>
        </w:rPr>
        <w:t xml:space="preserve"> bus </w:t>
      </w:r>
      <w:proofErr w:type="spellStart"/>
      <w:r w:rsidRPr="00052550">
        <w:rPr>
          <w:rFonts w:ascii="EC Square Sans Pro" w:eastAsiaTheme="minorEastAsia" w:hAnsi="EC Square Sans Pro" w:cstheme="minorBidi" w:hint="eastAsia"/>
          <w:b w:val="0"/>
          <w:bCs w:val="0"/>
          <w:color w:val="auto"/>
          <w:sz w:val="22"/>
          <w:szCs w:val="22"/>
        </w:rPr>
        <w:t>suskirstyta</w:t>
      </w:r>
      <w:proofErr w:type="spellEnd"/>
      <w:r w:rsidRPr="00052550">
        <w:rPr>
          <w:rFonts w:ascii="EC Square Sans Pro" w:eastAsiaTheme="minorEastAsia" w:hAnsi="EC Square Sans Pro" w:cstheme="minorBidi" w:hint="eastAsia"/>
          <w:b w:val="0"/>
          <w:bCs w:val="0"/>
          <w:color w:val="auto"/>
          <w:sz w:val="22"/>
          <w:szCs w:val="22"/>
        </w:rPr>
        <w:t xml:space="preserve"> į </w:t>
      </w:r>
      <w:proofErr w:type="spellStart"/>
      <w:r w:rsidRPr="00052550">
        <w:rPr>
          <w:rFonts w:ascii="EC Square Sans Pro" w:eastAsiaTheme="minorEastAsia" w:hAnsi="EC Square Sans Pro" w:cstheme="minorBidi" w:hint="eastAsia"/>
          <w:b w:val="0"/>
          <w:bCs w:val="0"/>
          <w:color w:val="auto"/>
          <w:sz w:val="22"/>
          <w:szCs w:val="22"/>
        </w:rPr>
        <w:t>klausimus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susijusius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su</w:t>
      </w:r>
      <w:proofErr w:type="spellEnd"/>
      <w:r w:rsidRPr="00052550">
        <w:rPr>
          <w:rFonts w:ascii="EC Square Sans Pro" w:eastAsiaTheme="minorEastAsia" w:hAnsi="EC Square Sans Pro" w:cstheme="minorBidi" w:hint="eastAsia"/>
          <w:b w:val="0"/>
          <w:bCs w:val="0"/>
          <w:color w:val="auto"/>
          <w:sz w:val="22"/>
          <w:szCs w:val="22"/>
        </w:rPr>
        <w:t xml:space="preserve">: A) </w:t>
      </w:r>
      <w:proofErr w:type="spellStart"/>
      <w:r w:rsidRPr="00052550">
        <w:rPr>
          <w:rFonts w:ascii="EC Square Sans Pro" w:eastAsiaTheme="minorEastAsia" w:hAnsi="EC Square Sans Pro" w:cstheme="minorBidi" w:hint="eastAsia"/>
          <w:b w:val="0"/>
          <w:bCs w:val="0"/>
          <w:color w:val="auto"/>
          <w:sz w:val="22"/>
          <w:szCs w:val="22"/>
        </w:rPr>
        <w:t>paraiškų</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teikimo</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procesu</w:t>
      </w:r>
      <w:proofErr w:type="spellEnd"/>
      <w:r w:rsidRPr="00052550">
        <w:rPr>
          <w:rFonts w:ascii="EC Square Sans Pro" w:eastAsiaTheme="minorEastAsia" w:hAnsi="EC Square Sans Pro" w:cstheme="minorBidi" w:hint="eastAsia"/>
          <w:b w:val="0"/>
          <w:bCs w:val="0"/>
          <w:color w:val="auto"/>
          <w:sz w:val="22"/>
          <w:szCs w:val="22"/>
        </w:rPr>
        <w:t xml:space="preserve">; B) </w:t>
      </w:r>
      <w:proofErr w:type="spellStart"/>
      <w:r w:rsidRPr="00052550">
        <w:rPr>
          <w:rFonts w:ascii="EC Square Sans Pro" w:eastAsiaTheme="minorEastAsia" w:hAnsi="EC Square Sans Pro" w:cstheme="minorBidi" w:hint="eastAsia"/>
          <w:b w:val="0"/>
          <w:bCs w:val="0"/>
          <w:color w:val="auto"/>
          <w:sz w:val="22"/>
          <w:szCs w:val="22"/>
        </w:rPr>
        <w:t>parama</w:t>
      </w:r>
      <w:proofErr w:type="spellEnd"/>
      <w:r w:rsidRPr="00052550">
        <w:rPr>
          <w:rFonts w:ascii="EC Square Sans Pro" w:eastAsiaTheme="minorEastAsia" w:hAnsi="EC Square Sans Pro" w:cstheme="minorBidi" w:hint="eastAsia"/>
          <w:b w:val="0"/>
          <w:bCs w:val="0"/>
          <w:color w:val="auto"/>
          <w:sz w:val="22"/>
          <w:szCs w:val="22"/>
        </w:rPr>
        <w:t xml:space="preserve">; C) </w:t>
      </w:r>
      <w:proofErr w:type="spellStart"/>
      <w:r w:rsidRPr="00052550">
        <w:rPr>
          <w:rFonts w:ascii="EC Square Sans Pro" w:eastAsiaTheme="minorEastAsia" w:hAnsi="EC Square Sans Pro" w:cstheme="minorBidi" w:hint="eastAsia"/>
          <w:b w:val="0"/>
          <w:bCs w:val="0"/>
          <w:color w:val="auto"/>
          <w:sz w:val="22"/>
          <w:szCs w:val="22"/>
        </w:rPr>
        <w:t>poveikiu</w:t>
      </w:r>
      <w:proofErr w:type="spellEnd"/>
      <w:r w:rsidRPr="00052550">
        <w:rPr>
          <w:rFonts w:ascii="EC Square Sans Pro" w:eastAsiaTheme="minorEastAsia" w:hAnsi="EC Square Sans Pro" w:cstheme="minorBidi" w:hint="eastAsia"/>
          <w:b w:val="0"/>
          <w:bCs w:val="0"/>
          <w:color w:val="auto"/>
          <w:sz w:val="22"/>
          <w:szCs w:val="22"/>
        </w:rPr>
        <w:t xml:space="preserve">; D) </w:t>
      </w:r>
      <w:proofErr w:type="spellStart"/>
      <w:r w:rsidRPr="00052550">
        <w:rPr>
          <w:rFonts w:ascii="EC Square Sans Pro" w:eastAsiaTheme="minorEastAsia" w:hAnsi="EC Square Sans Pro" w:cstheme="minorBidi" w:hint="eastAsia"/>
          <w:b w:val="0"/>
          <w:bCs w:val="0"/>
          <w:color w:val="auto"/>
          <w:sz w:val="22"/>
          <w:szCs w:val="22"/>
        </w:rPr>
        <w:t>tolesniais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veiksmais</w:t>
      </w:r>
      <w:proofErr w:type="spellEnd"/>
      <w:r w:rsidRPr="00052550">
        <w:rPr>
          <w:rFonts w:ascii="EC Square Sans Pro" w:eastAsiaTheme="minorEastAsia" w:hAnsi="EC Square Sans Pro" w:cstheme="minorBidi" w:hint="eastAsia"/>
          <w:b w:val="0"/>
          <w:bCs w:val="0"/>
          <w:color w:val="auto"/>
          <w:sz w:val="22"/>
          <w:szCs w:val="22"/>
        </w:rPr>
        <w:t xml:space="preserve"> ir </w:t>
      </w:r>
      <w:proofErr w:type="spellStart"/>
      <w:r w:rsidRPr="00052550">
        <w:rPr>
          <w:rFonts w:ascii="EC Square Sans Pro" w:eastAsiaTheme="minorEastAsia" w:hAnsi="EC Square Sans Pro" w:cstheme="minorBidi" w:hint="eastAsia"/>
          <w:b w:val="0"/>
          <w:bCs w:val="0"/>
          <w:color w:val="auto"/>
          <w:sz w:val="22"/>
          <w:szCs w:val="22"/>
        </w:rPr>
        <w:t>rekomendacijomis</w:t>
      </w:r>
      <w:proofErr w:type="spellEnd"/>
      <w:r w:rsidRPr="00052550">
        <w:rPr>
          <w:rFonts w:ascii="EC Square Sans Pro" w:eastAsiaTheme="minorEastAsia" w:hAnsi="EC Square Sans Pro" w:cstheme="minorBidi" w:hint="eastAsia"/>
          <w:b w:val="0"/>
          <w:bCs w:val="0"/>
          <w:color w:val="auto"/>
          <w:sz w:val="22"/>
          <w:szCs w:val="22"/>
        </w:rPr>
        <w:t xml:space="preserve">. </w:t>
      </w:r>
    </w:p>
    <w:p w14:paraId="65A140D1" w14:textId="77777777" w:rsidR="00052550" w:rsidRPr="00052550" w:rsidRDefault="00052550" w:rsidP="00052550">
      <w:pPr>
        <w:pStyle w:val="Heading2"/>
        <w:ind w:left="0"/>
        <w:rPr>
          <w:rFonts w:ascii="EC Square Sans Pro" w:eastAsiaTheme="minorEastAsia" w:hAnsi="EC Square Sans Pro" w:cstheme="minorBidi" w:hint="eastAsia"/>
          <w:b w:val="0"/>
          <w:bCs w:val="0"/>
          <w:color w:val="auto"/>
          <w:sz w:val="22"/>
          <w:szCs w:val="22"/>
        </w:rPr>
      </w:pPr>
      <w:proofErr w:type="spellStart"/>
      <w:r w:rsidRPr="00052550">
        <w:rPr>
          <w:rFonts w:ascii="EC Square Sans Pro" w:eastAsiaTheme="minorEastAsia" w:hAnsi="EC Square Sans Pro" w:cstheme="minorBidi" w:hint="eastAsia"/>
          <w:b w:val="0"/>
          <w:bCs w:val="0"/>
          <w:color w:val="auto"/>
          <w:sz w:val="22"/>
          <w:szCs w:val="22"/>
        </w:rPr>
        <w:t>Apibendrinti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apklausos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atsakymai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sudarys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konsultavimo</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paslaugų</w:t>
      </w:r>
      <w:proofErr w:type="spellEnd"/>
      <w:r w:rsidRPr="00052550">
        <w:rPr>
          <w:rFonts w:ascii="EC Square Sans Pro" w:eastAsiaTheme="minorEastAsia" w:hAnsi="EC Square Sans Pro" w:cstheme="minorBidi" w:hint="eastAsia"/>
          <w:b w:val="0"/>
          <w:bCs w:val="0"/>
          <w:color w:val="auto"/>
          <w:sz w:val="22"/>
          <w:szCs w:val="22"/>
        </w:rPr>
        <w:t xml:space="preserve"> ir </w:t>
      </w:r>
      <w:proofErr w:type="spellStart"/>
      <w:r w:rsidRPr="00052550">
        <w:rPr>
          <w:rFonts w:ascii="EC Square Sans Pro" w:eastAsiaTheme="minorEastAsia" w:hAnsi="EC Square Sans Pro" w:cstheme="minorBidi" w:hint="eastAsia"/>
          <w:b w:val="0"/>
          <w:bCs w:val="0"/>
          <w:color w:val="auto"/>
          <w:sz w:val="22"/>
          <w:szCs w:val="22"/>
        </w:rPr>
        <w:t>suteiktos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techninės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pagalbos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proceso</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vertinimo</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pagrindą</w:t>
      </w:r>
      <w:proofErr w:type="spellEnd"/>
      <w:r w:rsidRPr="00052550">
        <w:rPr>
          <w:rFonts w:ascii="EC Square Sans Pro" w:eastAsiaTheme="minorEastAsia" w:hAnsi="EC Square Sans Pro" w:cstheme="minorBidi" w:hint="eastAsia"/>
          <w:b w:val="0"/>
          <w:bCs w:val="0"/>
          <w:color w:val="auto"/>
          <w:sz w:val="22"/>
          <w:szCs w:val="22"/>
        </w:rPr>
        <w:t>.</w:t>
      </w:r>
    </w:p>
    <w:p w14:paraId="5D3B1D34" w14:textId="77777777" w:rsidR="00052550" w:rsidRDefault="00052550" w:rsidP="00052550">
      <w:pPr>
        <w:pStyle w:val="Heading2"/>
        <w:ind w:left="0"/>
        <w:rPr>
          <w:rFonts w:ascii="EC Square Sans Pro" w:eastAsiaTheme="minorEastAsia" w:hAnsi="EC Square Sans Pro" w:cstheme="minorBidi" w:hint="eastAsia"/>
          <w:b w:val="0"/>
          <w:bCs w:val="0"/>
          <w:color w:val="auto"/>
          <w:sz w:val="22"/>
          <w:szCs w:val="22"/>
        </w:rPr>
      </w:pPr>
      <w:proofErr w:type="spellStart"/>
      <w:r w:rsidRPr="00052550">
        <w:rPr>
          <w:rFonts w:ascii="EC Square Sans Pro" w:eastAsiaTheme="minorEastAsia" w:hAnsi="EC Square Sans Pro" w:cstheme="minorBidi" w:hint="eastAsia"/>
          <w:b w:val="0"/>
          <w:bCs w:val="0"/>
          <w:color w:val="auto"/>
          <w:sz w:val="22"/>
          <w:szCs w:val="22"/>
        </w:rPr>
        <w:t>Iš</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pareiškėjų</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tikimasi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kad</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jie</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pateiks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grįžtamąjį</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ryšį</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Paktui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kuris</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padės</w:t>
      </w:r>
      <w:proofErr w:type="spellEnd"/>
      <w:r w:rsidRPr="00052550">
        <w:rPr>
          <w:rFonts w:ascii="EC Square Sans Pro" w:eastAsiaTheme="minorEastAsia" w:hAnsi="EC Square Sans Pro" w:cstheme="minorBidi" w:hint="eastAsia"/>
          <w:b w:val="0"/>
          <w:bCs w:val="0"/>
          <w:color w:val="auto"/>
          <w:sz w:val="22"/>
          <w:szCs w:val="22"/>
        </w:rPr>
        <w:t xml:space="preserve"> mums </w:t>
      </w:r>
      <w:proofErr w:type="spellStart"/>
      <w:r w:rsidRPr="00052550">
        <w:rPr>
          <w:rFonts w:ascii="EC Square Sans Pro" w:eastAsiaTheme="minorEastAsia" w:hAnsi="EC Square Sans Pro" w:cstheme="minorBidi" w:hint="eastAsia"/>
          <w:b w:val="0"/>
          <w:bCs w:val="0"/>
          <w:color w:val="auto"/>
          <w:sz w:val="22"/>
          <w:szCs w:val="22"/>
        </w:rPr>
        <w:t>įvertinti</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bandomąją</w:t>
      </w:r>
      <w:proofErr w:type="spellEnd"/>
      <w:r w:rsidRPr="00052550">
        <w:rPr>
          <w:rFonts w:ascii="EC Square Sans Pro" w:eastAsiaTheme="minorEastAsia" w:hAnsi="EC Square Sans Pro" w:cstheme="minorBidi" w:hint="eastAsia"/>
          <w:b w:val="0"/>
          <w:bCs w:val="0"/>
          <w:color w:val="auto"/>
          <w:sz w:val="22"/>
          <w:szCs w:val="22"/>
        </w:rPr>
        <w:t xml:space="preserve"> </w:t>
      </w:r>
      <w:proofErr w:type="spellStart"/>
      <w:r w:rsidRPr="00052550">
        <w:rPr>
          <w:rFonts w:ascii="EC Square Sans Pro" w:eastAsiaTheme="minorEastAsia" w:hAnsi="EC Square Sans Pro" w:cstheme="minorBidi" w:hint="eastAsia"/>
          <w:b w:val="0"/>
          <w:bCs w:val="0"/>
          <w:color w:val="auto"/>
          <w:sz w:val="22"/>
          <w:szCs w:val="22"/>
        </w:rPr>
        <w:t>programą</w:t>
      </w:r>
      <w:proofErr w:type="spellEnd"/>
      <w:r w:rsidRPr="00052550">
        <w:rPr>
          <w:rFonts w:ascii="EC Square Sans Pro" w:eastAsiaTheme="minorEastAsia" w:hAnsi="EC Square Sans Pro" w:cstheme="minorBidi" w:hint="eastAsia"/>
          <w:b w:val="0"/>
          <w:bCs w:val="0"/>
          <w:color w:val="auto"/>
          <w:sz w:val="22"/>
          <w:szCs w:val="22"/>
        </w:rPr>
        <w:t>.</w:t>
      </w:r>
    </w:p>
    <w:p w14:paraId="4C6D2DA9" w14:textId="1875420A" w:rsidR="00244EDB" w:rsidRPr="00052550" w:rsidRDefault="00052550" w:rsidP="00052550">
      <w:pPr>
        <w:pStyle w:val="Heading2"/>
        <w:ind w:left="0"/>
        <w:rPr>
          <w:rFonts w:hint="eastAsia"/>
          <w:sz w:val="28"/>
          <w:szCs w:val="28"/>
        </w:rPr>
      </w:pPr>
      <w:r w:rsidRPr="00052550">
        <w:rPr>
          <w:rFonts w:ascii="EC Square Sans Pro" w:eastAsiaTheme="minorEastAsia" w:hAnsi="EC Square Sans Pro" w:cstheme="minorBidi"/>
          <w:sz w:val="28"/>
          <w:szCs w:val="28"/>
        </w:rPr>
        <w:t xml:space="preserve">2.6. </w:t>
      </w:r>
      <w:bookmarkEnd w:id="11"/>
      <w:proofErr w:type="gramStart"/>
      <w:r w:rsidR="004D6455">
        <w:rPr>
          <w:sz w:val="28"/>
          <w:szCs w:val="28"/>
        </w:rPr>
        <w:t>K</w:t>
      </w:r>
      <w:r w:rsidR="004D6455" w:rsidRPr="004D6455">
        <w:rPr>
          <w:rFonts w:hint="eastAsia"/>
          <w:sz w:val="28"/>
          <w:szCs w:val="28"/>
        </w:rPr>
        <w:t>as</w:t>
      </w:r>
      <w:proofErr w:type="gramEnd"/>
      <w:r w:rsidR="004D6455" w:rsidRPr="004D6455">
        <w:rPr>
          <w:rFonts w:hint="eastAsia"/>
          <w:sz w:val="28"/>
          <w:szCs w:val="28"/>
        </w:rPr>
        <w:t xml:space="preserve"> bus </w:t>
      </w:r>
      <w:proofErr w:type="spellStart"/>
      <w:r w:rsidR="004D6455" w:rsidRPr="004D6455">
        <w:rPr>
          <w:rFonts w:hint="eastAsia"/>
          <w:sz w:val="28"/>
          <w:szCs w:val="28"/>
        </w:rPr>
        <w:t>toliau</w:t>
      </w:r>
      <w:proofErr w:type="spellEnd"/>
      <w:r w:rsidR="004D6455" w:rsidRPr="004D6455">
        <w:rPr>
          <w:rFonts w:hint="eastAsia"/>
          <w:sz w:val="28"/>
          <w:szCs w:val="28"/>
        </w:rPr>
        <w:t>?</w:t>
      </w:r>
    </w:p>
    <w:p w14:paraId="79222525" w14:textId="63698892" w:rsidR="004B608B" w:rsidRPr="00244EDB" w:rsidRDefault="004D6455" w:rsidP="004B608B">
      <w:pPr>
        <w:rPr>
          <w:rFonts w:hint="eastAsia"/>
        </w:rPr>
      </w:pPr>
      <w:proofErr w:type="spellStart"/>
      <w:r w:rsidRPr="004D6455">
        <w:rPr>
          <w:rFonts w:hint="eastAsia"/>
        </w:rPr>
        <w:t>Techninės</w:t>
      </w:r>
      <w:proofErr w:type="spellEnd"/>
      <w:r w:rsidRPr="004D6455">
        <w:rPr>
          <w:rFonts w:hint="eastAsia"/>
        </w:rPr>
        <w:t xml:space="preserve"> </w:t>
      </w:r>
      <w:proofErr w:type="spellStart"/>
      <w:r w:rsidRPr="004D6455">
        <w:rPr>
          <w:rFonts w:hint="eastAsia"/>
        </w:rPr>
        <w:t>pagalbos</w:t>
      </w:r>
      <w:proofErr w:type="spellEnd"/>
      <w:r w:rsidRPr="004D6455">
        <w:rPr>
          <w:rFonts w:hint="eastAsia"/>
        </w:rPr>
        <w:t xml:space="preserve"> </w:t>
      </w:r>
      <w:proofErr w:type="spellStart"/>
      <w:r w:rsidRPr="004D6455">
        <w:rPr>
          <w:rFonts w:hint="eastAsia"/>
        </w:rPr>
        <w:t>tikslas</w:t>
      </w:r>
      <w:proofErr w:type="spellEnd"/>
      <w:r w:rsidRPr="004D6455">
        <w:rPr>
          <w:rFonts w:hint="eastAsia"/>
        </w:rPr>
        <w:t xml:space="preserve"> - </w:t>
      </w:r>
      <w:proofErr w:type="spellStart"/>
      <w:r w:rsidRPr="004D6455">
        <w:rPr>
          <w:rFonts w:hint="eastAsia"/>
        </w:rPr>
        <w:t>padėti</w:t>
      </w:r>
      <w:proofErr w:type="spellEnd"/>
      <w:r w:rsidRPr="004D6455">
        <w:rPr>
          <w:rFonts w:hint="eastAsia"/>
        </w:rPr>
        <w:t xml:space="preserve"> MVĮ </w:t>
      </w:r>
      <w:proofErr w:type="spellStart"/>
      <w:r w:rsidRPr="004D6455">
        <w:rPr>
          <w:rFonts w:hint="eastAsia"/>
        </w:rPr>
        <w:t>įgyvendinti</w:t>
      </w:r>
      <w:proofErr w:type="spellEnd"/>
      <w:r w:rsidRPr="004D6455">
        <w:rPr>
          <w:rFonts w:hint="eastAsia"/>
        </w:rPr>
        <w:t xml:space="preserve"> </w:t>
      </w:r>
      <w:proofErr w:type="spellStart"/>
      <w:r w:rsidRPr="004D6455">
        <w:rPr>
          <w:rFonts w:hint="eastAsia"/>
        </w:rPr>
        <w:t>savo</w:t>
      </w:r>
      <w:proofErr w:type="spellEnd"/>
      <w:r w:rsidRPr="004D6455">
        <w:rPr>
          <w:rFonts w:hint="eastAsia"/>
        </w:rPr>
        <w:t xml:space="preserve"> </w:t>
      </w:r>
      <w:proofErr w:type="spellStart"/>
      <w:r w:rsidRPr="004D6455">
        <w:rPr>
          <w:rFonts w:hint="eastAsia"/>
        </w:rPr>
        <w:t>įsipareigojimus</w:t>
      </w:r>
      <w:proofErr w:type="spellEnd"/>
      <w:r w:rsidRPr="004D6455">
        <w:rPr>
          <w:rFonts w:hint="eastAsia"/>
        </w:rPr>
        <w:t xml:space="preserve">. </w:t>
      </w:r>
      <w:proofErr w:type="spellStart"/>
      <w:r w:rsidRPr="004D6455">
        <w:rPr>
          <w:rFonts w:hint="eastAsia"/>
        </w:rPr>
        <w:t>Pasibaigus</w:t>
      </w:r>
      <w:proofErr w:type="spellEnd"/>
      <w:r w:rsidRPr="004D6455">
        <w:rPr>
          <w:rFonts w:hint="eastAsia"/>
        </w:rPr>
        <w:t xml:space="preserve"> </w:t>
      </w:r>
      <w:proofErr w:type="spellStart"/>
      <w:r w:rsidRPr="004D6455">
        <w:rPr>
          <w:rFonts w:hint="eastAsia"/>
        </w:rPr>
        <w:t>techninei</w:t>
      </w:r>
      <w:proofErr w:type="spellEnd"/>
      <w:r w:rsidRPr="004D6455">
        <w:rPr>
          <w:rFonts w:hint="eastAsia"/>
        </w:rPr>
        <w:t xml:space="preserve"> </w:t>
      </w:r>
      <w:proofErr w:type="spellStart"/>
      <w:r w:rsidRPr="004D6455">
        <w:rPr>
          <w:rFonts w:hint="eastAsia"/>
        </w:rPr>
        <w:t>pagalbai</w:t>
      </w:r>
      <w:proofErr w:type="spellEnd"/>
      <w:r w:rsidRPr="004D6455">
        <w:rPr>
          <w:rFonts w:hint="eastAsia"/>
        </w:rPr>
        <w:t xml:space="preserve"> MVĮ </w:t>
      </w:r>
      <w:proofErr w:type="spellStart"/>
      <w:r w:rsidRPr="004D6455">
        <w:rPr>
          <w:rFonts w:hint="eastAsia"/>
        </w:rPr>
        <w:t>turi</w:t>
      </w:r>
      <w:proofErr w:type="spellEnd"/>
      <w:r w:rsidRPr="004D6455">
        <w:rPr>
          <w:rFonts w:hint="eastAsia"/>
        </w:rPr>
        <w:t xml:space="preserve"> </w:t>
      </w:r>
      <w:proofErr w:type="spellStart"/>
      <w:r w:rsidRPr="004D6455">
        <w:rPr>
          <w:rFonts w:hint="eastAsia"/>
        </w:rPr>
        <w:t>įgyvendinti</w:t>
      </w:r>
      <w:proofErr w:type="spellEnd"/>
      <w:r w:rsidRPr="004D6455">
        <w:rPr>
          <w:rFonts w:hint="eastAsia"/>
        </w:rPr>
        <w:t xml:space="preserve"> </w:t>
      </w:r>
      <w:proofErr w:type="spellStart"/>
      <w:r w:rsidRPr="004D6455">
        <w:rPr>
          <w:rFonts w:hint="eastAsia"/>
        </w:rPr>
        <w:t>pasirinktą</w:t>
      </w:r>
      <w:proofErr w:type="spellEnd"/>
      <w:r w:rsidRPr="004D6455">
        <w:rPr>
          <w:rFonts w:hint="eastAsia"/>
        </w:rPr>
        <w:t xml:space="preserve"> (-as) </w:t>
      </w:r>
      <w:proofErr w:type="spellStart"/>
      <w:r w:rsidRPr="004D6455">
        <w:rPr>
          <w:rFonts w:hint="eastAsia"/>
        </w:rPr>
        <w:t>priemonę</w:t>
      </w:r>
      <w:proofErr w:type="spellEnd"/>
      <w:r w:rsidRPr="004D6455">
        <w:rPr>
          <w:rFonts w:hint="eastAsia"/>
        </w:rPr>
        <w:t xml:space="preserve"> (-es), </w:t>
      </w:r>
      <w:proofErr w:type="spellStart"/>
      <w:r w:rsidRPr="004D6455">
        <w:rPr>
          <w:rFonts w:hint="eastAsia"/>
        </w:rPr>
        <w:t>kad</w:t>
      </w:r>
      <w:proofErr w:type="spellEnd"/>
      <w:r w:rsidRPr="004D6455">
        <w:rPr>
          <w:rFonts w:hint="eastAsia"/>
        </w:rPr>
        <w:t xml:space="preserve"> </w:t>
      </w:r>
      <w:proofErr w:type="spellStart"/>
      <w:r w:rsidRPr="004D6455">
        <w:rPr>
          <w:rFonts w:hint="eastAsia"/>
        </w:rPr>
        <w:t>įvykdytų</w:t>
      </w:r>
      <w:proofErr w:type="spellEnd"/>
      <w:r w:rsidRPr="004D6455">
        <w:rPr>
          <w:rFonts w:hint="eastAsia"/>
        </w:rPr>
        <w:t xml:space="preserve"> </w:t>
      </w:r>
      <w:proofErr w:type="spellStart"/>
      <w:r w:rsidRPr="004D6455">
        <w:rPr>
          <w:rFonts w:hint="eastAsia"/>
        </w:rPr>
        <w:t>savo</w:t>
      </w:r>
      <w:proofErr w:type="spellEnd"/>
      <w:r w:rsidRPr="004D6455">
        <w:rPr>
          <w:rFonts w:hint="eastAsia"/>
        </w:rPr>
        <w:t xml:space="preserve"> </w:t>
      </w:r>
      <w:proofErr w:type="spellStart"/>
      <w:r w:rsidRPr="004D6455">
        <w:rPr>
          <w:rFonts w:hint="eastAsia"/>
        </w:rPr>
        <w:t>įsipareigojimą</w:t>
      </w:r>
      <w:proofErr w:type="spellEnd"/>
      <w:r w:rsidRPr="004D6455">
        <w:rPr>
          <w:rFonts w:hint="eastAsia"/>
        </w:rPr>
        <w:t xml:space="preserve"> ir </w:t>
      </w:r>
      <w:proofErr w:type="spellStart"/>
      <w:r w:rsidRPr="004D6455">
        <w:rPr>
          <w:rFonts w:hint="eastAsia"/>
        </w:rPr>
        <w:t>gautų</w:t>
      </w:r>
      <w:proofErr w:type="spellEnd"/>
      <w:r w:rsidRPr="004D6455">
        <w:rPr>
          <w:rFonts w:hint="eastAsia"/>
        </w:rPr>
        <w:t xml:space="preserve"> </w:t>
      </w:r>
      <w:proofErr w:type="spellStart"/>
      <w:r w:rsidRPr="004D6455">
        <w:rPr>
          <w:rFonts w:hint="eastAsia"/>
        </w:rPr>
        <w:t>atitinkamą</w:t>
      </w:r>
      <w:proofErr w:type="spellEnd"/>
      <w:r w:rsidRPr="004D6455">
        <w:rPr>
          <w:rFonts w:hint="eastAsia"/>
        </w:rPr>
        <w:t xml:space="preserve"> </w:t>
      </w:r>
      <w:proofErr w:type="spellStart"/>
      <w:r w:rsidRPr="004D6455">
        <w:rPr>
          <w:rFonts w:hint="eastAsia"/>
        </w:rPr>
        <w:t>pripažinimą</w:t>
      </w:r>
      <w:proofErr w:type="spellEnd"/>
      <w:r w:rsidRPr="004D6455">
        <w:rPr>
          <w:rFonts w:hint="eastAsia"/>
        </w:rPr>
        <w:t>.</w:t>
      </w:r>
    </w:p>
    <w:sectPr w:rsidR="004B608B" w:rsidRPr="00244EDB" w:rsidSect="001C5CD0">
      <w:headerReference w:type="default" r:id="rId15"/>
      <w:footerReference w:type="default" r:id="rId16"/>
      <w:headerReference w:type="first" r:id="rId17"/>
      <w:footerReference w:type="first" r:id="rId18"/>
      <w:pgSz w:w="11907" w:h="16839" w:code="9"/>
      <w:pgMar w:top="1560" w:right="1440" w:bottom="1440" w:left="1440" w:header="454" w:footer="371"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D1FBF" w14:textId="77777777" w:rsidR="00212AD9" w:rsidRDefault="00212AD9" w:rsidP="009E1A91">
      <w:pPr>
        <w:spacing w:line="240" w:lineRule="auto"/>
        <w:rPr>
          <w:rFonts w:hint="eastAsia"/>
        </w:rPr>
      </w:pPr>
      <w:r>
        <w:separator/>
      </w:r>
    </w:p>
  </w:endnote>
  <w:endnote w:type="continuationSeparator" w:id="0">
    <w:p w14:paraId="594B6402" w14:textId="77777777" w:rsidR="00212AD9" w:rsidRDefault="00212AD9" w:rsidP="009E1A91">
      <w:pPr>
        <w:spacing w:line="240" w:lineRule="auto"/>
        <w:rPr>
          <w:rFonts w:hint="eastAsia"/>
        </w:rPr>
      </w:pPr>
      <w:r>
        <w:continuationSeparator/>
      </w:r>
    </w:p>
  </w:endnote>
  <w:endnote w:type="continuationNotice" w:id="1">
    <w:p w14:paraId="4400196F" w14:textId="77777777" w:rsidR="00212AD9" w:rsidRDefault="00212AD9">
      <w:pPr>
        <w:spacing w:after="0"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C Square Sans Pro">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PF Square Sans Pro">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578334"/>
      <w:docPartObj>
        <w:docPartGallery w:val="Page Numbers (Bottom of Page)"/>
        <w:docPartUnique/>
      </w:docPartObj>
    </w:sdtPr>
    <w:sdtEndPr>
      <w:rPr>
        <w:noProof/>
      </w:rPr>
    </w:sdtEndPr>
    <w:sdtContent>
      <w:p w14:paraId="58C9CEE0" w14:textId="4A3DD2D5" w:rsidR="00E96B37" w:rsidRDefault="00E96B37">
        <w:pPr>
          <w:pStyle w:val="Footer"/>
          <w:jc w:val="right"/>
          <w:rPr>
            <w:rFonts w:hint="eastAsia"/>
          </w:rPr>
        </w:pPr>
        <w:r>
          <w:fldChar w:fldCharType="begin"/>
        </w:r>
        <w:r>
          <w:instrText xml:space="preserve"> PAGE   \* MERGEFORMAT </w:instrText>
        </w:r>
        <w:r>
          <w:fldChar w:fldCharType="separate"/>
        </w:r>
        <w:r w:rsidR="007578BA">
          <w:rPr>
            <w:noProof/>
          </w:rPr>
          <w:t>9</w:t>
        </w:r>
        <w:r>
          <w:rPr>
            <w:noProof/>
          </w:rPr>
          <w:fldChar w:fldCharType="end"/>
        </w:r>
      </w:p>
    </w:sdtContent>
  </w:sdt>
  <w:p w14:paraId="51E92049" w14:textId="40F1E2A1" w:rsidR="003357F7" w:rsidRPr="00E96B37" w:rsidRDefault="00FE786D" w:rsidP="00FE786D">
    <w:pPr>
      <w:pStyle w:val="Footer"/>
      <w:rPr>
        <w:rFonts w:hint="eastAsia"/>
        <w:sz w:val="20"/>
        <w:szCs w:val="20"/>
      </w:rPr>
    </w:pPr>
    <w:proofErr w:type="spellStart"/>
    <w:r w:rsidRPr="00FE786D">
      <w:rPr>
        <w:rFonts w:hint="eastAsia"/>
        <w:sz w:val="20"/>
        <w:szCs w:val="20"/>
      </w:rPr>
      <w:t>Įmonių</w:t>
    </w:r>
    <w:proofErr w:type="spellEnd"/>
    <w:r w:rsidRPr="00FE786D">
      <w:rPr>
        <w:rFonts w:hint="eastAsia"/>
        <w:sz w:val="20"/>
        <w:szCs w:val="20"/>
      </w:rPr>
      <w:t xml:space="preserve"> </w:t>
    </w:r>
    <w:proofErr w:type="spellStart"/>
    <w:r w:rsidRPr="00FE786D">
      <w:rPr>
        <w:rFonts w:hint="eastAsia"/>
        <w:sz w:val="20"/>
        <w:szCs w:val="20"/>
      </w:rPr>
      <w:t>paktas</w:t>
    </w:r>
    <w:proofErr w:type="spellEnd"/>
    <w:r w:rsidRPr="00FE786D">
      <w:rPr>
        <w:rFonts w:hint="eastAsia"/>
        <w:sz w:val="20"/>
        <w:szCs w:val="20"/>
      </w:rPr>
      <w:t xml:space="preserve"> </w:t>
    </w:r>
    <w:proofErr w:type="spellStart"/>
    <w:r w:rsidRPr="00FE786D">
      <w:rPr>
        <w:rFonts w:hint="eastAsia"/>
        <w:sz w:val="20"/>
        <w:szCs w:val="20"/>
      </w:rPr>
      <w:t>dėl</w:t>
    </w:r>
    <w:proofErr w:type="spellEnd"/>
    <w:r w:rsidRPr="00FE786D">
      <w:rPr>
        <w:rFonts w:hint="eastAsia"/>
        <w:sz w:val="20"/>
        <w:szCs w:val="20"/>
      </w:rPr>
      <w:t xml:space="preserve"> </w:t>
    </w:r>
    <w:proofErr w:type="spellStart"/>
    <w:r w:rsidRPr="00FE786D">
      <w:rPr>
        <w:rFonts w:hint="eastAsia"/>
        <w:sz w:val="20"/>
        <w:szCs w:val="20"/>
      </w:rPr>
      <w:t>klimato</w:t>
    </w:r>
    <w:proofErr w:type="spellEnd"/>
    <w:r w:rsidRPr="00FE786D">
      <w:rPr>
        <w:rFonts w:hint="eastAsia"/>
        <w:sz w:val="20"/>
        <w:szCs w:val="20"/>
      </w:rPr>
      <w:t xml:space="preserve"> ir </w:t>
    </w:r>
    <w:proofErr w:type="spellStart"/>
    <w:r w:rsidRPr="00FE786D">
      <w:rPr>
        <w:rFonts w:hint="eastAsia"/>
        <w:sz w:val="20"/>
        <w:szCs w:val="20"/>
      </w:rPr>
      <w:t>energetikos</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1866"/>
      <w:gridCol w:w="1795"/>
      <w:gridCol w:w="1797"/>
      <w:gridCol w:w="1788"/>
    </w:tblGrid>
    <w:tr w:rsidR="00100937" w14:paraId="5FF48F62" w14:textId="77777777" w:rsidTr="00100937">
      <w:tc>
        <w:tcPr>
          <w:tcW w:w="1781" w:type="dxa"/>
          <w:vAlign w:val="center"/>
        </w:tcPr>
        <w:p w14:paraId="2403CEA7" w14:textId="77777777" w:rsidR="00100937" w:rsidRDefault="00100937" w:rsidP="00100937">
          <w:pPr>
            <w:jc w:val="center"/>
            <w:rPr>
              <w:rFonts w:hint="eastAsia"/>
            </w:rPr>
          </w:pPr>
          <w:r w:rsidRPr="00885867">
            <w:rPr>
              <w:noProof/>
              <w:lang w:eastAsia="en-GB"/>
            </w:rPr>
            <w:drawing>
              <wp:inline distT="0" distB="0" distL="0" distR="0" wp14:anchorId="442D7E64" wp14:editId="2056895D">
                <wp:extent cx="723900" cy="716458"/>
                <wp:effectExtent l="0" t="0" r="0" b="7620"/>
                <wp:docPr id="159" name="Picture 1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301" cy="729721"/>
                        </a:xfrm>
                        <a:prstGeom prst="rect">
                          <a:avLst/>
                        </a:prstGeom>
                        <a:noFill/>
                        <a:ln>
                          <a:noFill/>
                        </a:ln>
                      </pic:spPr>
                    </pic:pic>
                  </a:graphicData>
                </a:graphic>
              </wp:inline>
            </w:drawing>
          </w:r>
        </w:p>
      </w:tc>
      <w:tc>
        <w:tcPr>
          <w:tcW w:w="1866" w:type="dxa"/>
          <w:vAlign w:val="center"/>
        </w:tcPr>
        <w:p w14:paraId="411B9E75" w14:textId="77777777" w:rsidR="00100937" w:rsidRDefault="00100937" w:rsidP="00100937">
          <w:pPr>
            <w:jc w:val="center"/>
            <w:rPr>
              <w:rFonts w:hint="eastAsia"/>
            </w:rPr>
          </w:pPr>
          <w:r w:rsidRPr="00885867">
            <w:rPr>
              <w:noProof/>
              <w:lang w:eastAsia="en-GB"/>
            </w:rPr>
            <w:drawing>
              <wp:inline distT="0" distB="0" distL="0" distR="0" wp14:anchorId="32E06FC1" wp14:editId="672C1714">
                <wp:extent cx="1041991" cy="609519"/>
                <wp:effectExtent l="0" t="0" r="6350" b="635"/>
                <wp:docPr id="160" name="Picture 16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44" cy="618441"/>
                        </a:xfrm>
                        <a:prstGeom prst="rect">
                          <a:avLst/>
                        </a:prstGeom>
                        <a:noFill/>
                        <a:ln>
                          <a:noFill/>
                        </a:ln>
                      </pic:spPr>
                    </pic:pic>
                  </a:graphicData>
                </a:graphic>
              </wp:inline>
            </w:drawing>
          </w:r>
        </w:p>
      </w:tc>
      <w:tc>
        <w:tcPr>
          <w:tcW w:w="1795" w:type="dxa"/>
          <w:vAlign w:val="center"/>
        </w:tcPr>
        <w:p w14:paraId="5B9AB469" w14:textId="77777777" w:rsidR="00100937" w:rsidRDefault="00100937" w:rsidP="00100937">
          <w:pPr>
            <w:jc w:val="center"/>
            <w:rPr>
              <w:rFonts w:hint="eastAsia"/>
            </w:rPr>
          </w:pPr>
          <w:r w:rsidRPr="00885867">
            <w:rPr>
              <w:noProof/>
              <w:lang w:eastAsia="en-GB"/>
            </w:rPr>
            <w:drawing>
              <wp:inline distT="0" distB="0" distL="0" distR="0" wp14:anchorId="217E3D8C" wp14:editId="030BF130">
                <wp:extent cx="904875" cy="628306"/>
                <wp:effectExtent l="0" t="0" r="0" b="0"/>
                <wp:docPr id="161" name="Picture 1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3569" cy="641286"/>
                        </a:xfrm>
                        <a:prstGeom prst="rect">
                          <a:avLst/>
                        </a:prstGeom>
                        <a:noFill/>
                        <a:ln>
                          <a:noFill/>
                        </a:ln>
                      </pic:spPr>
                    </pic:pic>
                  </a:graphicData>
                </a:graphic>
              </wp:inline>
            </w:drawing>
          </w:r>
        </w:p>
      </w:tc>
      <w:tc>
        <w:tcPr>
          <w:tcW w:w="1797" w:type="dxa"/>
          <w:vAlign w:val="center"/>
        </w:tcPr>
        <w:p w14:paraId="59080C0A" w14:textId="77777777" w:rsidR="00100937" w:rsidRDefault="00100937" w:rsidP="00100937">
          <w:pPr>
            <w:jc w:val="center"/>
            <w:rPr>
              <w:rFonts w:hint="eastAsia"/>
            </w:rPr>
          </w:pPr>
          <w:r w:rsidRPr="00885867">
            <w:rPr>
              <w:noProof/>
              <w:lang w:eastAsia="en-GB"/>
            </w:rPr>
            <w:drawing>
              <wp:inline distT="0" distB="0" distL="0" distR="0" wp14:anchorId="7C30834B" wp14:editId="6C29D1AD">
                <wp:extent cx="913463" cy="209550"/>
                <wp:effectExtent l="0" t="0" r="1270" b="0"/>
                <wp:docPr id="162" name="Picture 1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4"/>
                        <a:stretch>
                          <a:fillRect/>
                        </a:stretch>
                      </pic:blipFill>
                      <pic:spPr bwMode="auto">
                        <a:xfrm>
                          <a:off x="0" y="0"/>
                          <a:ext cx="917993" cy="210589"/>
                        </a:xfrm>
                        <a:prstGeom prst="rect">
                          <a:avLst/>
                        </a:prstGeom>
                        <a:noFill/>
                        <a:ln>
                          <a:noFill/>
                        </a:ln>
                      </pic:spPr>
                    </pic:pic>
                  </a:graphicData>
                </a:graphic>
              </wp:inline>
            </w:drawing>
          </w:r>
        </w:p>
      </w:tc>
      <w:tc>
        <w:tcPr>
          <w:tcW w:w="1788" w:type="dxa"/>
          <w:vAlign w:val="center"/>
        </w:tcPr>
        <w:p w14:paraId="24C2CB0E" w14:textId="77777777" w:rsidR="00100937" w:rsidRDefault="00100937" w:rsidP="00100937">
          <w:pPr>
            <w:jc w:val="center"/>
            <w:rPr>
              <w:rFonts w:hint="eastAsia"/>
            </w:rPr>
          </w:pPr>
          <w:r w:rsidRPr="00885867">
            <w:rPr>
              <w:noProof/>
              <w:lang w:eastAsia="en-GB"/>
            </w:rPr>
            <w:drawing>
              <wp:inline distT="0" distB="0" distL="0" distR="0" wp14:anchorId="1B5DCD51" wp14:editId="789A4C74">
                <wp:extent cx="808355" cy="728217"/>
                <wp:effectExtent l="0" t="0" r="0" b="0"/>
                <wp:docPr id="163" name="Picture 1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776"/>
                        <a:stretch/>
                      </pic:blipFill>
                      <pic:spPr bwMode="auto">
                        <a:xfrm>
                          <a:off x="0" y="0"/>
                          <a:ext cx="827243" cy="7452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C45529" w14:textId="77777777" w:rsidR="00100937" w:rsidRDefault="00100937" w:rsidP="0062455E">
    <w:pPr>
      <w:pStyle w:val="Footer"/>
      <w:jc w:val="center"/>
      <w:rPr>
        <w:rFonts w:hint="eastAsia"/>
      </w:rPr>
    </w:pPr>
  </w:p>
  <w:p w14:paraId="1A9C1254" w14:textId="57FD9694" w:rsidR="00100937" w:rsidRDefault="004C52C6" w:rsidP="0062455E">
    <w:pPr>
      <w:pStyle w:val="Footer"/>
      <w:jc w:val="center"/>
      <w:rPr>
        <w:rFonts w:hint="eastAsia"/>
      </w:rPr>
    </w:pPr>
    <w:proofErr w:type="spellStart"/>
    <w:r w:rsidRPr="004C52C6">
      <w:rPr>
        <w:rFonts w:hint="eastAsia"/>
        <w:i/>
        <w:iCs/>
        <w:color w:val="212121"/>
        <w:sz w:val="21"/>
        <w:szCs w:val="21"/>
      </w:rPr>
      <w:t>Šis</w:t>
    </w:r>
    <w:proofErr w:type="spellEnd"/>
    <w:r w:rsidRPr="004C52C6">
      <w:rPr>
        <w:rFonts w:hint="eastAsia"/>
        <w:i/>
        <w:iCs/>
        <w:color w:val="212121"/>
        <w:sz w:val="21"/>
        <w:szCs w:val="21"/>
      </w:rPr>
      <w:t xml:space="preserve"> </w:t>
    </w:r>
    <w:proofErr w:type="spellStart"/>
    <w:r w:rsidRPr="004C52C6">
      <w:rPr>
        <w:rFonts w:hint="eastAsia"/>
        <w:i/>
        <w:iCs/>
        <w:color w:val="212121"/>
        <w:sz w:val="21"/>
        <w:szCs w:val="21"/>
      </w:rPr>
      <w:t>dokumentas</w:t>
    </w:r>
    <w:proofErr w:type="spellEnd"/>
    <w:r w:rsidRPr="004C52C6">
      <w:rPr>
        <w:rFonts w:hint="eastAsia"/>
        <w:i/>
        <w:iCs/>
        <w:color w:val="212121"/>
        <w:sz w:val="21"/>
        <w:szCs w:val="21"/>
      </w:rPr>
      <w:t xml:space="preserve"> </w:t>
    </w:r>
    <w:proofErr w:type="spellStart"/>
    <w:r w:rsidRPr="004C52C6">
      <w:rPr>
        <w:rFonts w:hint="eastAsia"/>
        <w:i/>
        <w:iCs/>
        <w:color w:val="212121"/>
        <w:sz w:val="21"/>
        <w:szCs w:val="21"/>
      </w:rPr>
      <w:t>neatspindi</w:t>
    </w:r>
    <w:proofErr w:type="spellEnd"/>
    <w:r w:rsidRPr="004C52C6">
      <w:rPr>
        <w:rFonts w:hint="eastAsia"/>
        <w:i/>
        <w:iCs/>
        <w:color w:val="212121"/>
        <w:sz w:val="21"/>
        <w:szCs w:val="21"/>
      </w:rPr>
      <w:t xml:space="preserve"> Europos </w:t>
    </w:r>
    <w:proofErr w:type="spellStart"/>
    <w:r w:rsidRPr="004C52C6">
      <w:rPr>
        <w:rFonts w:hint="eastAsia"/>
        <w:i/>
        <w:iCs/>
        <w:color w:val="212121"/>
        <w:sz w:val="21"/>
        <w:szCs w:val="21"/>
      </w:rPr>
      <w:t>Komisijos</w:t>
    </w:r>
    <w:proofErr w:type="spellEnd"/>
    <w:r w:rsidRPr="004C52C6">
      <w:rPr>
        <w:rFonts w:hint="eastAsia"/>
        <w:i/>
        <w:iCs/>
        <w:color w:val="212121"/>
        <w:sz w:val="21"/>
        <w:szCs w:val="21"/>
      </w:rPr>
      <w:t xml:space="preserve"> </w:t>
    </w:r>
    <w:proofErr w:type="spellStart"/>
    <w:r w:rsidRPr="004C52C6">
      <w:rPr>
        <w:rFonts w:hint="eastAsia"/>
        <w:i/>
        <w:iCs/>
        <w:color w:val="212121"/>
        <w:sz w:val="21"/>
        <w:szCs w:val="21"/>
      </w:rPr>
      <w:t>požiūrio</w:t>
    </w:r>
    <w:proofErr w:type="spellEnd"/>
    <w:r w:rsidRPr="004C52C6">
      <w:rPr>
        <w:rFonts w:hint="eastAsia"/>
        <w:i/>
        <w:iCs/>
        <w:color w:val="212121"/>
        <w:sz w:val="21"/>
        <w:szCs w:val="21"/>
      </w:rPr>
      <w:t xml:space="preserve">. </w:t>
    </w:r>
    <w:proofErr w:type="spellStart"/>
    <w:r w:rsidRPr="004C52C6">
      <w:rPr>
        <w:rFonts w:hint="eastAsia"/>
        <w:i/>
        <w:iCs/>
        <w:color w:val="212121"/>
        <w:sz w:val="21"/>
        <w:szCs w:val="21"/>
      </w:rPr>
      <w:t>Jame</w:t>
    </w:r>
    <w:proofErr w:type="spellEnd"/>
    <w:r w:rsidRPr="004C52C6">
      <w:rPr>
        <w:rFonts w:hint="eastAsia"/>
        <w:i/>
        <w:iCs/>
        <w:color w:val="212121"/>
        <w:sz w:val="21"/>
        <w:szCs w:val="21"/>
      </w:rPr>
      <w:t xml:space="preserve"> </w:t>
    </w:r>
    <w:proofErr w:type="spellStart"/>
    <w:r w:rsidRPr="004C52C6">
      <w:rPr>
        <w:rFonts w:hint="eastAsia"/>
        <w:i/>
        <w:iCs/>
        <w:color w:val="212121"/>
        <w:sz w:val="21"/>
        <w:szCs w:val="21"/>
      </w:rPr>
      <w:t>pateiktos</w:t>
    </w:r>
    <w:proofErr w:type="spellEnd"/>
    <w:r w:rsidRPr="004C52C6">
      <w:rPr>
        <w:rFonts w:hint="eastAsia"/>
        <w:i/>
        <w:iCs/>
        <w:color w:val="212121"/>
        <w:sz w:val="21"/>
        <w:szCs w:val="21"/>
      </w:rPr>
      <w:t xml:space="preserve"> </w:t>
    </w:r>
    <w:proofErr w:type="spellStart"/>
    <w:r w:rsidRPr="004C52C6">
      <w:rPr>
        <w:rFonts w:hint="eastAsia"/>
        <w:i/>
        <w:iCs/>
        <w:color w:val="212121"/>
        <w:sz w:val="21"/>
        <w:szCs w:val="21"/>
      </w:rPr>
      <w:t>interpretacijos</w:t>
    </w:r>
    <w:proofErr w:type="spellEnd"/>
    <w:r w:rsidRPr="004C52C6">
      <w:rPr>
        <w:rFonts w:hint="eastAsia"/>
        <w:i/>
        <w:iCs/>
        <w:color w:val="212121"/>
        <w:sz w:val="21"/>
        <w:szCs w:val="21"/>
      </w:rPr>
      <w:t xml:space="preserve"> ir </w:t>
    </w:r>
    <w:proofErr w:type="spellStart"/>
    <w:r w:rsidRPr="004C52C6">
      <w:rPr>
        <w:rFonts w:hint="eastAsia"/>
        <w:i/>
        <w:iCs/>
        <w:color w:val="212121"/>
        <w:sz w:val="21"/>
        <w:szCs w:val="21"/>
      </w:rPr>
      <w:t>nuomonės</w:t>
    </w:r>
    <w:proofErr w:type="spellEnd"/>
    <w:r w:rsidRPr="004C52C6">
      <w:rPr>
        <w:rFonts w:hint="eastAsia"/>
        <w:i/>
        <w:iCs/>
        <w:color w:val="212121"/>
        <w:sz w:val="21"/>
        <w:szCs w:val="21"/>
      </w:rPr>
      <w:t xml:space="preserve"> </w:t>
    </w:r>
    <w:proofErr w:type="spellStart"/>
    <w:r w:rsidRPr="004C52C6">
      <w:rPr>
        <w:rFonts w:hint="eastAsia"/>
        <w:i/>
        <w:iCs/>
        <w:color w:val="212121"/>
        <w:sz w:val="21"/>
        <w:szCs w:val="21"/>
      </w:rPr>
      <w:t>priklauso</w:t>
    </w:r>
    <w:proofErr w:type="spellEnd"/>
    <w:r w:rsidRPr="004C52C6">
      <w:rPr>
        <w:rFonts w:hint="eastAsia"/>
        <w:i/>
        <w:iCs/>
        <w:color w:val="212121"/>
        <w:sz w:val="21"/>
        <w:szCs w:val="21"/>
      </w:rPr>
      <w:t xml:space="preserve"> tik </w:t>
    </w:r>
    <w:proofErr w:type="spellStart"/>
    <w:r w:rsidRPr="004C52C6">
      <w:rPr>
        <w:rFonts w:hint="eastAsia"/>
        <w:i/>
        <w:iCs/>
        <w:color w:val="212121"/>
        <w:sz w:val="21"/>
        <w:szCs w:val="21"/>
      </w:rPr>
      <w:t>nuo</w:t>
    </w:r>
    <w:proofErr w:type="spellEnd"/>
    <w:r w:rsidRPr="004C52C6">
      <w:rPr>
        <w:rFonts w:hint="eastAsia"/>
        <w:i/>
        <w:iCs/>
        <w:color w:val="212121"/>
        <w:sz w:val="21"/>
        <w:szCs w:val="21"/>
      </w:rPr>
      <w:t xml:space="preserve"> </w:t>
    </w:r>
    <w:proofErr w:type="spellStart"/>
    <w:r w:rsidRPr="004C52C6">
      <w:rPr>
        <w:rFonts w:hint="eastAsia"/>
        <w:i/>
        <w:iCs/>
        <w:color w:val="212121"/>
        <w:sz w:val="21"/>
        <w:szCs w:val="21"/>
      </w:rPr>
      <w:t>autorių</w:t>
    </w:r>
    <w:proofErr w:type="spellEnd"/>
    <w:r w:rsidRPr="004C52C6">
      <w:rPr>
        <w:rFonts w:hint="eastAsia"/>
        <w:i/>
        <w:iCs/>
        <w:color w:val="212121"/>
        <w:sz w:val="21"/>
        <w:szCs w:val="21"/>
      </w:rPr>
      <w:t>.</w:t>
    </w:r>
  </w:p>
  <w:p w14:paraId="7935AA01" w14:textId="0DBCAF41" w:rsidR="004D0DAB" w:rsidRDefault="006C699E" w:rsidP="0062455E">
    <w:pPr>
      <w:pStyle w:val="Footer"/>
      <w:jc w:val="center"/>
      <w:rPr>
        <w:rFonts w:hint="eastAsia"/>
      </w:rPr>
    </w:pPr>
    <w:r>
      <w:rPr>
        <w:noProof/>
        <w:lang w:eastAsia="en-GB"/>
      </w:rPr>
      <w:drawing>
        <wp:inline distT="0" distB="0" distL="0" distR="0" wp14:anchorId="5A2B0B05" wp14:editId="66009A49">
          <wp:extent cx="1702675" cy="643272"/>
          <wp:effectExtent l="0" t="0" r="0" b="4445"/>
          <wp:docPr id="164" name="Picture 16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8164" cy="645346"/>
                  </a:xfrm>
                  <a:prstGeom prst="rect">
                    <a:avLst/>
                  </a:prstGeom>
                  <a:noFill/>
                  <a:ln>
                    <a:noFill/>
                  </a:ln>
                </pic:spPr>
              </pic:pic>
            </a:graphicData>
          </a:graphic>
        </wp:inline>
      </w:drawing>
    </w:r>
  </w:p>
  <w:p w14:paraId="3AFF06A5" w14:textId="4EC488DB" w:rsidR="004D0DAB" w:rsidRPr="004D0DAB" w:rsidRDefault="004D0DAB" w:rsidP="004D0DAB">
    <w:pPr>
      <w:pStyle w:val="Footer"/>
      <w:rPr>
        <w:rFonts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ABBB7" w14:textId="77777777" w:rsidR="00212AD9" w:rsidRDefault="00212AD9" w:rsidP="009E1A91">
      <w:pPr>
        <w:spacing w:line="240" w:lineRule="auto"/>
        <w:rPr>
          <w:rFonts w:hint="eastAsia"/>
        </w:rPr>
      </w:pPr>
      <w:bookmarkStart w:id="0" w:name="_Hlk100226617"/>
      <w:bookmarkEnd w:id="0"/>
      <w:r>
        <w:separator/>
      </w:r>
    </w:p>
  </w:footnote>
  <w:footnote w:type="continuationSeparator" w:id="0">
    <w:p w14:paraId="64E44A06" w14:textId="77777777" w:rsidR="00212AD9" w:rsidRDefault="00212AD9" w:rsidP="009E1A91">
      <w:pPr>
        <w:spacing w:line="240" w:lineRule="auto"/>
        <w:rPr>
          <w:rFonts w:hint="eastAsia"/>
        </w:rPr>
      </w:pPr>
      <w:r>
        <w:continuationSeparator/>
      </w:r>
    </w:p>
  </w:footnote>
  <w:footnote w:type="continuationNotice" w:id="1">
    <w:p w14:paraId="7512A174" w14:textId="77777777" w:rsidR="00212AD9" w:rsidRDefault="00212AD9">
      <w:pPr>
        <w:spacing w:after="0" w:line="240" w:lineRule="auto"/>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040C" w14:textId="77777777" w:rsidR="004C52C6" w:rsidRDefault="004C52C6" w:rsidP="00595774">
    <w:pPr>
      <w:pStyle w:val="Footer"/>
      <w:rPr>
        <w:rFonts w:hint="eastAsia"/>
        <w:sz w:val="20"/>
        <w:szCs w:val="20"/>
        <w:lang w:val="en-US"/>
      </w:rPr>
    </w:pPr>
    <w:proofErr w:type="spellStart"/>
    <w:r w:rsidRPr="004C52C6">
      <w:rPr>
        <w:rFonts w:hint="eastAsia"/>
        <w:sz w:val="20"/>
        <w:szCs w:val="20"/>
        <w:lang w:val="en-US"/>
      </w:rPr>
      <w:t>Techninės</w:t>
    </w:r>
    <w:proofErr w:type="spellEnd"/>
    <w:r w:rsidRPr="004C52C6">
      <w:rPr>
        <w:rFonts w:hint="eastAsia"/>
        <w:sz w:val="20"/>
        <w:szCs w:val="20"/>
        <w:lang w:val="en-US"/>
      </w:rPr>
      <w:t xml:space="preserve"> </w:t>
    </w:r>
    <w:proofErr w:type="spellStart"/>
    <w:r w:rsidRPr="004C52C6">
      <w:rPr>
        <w:rFonts w:hint="eastAsia"/>
        <w:sz w:val="20"/>
        <w:szCs w:val="20"/>
        <w:lang w:val="en-US"/>
      </w:rPr>
      <w:t>pagalbos</w:t>
    </w:r>
    <w:proofErr w:type="spellEnd"/>
    <w:r w:rsidRPr="004C52C6">
      <w:rPr>
        <w:rFonts w:hint="eastAsia"/>
        <w:sz w:val="20"/>
        <w:szCs w:val="20"/>
        <w:lang w:val="en-US"/>
      </w:rPr>
      <w:t xml:space="preserve"> </w:t>
    </w:r>
    <w:proofErr w:type="spellStart"/>
    <w:r w:rsidRPr="004C52C6">
      <w:rPr>
        <w:rFonts w:hint="eastAsia"/>
        <w:sz w:val="20"/>
        <w:szCs w:val="20"/>
        <w:lang w:val="en-US"/>
      </w:rPr>
      <w:t>pareiškėjų</w:t>
    </w:r>
    <w:proofErr w:type="spellEnd"/>
    <w:r w:rsidRPr="004C52C6">
      <w:rPr>
        <w:rFonts w:hint="eastAsia"/>
        <w:sz w:val="20"/>
        <w:szCs w:val="20"/>
        <w:lang w:val="en-US"/>
      </w:rPr>
      <w:t xml:space="preserve"> </w:t>
    </w:r>
    <w:proofErr w:type="spellStart"/>
    <w:r w:rsidRPr="004C52C6">
      <w:rPr>
        <w:rFonts w:hint="eastAsia"/>
        <w:sz w:val="20"/>
        <w:szCs w:val="20"/>
        <w:lang w:val="en-US"/>
      </w:rPr>
      <w:t>vadovas</w:t>
    </w:r>
    <w:proofErr w:type="spellEnd"/>
  </w:p>
  <w:p w14:paraId="78A97C08" w14:textId="59288893" w:rsidR="000D5528" w:rsidRPr="004C52C6" w:rsidRDefault="004C52C6" w:rsidP="004C52C6">
    <w:pPr>
      <w:pStyle w:val="Footer"/>
      <w:rPr>
        <w:rFonts w:hint="eastAsia"/>
        <w:sz w:val="20"/>
        <w:szCs w:val="20"/>
        <w:lang w:val="fr-FR"/>
      </w:rPr>
    </w:pPr>
    <w:proofErr w:type="spellStart"/>
    <w:r w:rsidRPr="004C52C6">
      <w:rPr>
        <w:rFonts w:hint="eastAsia"/>
        <w:sz w:val="20"/>
        <w:szCs w:val="20"/>
        <w:lang w:val="fr-FR"/>
      </w:rPr>
      <w:t>Antrasis</w:t>
    </w:r>
    <w:proofErr w:type="spellEnd"/>
    <w:r w:rsidRPr="004C52C6">
      <w:rPr>
        <w:rFonts w:hint="eastAsia"/>
        <w:sz w:val="20"/>
        <w:szCs w:val="20"/>
        <w:lang w:val="fr-FR"/>
      </w:rPr>
      <w:t xml:space="preserve"> </w:t>
    </w:r>
    <w:proofErr w:type="spellStart"/>
    <w:proofErr w:type="gramStart"/>
    <w:r w:rsidRPr="004C52C6">
      <w:rPr>
        <w:rFonts w:hint="eastAsia"/>
        <w:sz w:val="20"/>
        <w:szCs w:val="20"/>
        <w:lang w:val="fr-FR"/>
      </w:rPr>
      <w:t>skambutis</w:t>
    </w:r>
    <w:proofErr w:type="spellEnd"/>
    <w:r w:rsidRPr="004C52C6">
      <w:rPr>
        <w:rFonts w:hint="eastAsia"/>
        <w:sz w:val="20"/>
        <w:szCs w:val="20"/>
        <w:lang w:val="fr-FR"/>
      </w:rPr>
      <w:t>:</w:t>
    </w:r>
    <w:proofErr w:type="gramEnd"/>
    <w:r w:rsidRPr="004C52C6">
      <w:rPr>
        <w:rFonts w:hint="eastAsia"/>
        <w:sz w:val="20"/>
        <w:szCs w:val="20"/>
        <w:lang w:val="fr-FR"/>
      </w:rPr>
      <w:t xml:space="preserve"> 202</w:t>
    </w:r>
    <w:r>
      <w:rPr>
        <w:sz w:val="20"/>
        <w:szCs w:val="20"/>
        <w:lang w:val="fr-FR"/>
      </w:rPr>
      <w:t>3</w:t>
    </w:r>
    <w:r w:rsidRPr="004C52C6">
      <w:rPr>
        <w:rFonts w:hint="eastAsia"/>
        <w:sz w:val="20"/>
        <w:szCs w:val="20"/>
        <w:lang w:val="fr-FR"/>
      </w:rPr>
      <w:t xml:space="preserve"> m. </w:t>
    </w:r>
    <w:proofErr w:type="spellStart"/>
    <w:r w:rsidRPr="004C52C6">
      <w:rPr>
        <w:rFonts w:hint="eastAsia"/>
        <w:sz w:val="20"/>
        <w:szCs w:val="20"/>
        <w:lang w:val="fr-FR"/>
      </w:rPr>
      <w:t>balandžio</w:t>
    </w:r>
    <w:proofErr w:type="spellEnd"/>
    <w:r w:rsidRPr="004C52C6">
      <w:rPr>
        <w:rFonts w:hint="eastAsia"/>
        <w:sz w:val="20"/>
        <w:szCs w:val="20"/>
        <w:lang w:val="fr-FR"/>
      </w:rPr>
      <w:t xml:space="preserve"> </w:t>
    </w:r>
    <w:proofErr w:type="spellStart"/>
    <w:r w:rsidRPr="004C52C6">
      <w:rPr>
        <w:rFonts w:hint="eastAsia"/>
        <w:sz w:val="20"/>
        <w:szCs w:val="20"/>
        <w:lang w:val="fr-FR"/>
      </w:rPr>
      <w:t>mėn</w:t>
    </w:r>
    <w:proofErr w:type="spellEnd"/>
    <w:r w:rsidRPr="004C52C6">
      <w:rPr>
        <w:rFonts w:hint="eastAsia"/>
        <w:sz w:val="20"/>
        <w:szCs w:val="20"/>
        <w:lang w:val="fr-FR"/>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1893" w14:textId="3360AC60" w:rsidR="00100937" w:rsidRDefault="00100937">
    <w:pPr>
      <w:pStyle w:val="Header"/>
      <w:rPr>
        <w:rFonts w:hint="eastAsia"/>
      </w:rPr>
    </w:pPr>
    <w:r>
      <w:rPr>
        <w:noProof/>
        <w:lang w:eastAsia="en-GB"/>
      </w:rPr>
      <w:drawing>
        <wp:anchor distT="0" distB="0" distL="114300" distR="114300" simplePos="0" relativeHeight="251658240" behindDoc="1" locked="0" layoutInCell="1" allowOverlap="1" wp14:anchorId="1A8EE68D" wp14:editId="382DBE1D">
          <wp:simplePos x="0" y="0"/>
          <wp:positionH relativeFrom="column">
            <wp:posOffset>2328194</wp:posOffset>
          </wp:positionH>
          <wp:positionV relativeFrom="paragraph">
            <wp:posOffset>-2443239</wp:posOffset>
          </wp:positionV>
          <wp:extent cx="6452098" cy="6132786"/>
          <wp:effectExtent l="0" t="0" r="0" b="0"/>
          <wp:wrapNone/>
          <wp:docPr id="157" name="Picture 15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2098" cy="6132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CAD0E" w14:textId="77777777" w:rsidR="00100937" w:rsidRDefault="00100937">
    <w:pPr>
      <w:pStyle w:val="Header"/>
      <w:rPr>
        <w:rFonts w:hint="eastAsia"/>
      </w:rPr>
    </w:pPr>
  </w:p>
  <w:p w14:paraId="7901B05F" w14:textId="77777777" w:rsidR="00100937" w:rsidRDefault="00100937">
    <w:pPr>
      <w:pStyle w:val="Header"/>
      <w:rPr>
        <w:rFonts w:hint="eastAsia"/>
      </w:rPr>
    </w:pPr>
  </w:p>
  <w:p w14:paraId="0F83224E" w14:textId="77777777" w:rsidR="00100937" w:rsidRDefault="00100937">
    <w:pPr>
      <w:pStyle w:val="Header"/>
      <w:rPr>
        <w:rFonts w:hint="eastAsia"/>
      </w:rPr>
    </w:pPr>
  </w:p>
  <w:p w14:paraId="6C625666" w14:textId="77777777" w:rsidR="00100937" w:rsidRDefault="00100937">
    <w:pPr>
      <w:pStyle w:val="Header"/>
      <w:rPr>
        <w:rFonts w:hint="eastAsia"/>
      </w:rPr>
    </w:pPr>
  </w:p>
  <w:p w14:paraId="2B8B23A7" w14:textId="1236F13C" w:rsidR="0062455E" w:rsidRDefault="00100937">
    <w:pPr>
      <w:pStyle w:val="Header"/>
      <w:rPr>
        <w:rFonts w:hint="eastAsia"/>
      </w:rPr>
    </w:pPr>
    <w:r>
      <w:rPr>
        <w:noProof/>
        <w:lang w:eastAsia="en-GB"/>
      </w:rPr>
      <w:drawing>
        <wp:inline distT="0" distB="0" distL="0" distR="0" wp14:anchorId="3D4F659C" wp14:editId="5D2B3B3D">
          <wp:extent cx="4438282" cy="1639394"/>
          <wp:effectExtent l="0" t="0" r="0" b="0"/>
          <wp:docPr id="158" name="Picture 158"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background with white 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9539" cy="1643552"/>
                  </a:xfrm>
                  <a:prstGeom prst="rect">
                    <a:avLst/>
                  </a:prstGeom>
                  <a:noFill/>
                  <a:ln>
                    <a:noFill/>
                  </a:ln>
                </pic:spPr>
              </pic:pic>
            </a:graphicData>
          </a:graphic>
        </wp:inline>
      </w:drawing>
    </w:r>
  </w:p>
  <w:p w14:paraId="4127BAC5" w14:textId="77777777" w:rsidR="00100937" w:rsidRDefault="00100937">
    <w:pPr>
      <w:pStyle w:val="Head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241"/>
    <w:multiLevelType w:val="hybridMultilevel"/>
    <w:tmpl w:val="3B2673E4"/>
    <w:lvl w:ilvl="0" w:tplc="0C000003">
      <w:start w:val="1"/>
      <w:numFmt w:val="bullet"/>
      <w:lvlText w:val="o"/>
      <w:lvlJc w:val="left"/>
      <w:pPr>
        <w:ind w:left="1080" w:hanging="360"/>
      </w:pPr>
      <w:rPr>
        <w:rFonts w:ascii="Courier New" w:hAnsi="Courier New" w:cs="Courier New"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1" w15:restartNumberingAfterBreak="0">
    <w:nsid w:val="133193D2"/>
    <w:multiLevelType w:val="hybridMultilevel"/>
    <w:tmpl w:val="FFFFFFFF"/>
    <w:lvl w:ilvl="0" w:tplc="C3DA03C6">
      <w:start w:val="1"/>
      <w:numFmt w:val="bullet"/>
      <w:lvlText w:val=""/>
      <w:lvlJc w:val="left"/>
      <w:pPr>
        <w:ind w:left="720" w:hanging="360"/>
      </w:pPr>
      <w:rPr>
        <w:rFonts w:ascii="Symbol" w:hAnsi="Symbol" w:hint="default"/>
      </w:rPr>
    </w:lvl>
    <w:lvl w:ilvl="1" w:tplc="32D23372">
      <w:start w:val="1"/>
      <w:numFmt w:val="bullet"/>
      <w:lvlText w:val="o"/>
      <w:lvlJc w:val="left"/>
      <w:pPr>
        <w:ind w:left="1440" w:hanging="360"/>
      </w:pPr>
      <w:rPr>
        <w:rFonts w:ascii="Courier New" w:hAnsi="Courier New" w:hint="default"/>
      </w:rPr>
    </w:lvl>
    <w:lvl w:ilvl="2" w:tplc="0C381760">
      <w:start w:val="1"/>
      <w:numFmt w:val="bullet"/>
      <w:lvlText w:val=""/>
      <w:lvlJc w:val="left"/>
      <w:pPr>
        <w:ind w:left="2160" w:hanging="360"/>
      </w:pPr>
      <w:rPr>
        <w:rFonts w:ascii="Wingdings" w:hAnsi="Wingdings" w:hint="default"/>
      </w:rPr>
    </w:lvl>
    <w:lvl w:ilvl="3" w:tplc="1440200C">
      <w:start w:val="1"/>
      <w:numFmt w:val="bullet"/>
      <w:lvlText w:val=""/>
      <w:lvlJc w:val="left"/>
      <w:pPr>
        <w:ind w:left="2880" w:hanging="360"/>
      </w:pPr>
      <w:rPr>
        <w:rFonts w:ascii="Symbol" w:hAnsi="Symbol" w:hint="default"/>
      </w:rPr>
    </w:lvl>
    <w:lvl w:ilvl="4" w:tplc="D7D21186">
      <w:start w:val="1"/>
      <w:numFmt w:val="bullet"/>
      <w:lvlText w:val="o"/>
      <w:lvlJc w:val="left"/>
      <w:pPr>
        <w:ind w:left="3600" w:hanging="360"/>
      </w:pPr>
      <w:rPr>
        <w:rFonts w:ascii="Courier New" w:hAnsi="Courier New" w:hint="default"/>
      </w:rPr>
    </w:lvl>
    <w:lvl w:ilvl="5" w:tplc="ACE09DE6">
      <w:start w:val="1"/>
      <w:numFmt w:val="bullet"/>
      <w:lvlText w:val=""/>
      <w:lvlJc w:val="left"/>
      <w:pPr>
        <w:ind w:left="4320" w:hanging="360"/>
      </w:pPr>
      <w:rPr>
        <w:rFonts w:ascii="Wingdings" w:hAnsi="Wingdings" w:hint="default"/>
      </w:rPr>
    </w:lvl>
    <w:lvl w:ilvl="6" w:tplc="ED78B11A">
      <w:start w:val="1"/>
      <w:numFmt w:val="bullet"/>
      <w:lvlText w:val=""/>
      <w:lvlJc w:val="left"/>
      <w:pPr>
        <w:ind w:left="5040" w:hanging="360"/>
      </w:pPr>
      <w:rPr>
        <w:rFonts w:ascii="Symbol" w:hAnsi="Symbol" w:hint="default"/>
      </w:rPr>
    </w:lvl>
    <w:lvl w:ilvl="7" w:tplc="D9C60AF8">
      <w:start w:val="1"/>
      <w:numFmt w:val="bullet"/>
      <w:lvlText w:val="o"/>
      <w:lvlJc w:val="left"/>
      <w:pPr>
        <w:ind w:left="5760" w:hanging="360"/>
      </w:pPr>
      <w:rPr>
        <w:rFonts w:ascii="Courier New" w:hAnsi="Courier New" w:hint="default"/>
      </w:rPr>
    </w:lvl>
    <w:lvl w:ilvl="8" w:tplc="1EECC66E">
      <w:start w:val="1"/>
      <w:numFmt w:val="bullet"/>
      <w:lvlText w:val=""/>
      <w:lvlJc w:val="left"/>
      <w:pPr>
        <w:ind w:left="6480" w:hanging="360"/>
      </w:pPr>
      <w:rPr>
        <w:rFonts w:ascii="Wingdings" w:hAnsi="Wingdings" w:hint="default"/>
      </w:rPr>
    </w:lvl>
  </w:abstractNum>
  <w:abstractNum w:abstractNumId="2" w15:restartNumberingAfterBreak="0">
    <w:nsid w:val="1A531D57"/>
    <w:multiLevelType w:val="hybridMultilevel"/>
    <w:tmpl w:val="ABF681E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37DB149E"/>
    <w:multiLevelType w:val="hybridMultilevel"/>
    <w:tmpl w:val="F60493A8"/>
    <w:lvl w:ilvl="0" w:tplc="69A66C60">
      <w:numFmt w:val="bullet"/>
      <w:lvlText w:val="-"/>
      <w:lvlJc w:val="left"/>
      <w:pPr>
        <w:ind w:left="720" w:hanging="360"/>
      </w:pPr>
      <w:rPr>
        <w:rFonts w:ascii="EC Square Sans Pro" w:eastAsiaTheme="minorEastAsia" w:hAnsi="EC Squar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A32085"/>
    <w:multiLevelType w:val="hybridMultilevel"/>
    <w:tmpl w:val="125A8CBA"/>
    <w:lvl w:ilvl="0" w:tplc="2A74063E">
      <w:start w:val="2"/>
      <w:numFmt w:val="decimal"/>
      <w:lvlText w:val="%1.1"/>
      <w:lvlJc w:val="left"/>
      <w:pPr>
        <w:ind w:left="360" w:hanging="360"/>
      </w:pPr>
      <w:rPr>
        <w:rFonts w:hint="default"/>
      </w:rPr>
    </w:lvl>
    <w:lvl w:ilvl="1" w:tplc="20000019" w:tentative="1">
      <w:start w:val="1"/>
      <w:numFmt w:val="lowerLetter"/>
      <w:lvlText w:val="%2."/>
      <w:lvlJc w:val="left"/>
      <w:pPr>
        <w:ind w:left="720" w:hanging="360"/>
      </w:pPr>
    </w:lvl>
    <w:lvl w:ilvl="2" w:tplc="2000001B" w:tentative="1">
      <w:start w:val="1"/>
      <w:numFmt w:val="lowerRoman"/>
      <w:lvlText w:val="%3."/>
      <w:lvlJc w:val="right"/>
      <w:pPr>
        <w:ind w:left="1440" w:hanging="180"/>
      </w:pPr>
    </w:lvl>
    <w:lvl w:ilvl="3" w:tplc="2000000F" w:tentative="1">
      <w:start w:val="1"/>
      <w:numFmt w:val="decimal"/>
      <w:lvlText w:val="%4."/>
      <w:lvlJc w:val="left"/>
      <w:pPr>
        <w:ind w:left="2160" w:hanging="360"/>
      </w:pPr>
    </w:lvl>
    <w:lvl w:ilvl="4" w:tplc="20000019" w:tentative="1">
      <w:start w:val="1"/>
      <w:numFmt w:val="lowerLetter"/>
      <w:lvlText w:val="%5."/>
      <w:lvlJc w:val="left"/>
      <w:pPr>
        <w:ind w:left="2880" w:hanging="360"/>
      </w:pPr>
    </w:lvl>
    <w:lvl w:ilvl="5" w:tplc="2000001B" w:tentative="1">
      <w:start w:val="1"/>
      <w:numFmt w:val="lowerRoman"/>
      <w:lvlText w:val="%6."/>
      <w:lvlJc w:val="right"/>
      <w:pPr>
        <w:ind w:left="3600" w:hanging="180"/>
      </w:pPr>
    </w:lvl>
    <w:lvl w:ilvl="6" w:tplc="2000000F" w:tentative="1">
      <w:start w:val="1"/>
      <w:numFmt w:val="decimal"/>
      <w:lvlText w:val="%7."/>
      <w:lvlJc w:val="left"/>
      <w:pPr>
        <w:ind w:left="4320" w:hanging="360"/>
      </w:pPr>
    </w:lvl>
    <w:lvl w:ilvl="7" w:tplc="20000019" w:tentative="1">
      <w:start w:val="1"/>
      <w:numFmt w:val="lowerLetter"/>
      <w:lvlText w:val="%8."/>
      <w:lvlJc w:val="left"/>
      <w:pPr>
        <w:ind w:left="5040" w:hanging="360"/>
      </w:pPr>
    </w:lvl>
    <w:lvl w:ilvl="8" w:tplc="2000001B" w:tentative="1">
      <w:start w:val="1"/>
      <w:numFmt w:val="lowerRoman"/>
      <w:lvlText w:val="%9."/>
      <w:lvlJc w:val="right"/>
      <w:pPr>
        <w:ind w:left="5760" w:hanging="180"/>
      </w:pPr>
    </w:lvl>
  </w:abstractNum>
  <w:abstractNum w:abstractNumId="5" w15:restartNumberingAfterBreak="0">
    <w:nsid w:val="4CFC3662"/>
    <w:multiLevelType w:val="hybridMultilevel"/>
    <w:tmpl w:val="CD76E402"/>
    <w:lvl w:ilvl="0" w:tplc="4BC4156E">
      <w:start w:val="1"/>
      <w:numFmt w:val="bullet"/>
      <w:pStyle w:val="Bulletlistintablesspacesaver"/>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47"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4D167F26"/>
    <w:multiLevelType w:val="hybridMultilevel"/>
    <w:tmpl w:val="639E2AA8"/>
    <w:lvl w:ilvl="0" w:tplc="0C000001">
      <w:start w:val="1"/>
      <w:numFmt w:val="bullet"/>
      <w:lvlText w:val=""/>
      <w:lvlJc w:val="left"/>
      <w:pPr>
        <w:ind w:left="1080" w:hanging="360"/>
      </w:pPr>
      <w:rPr>
        <w:rFonts w:ascii="Symbol" w:hAnsi="Symbol"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7" w15:restartNumberingAfterBreak="0">
    <w:nsid w:val="4D2671A1"/>
    <w:multiLevelType w:val="hybridMultilevel"/>
    <w:tmpl w:val="FDE01CC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 w15:restartNumberingAfterBreak="0">
    <w:nsid w:val="59D50BBB"/>
    <w:multiLevelType w:val="multilevel"/>
    <w:tmpl w:val="DFAC44B4"/>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3240" w:hanging="1440"/>
      </w:pPr>
    </w:lvl>
    <w:lvl w:ilvl="5">
      <w:start w:val="1"/>
      <w:numFmt w:val="decimal"/>
      <w:lvlText w:val="%1.%2.%3.%4.%5.%6."/>
      <w:lvlJc w:val="left"/>
      <w:pPr>
        <w:ind w:left="3600" w:hanging="1440"/>
      </w:pPr>
    </w:lvl>
    <w:lvl w:ilvl="6">
      <w:start w:val="1"/>
      <w:numFmt w:val="decimal"/>
      <w:lvlText w:val="%1.%2.%3.%4.%5.%6.%7."/>
      <w:lvlJc w:val="left"/>
      <w:pPr>
        <w:ind w:left="4320" w:hanging="180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9" w15:restartNumberingAfterBreak="0">
    <w:nsid w:val="62D12D3E"/>
    <w:multiLevelType w:val="hybridMultilevel"/>
    <w:tmpl w:val="91387FBE"/>
    <w:lvl w:ilvl="0" w:tplc="43FEB2C8">
      <w:start w:val="1"/>
      <w:numFmt w:val="bullet"/>
      <w:pStyle w:val="ListBullet"/>
      <w:lvlText w:val=""/>
      <w:lvlJc w:val="left"/>
      <w:pPr>
        <w:ind w:left="720" w:hanging="360"/>
      </w:pPr>
      <w:rPr>
        <w:rFonts w:ascii="Symbol" w:hAnsi="Symbol" w:hint="default"/>
        <w:color w:val="auto"/>
      </w:rPr>
    </w:lvl>
    <w:lvl w:ilvl="1" w:tplc="61126A1C">
      <w:start w:val="1"/>
      <w:numFmt w:val="bullet"/>
      <w:pStyle w:val="ListBullet2"/>
      <w:lvlText w:val=""/>
      <w:lvlJc w:val="left"/>
      <w:pPr>
        <w:ind w:left="1440" w:hanging="360"/>
      </w:pPr>
      <w:rPr>
        <w:rFonts w:ascii="Symbol" w:hAnsi="Symbol" w:hint="default"/>
        <w:color w:val="auto"/>
      </w:rPr>
    </w:lvl>
    <w:lvl w:ilvl="2" w:tplc="365CBC74">
      <w:start w:val="1"/>
      <w:numFmt w:val="bullet"/>
      <w:pStyle w:val="ListBullet3"/>
      <w:lvlText w:val=""/>
      <w:lvlJc w:val="left"/>
      <w:pPr>
        <w:ind w:left="2160" w:hanging="360"/>
      </w:pPr>
      <w:rPr>
        <w:rFonts w:ascii="Symbol" w:hAnsi="Symbol" w:hint="default"/>
        <w:color w:val="auto"/>
      </w:rPr>
    </w:lvl>
    <w:lvl w:ilvl="3" w:tplc="668CA5D6">
      <w:start w:val="1"/>
      <w:numFmt w:val="bullet"/>
      <w:lvlText w:val=""/>
      <w:lvlJc w:val="left"/>
      <w:pPr>
        <w:ind w:left="2880" w:hanging="360"/>
      </w:pPr>
      <w:rPr>
        <w:rFonts w:ascii="Symbol" w:hAnsi="Symbol" w:hint="default"/>
        <w:color w:val="auto"/>
      </w:rPr>
    </w:lvl>
    <w:lvl w:ilvl="4" w:tplc="A5FC2DE0">
      <w:start w:val="1"/>
      <w:numFmt w:val="bullet"/>
      <w:lvlText w:val="o"/>
      <w:lvlJc w:val="left"/>
      <w:pPr>
        <w:ind w:left="3600" w:hanging="360"/>
      </w:pPr>
      <w:rPr>
        <w:rFonts w:ascii="Courier New" w:hAnsi="Courier New" w:cs="Courier New" w:hint="default"/>
      </w:rPr>
    </w:lvl>
    <w:lvl w:ilvl="5" w:tplc="55DE898E" w:tentative="1">
      <w:start w:val="1"/>
      <w:numFmt w:val="bullet"/>
      <w:lvlText w:val=""/>
      <w:lvlJc w:val="left"/>
      <w:pPr>
        <w:ind w:left="4320" w:hanging="360"/>
      </w:pPr>
      <w:rPr>
        <w:rFonts w:ascii="Wingdings" w:hAnsi="Wingdings" w:hint="default"/>
      </w:rPr>
    </w:lvl>
    <w:lvl w:ilvl="6" w:tplc="730C20DE" w:tentative="1">
      <w:start w:val="1"/>
      <w:numFmt w:val="bullet"/>
      <w:lvlText w:val=""/>
      <w:lvlJc w:val="left"/>
      <w:pPr>
        <w:ind w:left="5040" w:hanging="360"/>
      </w:pPr>
      <w:rPr>
        <w:rFonts w:ascii="Symbol" w:hAnsi="Symbol" w:hint="default"/>
      </w:rPr>
    </w:lvl>
    <w:lvl w:ilvl="7" w:tplc="665A287A" w:tentative="1">
      <w:start w:val="1"/>
      <w:numFmt w:val="bullet"/>
      <w:lvlText w:val="o"/>
      <w:lvlJc w:val="left"/>
      <w:pPr>
        <w:ind w:left="5760" w:hanging="360"/>
      </w:pPr>
      <w:rPr>
        <w:rFonts w:ascii="Courier New" w:hAnsi="Courier New" w:cs="Courier New" w:hint="default"/>
      </w:rPr>
    </w:lvl>
    <w:lvl w:ilvl="8" w:tplc="459E4B5E" w:tentative="1">
      <w:start w:val="1"/>
      <w:numFmt w:val="bullet"/>
      <w:lvlText w:val=""/>
      <w:lvlJc w:val="left"/>
      <w:pPr>
        <w:ind w:left="6480" w:hanging="360"/>
      </w:pPr>
      <w:rPr>
        <w:rFonts w:ascii="Wingdings" w:hAnsi="Wingdings" w:hint="default"/>
      </w:rPr>
    </w:lvl>
  </w:abstractNum>
  <w:abstractNum w:abstractNumId="10" w15:restartNumberingAfterBreak="0">
    <w:nsid w:val="65594F14"/>
    <w:multiLevelType w:val="hybridMultilevel"/>
    <w:tmpl w:val="F2D20E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6AEE0293"/>
    <w:multiLevelType w:val="hybridMultilevel"/>
    <w:tmpl w:val="748EFB84"/>
    <w:styleLink w:val="CurrentList1"/>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AAD595"/>
    <w:multiLevelType w:val="hybridMultilevel"/>
    <w:tmpl w:val="FFFFFFFF"/>
    <w:lvl w:ilvl="0" w:tplc="4CCE04EA">
      <w:start w:val="1"/>
      <w:numFmt w:val="bullet"/>
      <w:lvlText w:val=""/>
      <w:lvlJc w:val="left"/>
      <w:pPr>
        <w:ind w:left="720" w:hanging="360"/>
      </w:pPr>
      <w:rPr>
        <w:rFonts w:ascii="Symbol" w:hAnsi="Symbol" w:hint="default"/>
      </w:rPr>
    </w:lvl>
    <w:lvl w:ilvl="1" w:tplc="E2C0625E">
      <w:start w:val="1"/>
      <w:numFmt w:val="bullet"/>
      <w:lvlText w:val="o"/>
      <w:lvlJc w:val="left"/>
      <w:pPr>
        <w:ind w:left="1440" w:hanging="360"/>
      </w:pPr>
      <w:rPr>
        <w:rFonts w:ascii="Courier New" w:hAnsi="Courier New" w:hint="default"/>
      </w:rPr>
    </w:lvl>
    <w:lvl w:ilvl="2" w:tplc="24E00D04">
      <w:start w:val="1"/>
      <w:numFmt w:val="bullet"/>
      <w:lvlText w:val=""/>
      <w:lvlJc w:val="left"/>
      <w:pPr>
        <w:ind w:left="2160" w:hanging="360"/>
      </w:pPr>
      <w:rPr>
        <w:rFonts w:ascii="Wingdings" w:hAnsi="Wingdings" w:hint="default"/>
      </w:rPr>
    </w:lvl>
    <w:lvl w:ilvl="3" w:tplc="CF208A2E">
      <w:start w:val="1"/>
      <w:numFmt w:val="bullet"/>
      <w:lvlText w:val=""/>
      <w:lvlJc w:val="left"/>
      <w:pPr>
        <w:ind w:left="2880" w:hanging="360"/>
      </w:pPr>
      <w:rPr>
        <w:rFonts w:ascii="Symbol" w:hAnsi="Symbol" w:hint="default"/>
      </w:rPr>
    </w:lvl>
    <w:lvl w:ilvl="4" w:tplc="B1C8E8AC">
      <w:start w:val="1"/>
      <w:numFmt w:val="bullet"/>
      <w:lvlText w:val="o"/>
      <w:lvlJc w:val="left"/>
      <w:pPr>
        <w:ind w:left="3600" w:hanging="360"/>
      </w:pPr>
      <w:rPr>
        <w:rFonts w:ascii="Courier New" w:hAnsi="Courier New" w:hint="default"/>
      </w:rPr>
    </w:lvl>
    <w:lvl w:ilvl="5" w:tplc="95F8BF0E">
      <w:start w:val="1"/>
      <w:numFmt w:val="bullet"/>
      <w:lvlText w:val=""/>
      <w:lvlJc w:val="left"/>
      <w:pPr>
        <w:ind w:left="4320" w:hanging="360"/>
      </w:pPr>
      <w:rPr>
        <w:rFonts w:ascii="Wingdings" w:hAnsi="Wingdings" w:hint="default"/>
      </w:rPr>
    </w:lvl>
    <w:lvl w:ilvl="6" w:tplc="EDE4F3D0">
      <w:start w:val="1"/>
      <w:numFmt w:val="bullet"/>
      <w:lvlText w:val=""/>
      <w:lvlJc w:val="left"/>
      <w:pPr>
        <w:ind w:left="5040" w:hanging="360"/>
      </w:pPr>
      <w:rPr>
        <w:rFonts w:ascii="Symbol" w:hAnsi="Symbol" w:hint="default"/>
      </w:rPr>
    </w:lvl>
    <w:lvl w:ilvl="7" w:tplc="03F08230">
      <w:start w:val="1"/>
      <w:numFmt w:val="bullet"/>
      <w:lvlText w:val="o"/>
      <w:lvlJc w:val="left"/>
      <w:pPr>
        <w:ind w:left="5760" w:hanging="360"/>
      </w:pPr>
      <w:rPr>
        <w:rFonts w:ascii="Courier New" w:hAnsi="Courier New" w:hint="default"/>
      </w:rPr>
    </w:lvl>
    <w:lvl w:ilvl="8" w:tplc="0E46F802">
      <w:start w:val="1"/>
      <w:numFmt w:val="bullet"/>
      <w:lvlText w:val=""/>
      <w:lvlJc w:val="left"/>
      <w:pPr>
        <w:ind w:left="6480" w:hanging="360"/>
      </w:pPr>
      <w:rPr>
        <w:rFonts w:ascii="Wingdings" w:hAnsi="Wingdings" w:hint="default"/>
      </w:rPr>
    </w:lvl>
  </w:abstractNum>
  <w:abstractNum w:abstractNumId="13" w15:restartNumberingAfterBreak="0">
    <w:nsid w:val="787560CD"/>
    <w:multiLevelType w:val="multilevel"/>
    <w:tmpl w:val="C460383E"/>
    <w:lvl w:ilvl="0">
      <w:start w:val="2"/>
      <w:numFmt w:val="decimal"/>
      <w:lvlText w:val="%1"/>
      <w:lvlJc w:val="left"/>
      <w:pPr>
        <w:ind w:left="372" w:hanging="37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C4D2254"/>
    <w:multiLevelType w:val="hybridMultilevel"/>
    <w:tmpl w:val="FFFFFFFF"/>
    <w:lvl w:ilvl="0" w:tplc="27AC50BE">
      <w:start w:val="1"/>
      <w:numFmt w:val="decimal"/>
      <w:lvlText w:val="%1."/>
      <w:lvlJc w:val="left"/>
      <w:pPr>
        <w:ind w:left="720" w:hanging="360"/>
      </w:pPr>
    </w:lvl>
    <w:lvl w:ilvl="1" w:tplc="0CFA5146">
      <w:start w:val="1"/>
      <w:numFmt w:val="lowerLetter"/>
      <w:lvlText w:val="%2."/>
      <w:lvlJc w:val="left"/>
      <w:pPr>
        <w:ind w:left="1440" w:hanging="360"/>
      </w:pPr>
    </w:lvl>
    <w:lvl w:ilvl="2" w:tplc="7BF834A8">
      <w:start w:val="1"/>
      <w:numFmt w:val="lowerRoman"/>
      <w:lvlText w:val="%3."/>
      <w:lvlJc w:val="right"/>
      <w:pPr>
        <w:ind w:left="2160" w:hanging="180"/>
      </w:pPr>
    </w:lvl>
    <w:lvl w:ilvl="3" w:tplc="58148A1E">
      <w:start w:val="1"/>
      <w:numFmt w:val="decimal"/>
      <w:lvlText w:val="%4."/>
      <w:lvlJc w:val="left"/>
      <w:pPr>
        <w:ind w:left="2880" w:hanging="360"/>
      </w:pPr>
    </w:lvl>
    <w:lvl w:ilvl="4" w:tplc="2AD0D09E">
      <w:start w:val="1"/>
      <w:numFmt w:val="lowerLetter"/>
      <w:lvlText w:val="%5."/>
      <w:lvlJc w:val="left"/>
      <w:pPr>
        <w:ind w:left="3600" w:hanging="360"/>
      </w:pPr>
    </w:lvl>
    <w:lvl w:ilvl="5" w:tplc="C9B6C7E6">
      <w:start w:val="1"/>
      <w:numFmt w:val="lowerRoman"/>
      <w:lvlText w:val="%6."/>
      <w:lvlJc w:val="right"/>
      <w:pPr>
        <w:ind w:left="4320" w:hanging="180"/>
      </w:pPr>
    </w:lvl>
    <w:lvl w:ilvl="6" w:tplc="652CA2EA">
      <w:start w:val="1"/>
      <w:numFmt w:val="decimal"/>
      <w:lvlText w:val="%7."/>
      <w:lvlJc w:val="left"/>
      <w:pPr>
        <w:ind w:left="5040" w:hanging="360"/>
      </w:pPr>
    </w:lvl>
    <w:lvl w:ilvl="7" w:tplc="7F9C15A4">
      <w:start w:val="1"/>
      <w:numFmt w:val="lowerLetter"/>
      <w:lvlText w:val="%8."/>
      <w:lvlJc w:val="left"/>
      <w:pPr>
        <w:ind w:left="5760" w:hanging="360"/>
      </w:pPr>
    </w:lvl>
    <w:lvl w:ilvl="8" w:tplc="76B6B934">
      <w:start w:val="1"/>
      <w:numFmt w:val="lowerRoman"/>
      <w:lvlText w:val="%9."/>
      <w:lvlJc w:val="right"/>
      <w:pPr>
        <w:ind w:left="6480" w:hanging="180"/>
      </w:pPr>
    </w:lvl>
  </w:abstractNum>
  <w:num w:numId="1" w16cid:durableId="1901403019">
    <w:abstractNumId w:val="9"/>
  </w:num>
  <w:num w:numId="2" w16cid:durableId="310718365">
    <w:abstractNumId w:val="8"/>
  </w:num>
  <w:num w:numId="3" w16cid:durableId="585186570">
    <w:abstractNumId w:val="5"/>
  </w:num>
  <w:num w:numId="4" w16cid:durableId="1568766699">
    <w:abstractNumId w:val="11"/>
  </w:num>
  <w:num w:numId="5" w16cid:durableId="1505821741">
    <w:abstractNumId w:val="10"/>
  </w:num>
  <w:num w:numId="6" w16cid:durableId="772627049">
    <w:abstractNumId w:val="4"/>
  </w:num>
  <w:num w:numId="7" w16cid:durableId="448208715">
    <w:abstractNumId w:val="13"/>
  </w:num>
  <w:num w:numId="8" w16cid:durableId="326175503">
    <w:abstractNumId w:val="1"/>
  </w:num>
  <w:num w:numId="9" w16cid:durableId="1944995927">
    <w:abstractNumId w:val="12"/>
  </w:num>
  <w:num w:numId="10" w16cid:durableId="1571623522">
    <w:abstractNumId w:val="14"/>
  </w:num>
  <w:num w:numId="11" w16cid:durableId="1621648746">
    <w:abstractNumId w:val="3"/>
  </w:num>
  <w:num w:numId="12" w16cid:durableId="1430347379">
    <w:abstractNumId w:val="2"/>
  </w:num>
  <w:num w:numId="13" w16cid:durableId="1427462152">
    <w:abstractNumId w:val="0"/>
  </w:num>
  <w:num w:numId="14" w16cid:durableId="109520352">
    <w:abstractNumId w:val="6"/>
  </w:num>
  <w:num w:numId="15" w16cid:durableId="87045672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3sbAwNrEEInNjMyUdpeDU4uLM/DyQAuNaAIMqMfQsAAAA"/>
  </w:docVars>
  <w:rsids>
    <w:rsidRoot w:val="003C26C7"/>
    <w:rsid w:val="0000073E"/>
    <w:rsid w:val="00000C48"/>
    <w:rsid w:val="00001C0D"/>
    <w:rsid w:val="00001DB6"/>
    <w:rsid w:val="00001E72"/>
    <w:rsid w:val="00002594"/>
    <w:rsid w:val="00002670"/>
    <w:rsid w:val="00002678"/>
    <w:rsid w:val="000028A8"/>
    <w:rsid w:val="000030F8"/>
    <w:rsid w:val="00003543"/>
    <w:rsid w:val="0000377C"/>
    <w:rsid w:val="00003957"/>
    <w:rsid w:val="0000438E"/>
    <w:rsid w:val="0000483E"/>
    <w:rsid w:val="0000546E"/>
    <w:rsid w:val="0000551D"/>
    <w:rsid w:val="000055DA"/>
    <w:rsid w:val="000057B1"/>
    <w:rsid w:val="00005835"/>
    <w:rsid w:val="00005AFD"/>
    <w:rsid w:val="00006E79"/>
    <w:rsid w:val="000070D4"/>
    <w:rsid w:val="00010916"/>
    <w:rsid w:val="00010E69"/>
    <w:rsid w:val="000113D8"/>
    <w:rsid w:val="00011BD2"/>
    <w:rsid w:val="000129FF"/>
    <w:rsid w:val="00012A20"/>
    <w:rsid w:val="00012A30"/>
    <w:rsid w:val="00012C87"/>
    <w:rsid w:val="00012E45"/>
    <w:rsid w:val="00012FEE"/>
    <w:rsid w:val="000131CD"/>
    <w:rsid w:val="000137BD"/>
    <w:rsid w:val="00013962"/>
    <w:rsid w:val="000140FD"/>
    <w:rsid w:val="00014338"/>
    <w:rsid w:val="000149B3"/>
    <w:rsid w:val="0001577A"/>
    <w:rsid w:val="000157E4"/>
    <w:rsid w:val="0001593F"/>
    <w:rsid w:val="00015D18"/>
    <w:rsid w:val="00015D42"/>
    <w:rsid w:val="00015EFF"/>
    <w:rsid w:val="000165CE"/>
    <w:rsid w:val="00016611"/>
    <w:rsid w:val="0001690E"/>
    <w:rsid w:val="00016B4D"/>
    <w:rsid w:val="000170E1"/>
    <w:rsid w:val="00017A73"/>
    <w:rsid w:val="00017B38"/>
    <w:rsid w:val="00017D35"/>
    <w:rsid w:val="000204C4"/>
    <w:rsid w:val="000207B4"/>
    <w:rsid w:val="00020A0D"/>
    <w:rsid w:val="00020F71"/>
    <w:rsid w:val="00021C1E"/>
    <w:rsid w:val="00021E69"/>
    <w:rsid w:val="00021FBF"/>
    <w:rsid w:val="0002215B"/>
    <w:rsid w:val="00022324"/>
    <w:rsid w:val="00022E01"/>
    <w:rsid w:val="00022FB5"/>
    <w:rsid w:val="00023234"/>
    <w:rsid w:val="000232D7"/>
    <w:rsid w:val="00023581"/>
    <w:rsid w:val="000239A1"/>
    <w:rsid w:val="00023BB1"/>
    <w:rsid w:val="00023BB6"/>
    <w:rsid w:val="00023C0F"/>
    <w:rsid w:val="00023D15"/>
    <w:rsid w:val="00023E97"/>
    <w:rsid w:val="00024639"/>
    <w:rsid w:val="00024B46"/>
    <w:rsid w:val="00024C68"/>
    <w:rsid w:val="00024D35"/>
    <w:rsid w:val="00024EDB"/>
    <w:rsid w:val="00025BA7"/>
    <w:rsid w:val="00025F88"/>
    <w:rsid w:val="000265B5"/>
    <w:rsid w:val="0002669C"/>
    <w:rsid w:val="00026C4B"/>
    <w:rsid w:val="00026F50"/>
    <w:rsid w:val="0002732D"/>
    <w:rsid w:val="0002765B"/>
    <w:rsid w:val="00030825"/>
    <w:rsid w:val="000308E5"/>
    <w:rsid w:val="00030B3A"/>
    <w:rsid w:val="00030D97"/>
    <w:rsid w:val="00030E7E"/>
    <w:rsid w:val="0003111E"/>
    <w:rsid w:val="000311CC"/>
    <w:rsid w:val="000315EA"/>
    <w:rsid w:val="00031830"/>
    <w:rsid w:val="00031BD4"/>
    <w:rsid w:val="00031D14"/>
    <w:rsid w:val="00031F66"/>
    <w:rsid w:val="0003210D"/>
    <w:rsid w:val="000337D7"/>
    <w:rsid w:val="00033FAB"/>
    <w:rsid w:val="00034047"/>
    <w:rsid w:val="00034211"/>
    <w:rsid w:val="000344D8"/>
    <w:rsid w:val="00034671"/>
    <w:rsid w:val="00034930"/>
    <w:rsid w:val="00034986"/>
    <w:rsid w:val="00034B14"/>
    <w:rsid w:val="00034C31"/>
    <w:rsid w:val="00034E8D"/>
    <w:rsid w:val="0003552F"/>
    <w:rsid w:val="00035B66"/>
    <w:rsid w:val="00036306"/>
    <w:rsid w:val="00036507"/>
    <w:rsid w:val="000367ED"/>
    <w:rsid w:val="00036B74"/>
    <w:rsid w:val="00036C87"/>
    <w:rsid w:val="000375A7"/>
    <w:rsid w:val="000401C2"/>
    <w:rsid w:val="000405D7"/>
    <w:rsid w:val="00040658"/>
    <w:rsid w:val="00040954"/>
    <w:rsid w:val="00040C18"/>
    <w:rsid w:val="00040D31"/>
    <w:rsid w:val="0004100A"/>
    <w:rsid w:val="000416C3"/>
    <w:rsid w:val="00041DB1"/>
    <w:rsid w:val="00042079"/>
    <w:rsid w:val="00042175"/>
    <w:rsid w:val="000427DF"/>
    <w:rsid w:val="00042AA0"/>
    <w:rsid w:val="00042B80"/>
    <w:rsid w:val="00043000"/>
    <w:rsid w:val="000431B8"/>
    <w:rsid w:val="00043494"/>
    <w:rsid w:val="00043F1D"/>
    <w:rsid w:val="00044585"/>
    <w:rsid w:val="00044D89"/>
    <w:rsid w:val="00044E4E"/>
    <w:rsid w:val="00044EFC"/>
    <w:rsid w:val="00044F17"/>
    <w:rsid w:val="00045039"/>
    <w:rsid w:val="00045212"/>
    <w:rsid w:val="0004598A"/>
    <w:rsid w:val="00045BEC"/>
    <w:rsid w:val="00045CDA"/>
    <w:rsid w:val="00046160"/>
    <w:rsid w:val="000469A1"/>
    <w:rsid w:val="00046C22"/>
    <w:rsid w:val="00046F32"/>
    <w:rsid w:val="00047026"/>
    <w:rsid w:val="0004705D"/>
    <w:rsid w:val="000470ED"/>
    <w:rsid w:val="00047277"/>
    <w:rsid w:val="00047328"/>
    <w:rsid w:val="00047852"/>
    <w:rsid w:val="0004789A"/>
    <w:rsid w:val="00047DA6"/>
    <w:rsid w:val="00051928"/>
    <w:rsid w:val="00052550"/>
    <w:rsid w:val="0005267D"/>
    <w:rsid w:val="00052C52"/>
    <w:rsid w:val="00052DC4"/>
    <w:rsid w:val="00052E3F"/>
    <w:rsid w:val="00053420"/>
    <w:rsid w:val="00053C5A"/>
    <w:rsid w:val="00053FEF"/>
    <w:rsid w:val="00054128"/>
    <w:rsid w:val="00054562"/>
    <w:rsid w:val="00054680"/>
    <w:rsid w:val="00054EDB"/>
    <w:rsid w:val="00055061"/>
    <w:rsid w:val="0005654B"/>
    <w:rsid w:val="0005654D"/>
    <w:rsid w:val="0005685D"/>
    <w:rsid w:val="0005697C"/>
    <w:rsid w:val="00056A1F"/>
    <w:rsid w:val="00056BE4"/>
    <w:rsid w:val="000572D8"/>
    <w:rsid w:val="000574D9"/>
    <w:rsid w:val="0005780B"/>
    <w:rsid w:val="00057AF4"/>
    <w:rsid w:val="00057F78"/>
    <w:rsid w:val="00060F4D"/>
    <w:rsid w:val="00060F52"/>
    <w:rsid w:val="000614A0"/>
    <w:rsid w:val="00061969"/>
    <w:rsid w:val="00061C69"/>
    <w:rsid w:val="000623C9"/>
    <w:rsid w:val="00062460"/>
    <w:rsid w:val="00062A0D"/>
    <w:rsid w:val="00062DD0"/>
    <w:rsid w:val="00062F1A"/>
    <w:rsid w:val="00063722"/>
    <w:rsid w:val="000637A8"/>
    <w:rsid w:val="00063D15"/>
    <w:rsid w:val="00064340"/>
    <w:rsid w:val="000647EA"/>
    <w:rsid w:val="00064B87"/>
    <w:rsid w:val="00064D37"/>
    <w:rsid w:val="000651C9"/>
    <w:rsid w:val="00065224"/>
    <w:rsid w:val="00065588"/>
    <w:rsid w:val="000656CF"/>
    <w:rsid w:val="0006574E"/>
    <w:rsid w:val="00065BB5"/>
    <w:rsid w:val="00065EBE"/>
    <w:rsid w:val="0006620F"/>
    <w:rsid w:val="00066577"/>
    <w:rsid w:val="00066A0E"/>
    <w:rsid w:val="00066BE6"/>
    <w:rsid w:val="00067031"/>
    <w:rsid w:val="0006799E"/>
    <w:rsid w:val="00067F75"/>
    <w:rsid w:val="00067FF7"/>
    <w:rsid w:val="0007026F"/>
    <w:rsid w:val="000709FE"/>
    <w:rsid w:val="000712A9"/>
    <w:rsid w:val="00071654"/>
    <w:rsid w:val="00071711"/>
    <w:rsid w:val="00071827"/>
    <w:rsid w:val="00071897"/>
    <w:rsid w:val="00071DC3"/>
    <w:rsid w:val="00071F51"/>
    <w:rsid w:val="00072834"/>
    <w:rsid w:val="000728ED"/>
    <w:rsid w:val="00072AAA"/>
    <w:rsid w:val="00072D21"/>
    <w:rsid w:val="000733DE"/>
    <w:rsid w:val="00073880"/>
    <w:rsid w:val="00074563"/>
    <w:rsid w:val="0007456A"/>
    <w:rsid w:val="00074697"/>
    <w:rsid w:val="000746BC"/>
    <w:rsid w:val="00075FF1"/>
    <w:rsid w:val="00076032"/>
    <w:rsid w:val="0007617D"/>
    <w:rsid w:val="000767D9"/>
    <w:rsid w:val="000768A5"/>
    <w:rsid w:val="00076A2C"/>
    <w:rsid w:val="00076A7F"/>
    <w:rsid w:val="00076AB9"/>
    <w:rsid w:val="00076E8C"/>
    <w:rsid w:val="00077BCE"/>
    <w:rsid w:val="00077E1F"/>
    <w:rsid w:val="000807F0"/>
    <w:rsid w:val="00080D61"/>
    <w:rsid w:val="00080F56"/>
    <w:rsid w:val="00080FC0"/>
    <w:rsid w:val="000819D0"/>
    <w:rsid w:val="00081DF0"/>
    <w:rsid w:val="00081E41"/>
    <w:rsid w:val="00081EFE"/>
    <w:rsid w:val="000822A3"/>
    <w:rsid w:val="00083D12"/>
    <w:rsid w:val="00083E03"/>
    <w:rsid w:val="000842F0"/>
    <w:rsid w:val="0008438F"/>
    <w:rsid w:val="00084403"/>
    <w:rsid w:val="000848C8"/>
    <w:rsid w:val="00084E95"/>
    <w:rsid w:val="00084EAA"/>
    <w:rsid w:val="0008514F"/>
    <w:rsid w:val="00085178"/>
    <w:rsid w:val="00085277"/>
    <w:rsid w:val="00085279"/>
    <w:rsid w:val="000852E0"/>
    <w:rsid w:val="00085348"/>
    <w:rsid w:val="00085420"/>
    <w:rsid w:val="00085473"/>
    <w:rsid w:val="00085622"/>
    <w:rsid w:val="00085695"/>
    <w:rsid w:val="00085BD5"/>
    <w:rsid w:val="00085CDF"/>
    <w:rsid w:val="00086D43"/>
    <w:rsid w:val="000872D2"/>
    <w:rsid w:val="00087E97"/>
    <w:rsid w:val="000903EC"/>
    <w:rsid w:val="0009046A"/>
    <w:rsid w:val="00090543"/>
    <w:rsid w:val="00090D8F"/>
    <w:rsid w:val="00091344"/>
    <w:rsid w:val="000928F4"/>
    <w:rsid w:val="00092B42"/>
    <w:rsid w:val="00092FC6"/>
    <w:rsid w:val="00093153"/>
    <w:rsid w:val="000936C3"/>
    <w:rsid w:val="00093B48"/>
    <w:rsid w:val="00093E4C"/>
    <w:rsid w:val="00093F6E"/>
    <w:rsid w:val="00093FF6"/>
    <w:rsid w:val="000943DB"/>
    <w:rsid w:val="00094E28"/>
    <w:rsid w:val="00094FCB"/>
    <w:rsid w:val="000950C5"/>
    <w:rsid w:val="00095235"/>
    <w:rsid w:val="0009550D"/>
    <w:rsid w:val="000962BF"/>
    <w:rsid w:val="00096CDF"/>
    <w:rsid w:val="00096E32"/>
    <w:rsid w:val="000972C1"/>
    <w:rsid w:val="000976FF"/>
    <w:rsid w:val="000977D0"/>
    <w:rsid w:val="00097C43"/>
    <w:rsid w:val="00097CA9"/>
    <w:rsid w:val="000A00E5"/>
    <w:rsid w:val="000A1724"/>
    <w:rsid w:val="000A19F6"/>
    <w:rsid w:val="000A227E"/>
    <w:rsid w:val="000A22FD"/>
    <w:rsid w:val="000A26FD"/>
    <w:rsid w:val="000A2ADA"/>
    <w:rsid w:val="000A2CDB"/>
    <w:rsid w:val="000A2CF3"/>
    <w:rsid w:val="000A33C3"/>
    <w:rsid w:val="000A3BA5"/>
    <w:rsid w:val="000A3C12"/>
    <w:rsid w:val="000A400C"/>
    <w:rsid w:val="000A40C6"/>
    <w:rsid w:val="000A4479"/>
    <w:rsid w:val="000A4B2D"/>
    <w:rsid w:val="000A4CAD"/>
    <w:rsid w:val="000A4FD6"/>
    <w:rsid w:val="000A508C"/>
    <w:rsid w:val="000A57DF"/>
    <w:rsid w:val="000A5844"/>
    <w:rsid w:val="000A5936"/>
    <w:rsid w:val="000A5BF7"/>
    <w:rsid w:val="000A5C4C"/>
    <w:rsid w:val="000A5E2C"/>
    <w:rsid w:val="000A64B0"/>
    <w:rsid w:val="000A6E78"/>
    <w:rsid w:val="000A70CC"/>
    <w:rsid w:val="000A77AC"/>
    <w:rsid w:val="000B05B6"/>
    <w:rsid w:val="000B0B0A"/>
    <w:rsid w:val="000B0BBC"/>
    <w:rsid w:val="000B0C26"/>
    <w:rsid w:val="000B0C40"/>
    <w:rsid w:val="000B0CAB"/>
    <w:rsid w:val="000B281E"/>
    <w:rsid w:val="000B2B64"/>
    <w:rsid w:val="000B2F01"/>
    <w:rsid w:val="000B36C2"/>
    <w:rsid w:val="000B38FB"/>
    <w:rsid w:val="000B3A98"/>
    <w:rsid w:val="000B3CB8"/>
    <w:rsid w:val="000B3D15"/>
    <w:rsid w:val="000B3E96"/>
    <w:rsid w:val="000B3EED"/>
    <w:rsid w:val="000B4383"/>
    <w:rsid w:val="000B481D"/>
    <w:rsid w:val="000B485B"/>
    <w:rsid w:val="000B4F20"/>
    <w:rsid w:val="000B4F9A"/>
    <w:rsid w:val="000B5953"/>
    <w:rsid w:val="000B59EB"/>
    <w:rsid w:val="000B5A9D"/>
    <w:rsid w:val="000B5D1C"/>
    <w:rsid w:val="000B5E9E"/>
    <w:rsid w:val="000B6000"/>
    <w:rsid w:val="000B62A6"/>
    <w:rsid w:val="000B64AE"/>
    <w:rsid w:val="000B69F4"/>
    <w:rsid w:val="000B7224"/>
    <w:rsid w:val="000B760A"/>
    <w:rsid w:val="000B7965"/>
    <w:rsid w:val="000B7B26"/>
    <w:rsid w:val="000B7BD4"/>
    <w:rsid w:val="000B7D83"/>
    <w:rsid w:val="000B7DF8"/>
    <w:rsid w:val="000C0019"/>
    <w:rsid w:val="000C0091"/>
    <w:rsid w:val="000C081C"/>
    <w:rsid w:val="000C0860"/>
    <w:rsid w:val="000C09FD"/>
    <w:rsid w:val="000C0CFF"/>
    <w:rsid w:val="000C1917"/>
    <w:rsid w:val="000C1A04"/>
    <w:rsid w:val="000C1B98"/>
    <w:rsid w:val="000C22FB"/>
    <w:rsid w:val="000C29C0"/>
    <w:rsid w:val="000C2C01"/>
    <w:rsid w:val="000C3022"/>
    <w:rsid w:val="000C4043"/>
    <w:rsid w:val="000C409F"/>
    <w:rsid w:val="000C4493"/>
    <w:rsid w:val="000C4B91"/>
    <w:rsid w:val="000C52D5"/>
    <w:rsid w:val="000C5BE1"/>
    <w:rsid w:val="000C5DF3"/>
    <w:rsid w:val="000C6158"/>
    <w:rsid w:val="000C67BB"/>
    <w:rsid w:val="000C68D6"/>
    <w:rsid w:val="000C6B23"/>
    <w:rsid w:val="000C71F6"/>
    <w:rsid w:val="000C73B1"/>
    <w:rsid w:val="000D0051"/>
    <w:rsid w:val="000D0921"/>
    <w:rsid w:val="000D09E1"/>
    <w:rsid w:val="000D0C73"/>
    <w:rsid w:val="000D0EAA"/>
    <w:rsid w:val="000D0F5D"/>
    <w:rsid w:val="000D1A51"/>
    <w:rsid w:val="000D221C"/>
    <w:rsid w:val="000D30E5"/>
    <w:rsid w:val="000D34CC"/>
    <w:rsid w:val="000D390F"/>
    <w:rsid w:val="000D4161"/>
    <w:rsid w:val="000D425A"/>
    <w:rsid w:val="000D435E"/>
    <w:rsid w:val="000D47D5"/>
    <w:rsid w:val="000D485A"/>
    <w:rsid w:val="000D4B03"/>
    <w:rsid w:val="000D4D35"/>
    <w:rsid w:val="000D4DC3"/>
    <w:rsid w:val="000D5528"/>
    <w:rsid w:val="000D557D"/>
    <w:rsid w:val="000D571D"/>
    <w:rsid w:val="000D57B1"/>
    <w:rsid w:val="000D58A7"/>
    <w:rsid w:val="000D5CFA"/>
    <w:rsid w:val="000D6182"/>
    <w:rsid w:val="000D6397"/>
    <w:rsid w:val="000D63C2"/>
    <w:rsid w:val="000D6786"/>
    <w:rsid w:val="000D6972"/>
    <w:rsid w:val="000D70DC"/>
    <w:rsid w:val="000D78D9"/>
    <w:rsid w:val="000E09C9"/>
    <w:rsid w:val="000E1399"/>
    <w:rsid w:val="000E1B69"/>
    <w:rsid w:val="000E1C21"/>
    <w:rsid w:val="000E1C23"/>
    <w:rsid w:val="000E1CCD"/>
    <w:rsid w:val="000E2502"/>
    <w:rsid w:val="000E25D8"/>
    <w:rsid w:val="000E2D6B"/>
    <w:rsid w:val="000E3147"/>
    <w:rsid w:val="000E40C2"/>
    <w:rsid w:val="000E4116"/>
    <w:rsid w:val="000E434B"/>
    <w:rsid w:val="000E4464"/>
    <w:rsid w:val="000E4498"/>
    <w:rsid w:val="000E44F0"/>
    <w:rsid w:val="000E4A96"/>
    <w:rsid w:val="000E50AE"/>
    <w:rsid w:val="000E5362"/>
    <w:rsid w:val="000E54E1"/>
    <w:rsid w:val="000E5C3E"/>
    <w:rsid w:val="000E5F7D"/>
    <w:rsid w:val="000E6234"/>
    <w:rsid w:val="000E649D"/>
    <w:rsid w:val="000E6934"/>
    <w:rsid w:val="000E6F40"/>
    <w:rsid w:val="000E71E6"/>
    <w:rsid w:val="000E7B1C"/>
    <w:rsid w:val="000E7D60"/>
    <w:rsid w:val="000F03A7"/>
    <w:rsid w:val="000F03EC"/>
    <w:rsid w:val="000F0583"/>
    <w:rsid w:val="000F05B4"/>
    <w:rsid w:val="000F0755"/>
    <w:rsid w:val="000F084A"/>
    <w:rsid w:val="000F101C"/>
    <w:rsid w:val="000F1227"/>
    <w:rsid w:val="000F12CF"/>
    <w:rsid w:val="000F1342"/>
    <w:rsid w:val="000F1640"/>
    <w:rsid w:val="000F177C"/>
    <w:rsid w:val="000F19B1"/>
    <w:rsid w:val="000F1AD3"/>
    <w:rsid w:val="000F20C2"/>
    <w:rsid w:val="000F20DA"/>
    <w:rsid w:val="000F2244"/>
    <w:rsid w:val="000F2856"/>
    <w:rsid w:val="000F2B3A"/>
    <w:rsid w:val="000F2D6D"/>
    <w:rsid w:val="000F2DA7"/>
    <w:rsid w:val="000F2DE8"/>
    <w:rsid w:val="000F3581"/>
    <w:rsid w:val="000F3673"/>
    <w:rsid w:val="000F4719"/>
    <w:rsid w:val="000F4975"/>
    <w:rsid w:val="000F4AAA"/>
    <w:rsid w:val="000F513F"/>
    <w:rsid w:val="000F537F"/>
    <w:rsid w:val="000F55BA"/>
    <w:rsid w:val="000F57A3"/>
    <w:rsid w:val="000F5B7D"/>
    <w:rsid w:val="000F5D81"/>
    <w:rsid w:val="000F603D"/>
    <w:rsid w:val="000F638E"/>
    <w:rsid w:val="000F6968"/>
    <w:rsid w:val="000F6BA4"/>
    <w:rsid w:val="000F7630"/>
    <w:rsid w:val="000F7740"/>
    <w:rsid w:val="000F7B2D"/>
    <w:rsid w:val="000F7F4D"/>
    <w:rsid w:val="00100932"/>
    <w:rsid w:val="00100937"/>
    <w:rsid w:val="00100E7E"/>
    <w:rsid w:val="00101130"/>
    <w:rsid w:val="00101639"/>
    <w:rsid w:val="001018B7"/>
    <w:rsid w:val="001022AB"/>
    <w:rsid w:val="001024F0"/>
    <w:rsid w:val="00102678"/>
    <w:rsid w:val="00102B0F"/>
    <w:rsid w:val="00102CE8"/>
    <w:rsid w:val="00102F3C"/>
    <w:rsid w:val="00102FF0"/>
    <w:rsid w:val="00103959"/>
    <w:rsid w:val="00103F1F"/>
    <w:rsid w:val="001040A7"/>
    <w:rsid w:val="001040E8"/>
    <w:rsid w:val="001043BB"/>
    <w:rsid w:val="00104839"/>
    <w:rsid w:val="00104948"/>
    <w:rsid w:val="001051D7"/>
    <w:rsid w:val="0010590C"/>
    <w:rsid w:val="00105AA2"/>
    <w:rsid w:val="00105AE9"/>
    <w:rsid w:val="00105BCE"/>
    <w:rsid w:val="00106169"/>
    <w:rsid w:val="001065B2"/>
    <w:rsid w:val="001066B9"/>
    <w:rsid w:val="00106954"/>
    <w:rsid w:val="00106BE0"/>
    <w:rsid w:val="00106F0C"/>
    <w:rsid w:val="001076E9"/>
    <w:rsid w:val="0010E3ED"/>
    <w:rsid w:val="00110700"/>
    <w:rsid w:val="00110969"/>
    <w:rsid w:val="00110C70"/>
    <w:rsid w:val="00111A6E"/>
    <w:rsid w:val="00111B02"/>
    <w:rsid w:val="00111E95"/>
    <w:rsid w:val="0011222D"/>
    <w:rsid w:val="00112469"/>
    <w:rsid w:val="00112A4F"/>
    <w:rsid w:val="00112AC8"/>
    <w:rsid w:val="00112E48"/>
    <w:rsid w:val="00113542"/>
    <w:rsid w:val="0011369D"/>
    <w:rsid w:val="001139AC"/>
    <w:rsid w:val="00114282"/>
    <w:rsid w:val="0011439C"/>
    <w:rsid w:val="00114AC8"/>
    <w:rsid w:val="001152E6"/>
    <w:rsid w:val="001154A8"/>
    <w:rsid w:val="0011570E"/>
    <w:rsid w:val="00115824"/>
    <w:rsid w:val="001159EE"/>
    <w:rsid w:val="001165D6"/>
    <w:rsid w:val="00116ABD"/>
    <w:rsid w:val="00116E26"/>
    <w:rsid w:val="001177BA"/>
    <w:rsid w:val="00117AD1"/>
    <w:rsid w:val="00117B1B"/>
    <w:rsid w:val="00117B25"/>
    <w:rsid w:val="00117DF0"/>
    <w:rsid w:val="00117EEB"/>
    <w:rsid w:val="00120242"/>
    <w:rsid w:val="00120563"/>
    <w:rsid w:val="00120704"/>
    <w:rsid w:val="00120A34"/>
    <w:rsid w:val="00120A5C"/>
    <w:rsid w:val="001212EF"/>
    <w:rsid w:val="00121FE5"/>
    <w:rsid w:val="00122674"/>
    <w:rsid w:val="00122699"/>
    <w:rsid w:val="00122A45"/>
    <w:rsid w:val="00122C34"/>
    <w:rsid w:val="00122FAD"/>
    <w:rsid w:val="00123157"/>
    <w:rsid w:val="00123302"/>
    <w:rsid w:val="001233A0"/>
    <w:rsid w:val="00123947"/>
    <w:rsid w:val="00123A7D"/>
    <w:rsid w:val="00123B7F"/>
    <w:rsid w:val="00123CA8"/>
    <w:rsid w:val="0012452E"/>
    <w:rsid w:val="001247D6"/>
    <w:rsid w:val="00124D19"/>
    <w:rsid w:val="00124F52"/>
    <w:rsid w:val="00125090"/>
    <w:rsid w:val="00125503"/>
    <w:rsid w:val="001255E1"/>
    <w:rsid w:val="001258E6"/>
    <w:rsid w:val="00125C72"/>
    <w:rsid w:val="00125E2A"/>
    <w:rsid w:val="0012757E"/>
    <w:rsid w:val="0012758C"/>
    <w:rsid w:val="00127C77"/>
    <w:rsid w:val="0013044B"/>
    <w:rsid w:val="00130AA1"/>
    <w:rsid w:val="00130AFD"/>
    <w:rsid w:val="00130DA4"/>
    <w:rsid w:val="00130F1D"/>
    <w:rsid w:val="00131B84"/>
    <w:rsid w:val="00132933"/>
    <w:rsid w:val="00132A6D"/>
    <w:rsid w:val="00132C2A"/>
    <w:rsid w:val="00132ECD"/>
    <w:rsid w:val="00132F3E"/>
    <w:rsid w:val="00132F8B"/>
    <w:rsid w:val="00132FD6"/>
    <w:rsid w:val="001331D0"/>
    <w:rsid w:val="0013322D"/>
    <w:rsid w:val="0013345C"/>
    <w:rsid w:val="00133508"/>
    <w:rsid w:val="00133949"/>
    <w:rsid w:val="001339A8"/>
    <w:rsid w:val="00134B3B"/>
    <w:rsid w:val="00134DCE"/>
    <w:rsid w:val="00135040"/>
    <w:rsid w:val="001352D0"/>
    <w:rsid w:val="00135535"/>
    <w:rsid w:val="00135B4E"/>
    <w:rsid w:val="00136438"/>
    <w:rsid w:val="00136CF9"/>
    <w:rsid w:val="001376F8"/>
    <w:rsid w:val="00137EDA"/>
    <w:rsid w:val="00137EE4"/>
    <w:rsid w:val="001401EF"/>
    <w:rsid w:val="00140D3B"/>
    <w:rsid w:val="00140EA2"/>
    <w:rsid w:val="001411D0"/>
    <w:rsid w:val="0014121C"/>
    <w:rsid w:val="00141697"/>
    <w:rsid w:val="001416C0"/>
    <w:rsid w:val="00141AF3"/>
    <w:rsid w:val="00141D30"/>
    <w:rsid w:val="00141DFB"/>
    <w:rsid w:val="00142B30"/>
    <w:rsid w:val="00143775"/>
    <w:rsid w:val="001439E9"/>
    <w:rsid w:val="00143F59"/>
    <w:rsid w:val="00144DF6"/>
    <w:rsid w:val="00144E4A"/>
    <w:rsid w:val="00144FD6"/>
    <w:rsid w:val="0014571B"/>
    <w:rsid w:val="00145ED8"/>
    <w:rsid w:val="00145F2B"/>
    <w:rsid w:val="0014604A"/>
    <w:rsid w:val="00146175"/>
    <w:rsid w:val="00146787"/>
    <w:rsid w:val="00146A32"/>
    <w:rsid w:val="00146EE0"/>
    <w:rsid w:val="00147472"/>
    <w:rsid w:val="001475E1"/>
    <w:rsid w:val="00147B3F"/>
    <w:rsid w:val="0015004B"/>
    <w:rsid w:val="0015017C"/>
    <w:rsid w:val="0015025A"/>
    <w:rsid w:val="0015089F"/>
    <w:rsid w:val="001510F4"/>
    <w:rsid w:val="00151238"/>
    <w:rsid w:val="00151424"/>
    <w:rsid w:val="0015208E"/>
    <w:rsid w:val="001521C9"/>
    <w:rsid w:val="00152E2D"/>
    <w:rsid w:val="00153592"/>
    <w:rsid w:val="00153A4D"/>
    <w:rsid w:val="00153D2B"/>
    <w:rsid w:val="00153D2F"/>
    <w:rsid w:val="00154020"/>
    <w:rsid w:val="00154200"/>
    <w:rsid w:val="00154376"/>
    <w:rsid w:val="00154896"/>
    <w:rsid w:val="00154899"/>
    <w:rsid w:val="001548D6"/>
    <w:rsid w:val="00154BA3"/>
    <w:rsid w:val="00154F95"/>
    <w:rsid w:val="00155632"/>
    <w:rsid w:val="00155858"/>
    <w:rsid w:val="00155907"/>
    <w:rsid w:val="00156005"/>
    <w:rsid w:val="001561CE"/>
    <w:rsid w:val="001565D1"/>
    <w:rsid w:val="00156700"/>
    <w:rsid w:val="00156BC4"/>
    <w:rsid w:val="00156C8B"/>
    <w:rsid w:val="00156D79"/>
    <w:rsid w:val="00156E4F"/>
    <w:rsid w:val="00156E5A"/>
    <w:rsid w:val="0015766D"/>
    <w:rsid w:val="00157735"/>
    <w:rsid w:val="00157F98"/>
    <w:rsid w:val="00160636"/>
    <w:rsid w:val="00160DBF"/>
    <w:rsid w:val="00160EAB"/>
    <w:rsid w:val="00161396"/>
    <w:rsid w:val="00161629"/>
    <w:rsid w:val="001616E6"/>
    <w:rsid w:val="00161CF8"/>
    <w:rsid w:val="00162030"/>
    <w:rsid w:val="0016210C"/>
    <w:rsid w:val="001627E9"/>
    <w:rsid w:val="0016308C"/>
    <w:rsid w:val="0016334B"/>
    <w:rsid w:val="00163DCF"/>
    <w:rsid w:val="00163F4E"/>
    <w:rsid w:val="0016458D"/>
    <w:rsid w:val="00164733"/>
    <w:rsid w:val="001655AC"/>
    <w:rsid w:val="001656C3"/>
    <w:rsid w:val="001658D0"/>
    <w:rsid w:val="00165D42"/>
    <w:rsid w:val="00166631"/>
    <w:rsid w:val="001668BC"/>
    <w:rsid w:val="00167B7B"/>
    <w:rsid w:val="00167D5F"/>
    <w:rsid w:val="00167DCE"/>
    <w:rsid w:val="001703FB"/>
    <w:rsid w:val="0017162B"/>
    <w:rsid w:val="001721B0"/>
    <w:rsid w:val="00172644"/>
    <w:rsid w:val="00172814"/>
    <w:rsid w:val="00173090"/>
    <w:rsid w:val="001731DB"/>
    <w:rsid w:val="00173DD2"/>
    <w:rsid w:val="00174A7F"/>
    <w:rsid w:val="001758C3"/>
    <w:rsid w:val="00176230"/>
    <w:rsid w:val="00176F33"/>
    <w:rsid w:val="0017712B"/>
    <w:rsid w:val="00177A0B"/>
    <w:rsid w:val="00180556"/>
    <w:rsid w:val="00180689"/>
    <w:rsid w:val="00180F3F"/>
    <w:rsid w:val="00180FD8"/>
    <w:rsid w:val="00181019"/>
    <w:rsid w:val="0018132E"/>
    <w:rsid w:val="001815E3"/>
    <w:rsid w:val="00181826"/>
    <w:rsid w:val="0018197B"/>
    <w:rsid w:val="00181FA8"/>
    <w:rsid w:val="00182AA2"/>
    <w:rsid w:val="00182AC8"/>
    <w:rsid w:val="001833B3"/>
    <w:rsid w:val="00183A34"/>
    <w:rsid w:val="0018443C"/>
    <w:rsid w:val="001844DD"/>
    <w:rsid w:val="001845CF"/>
    <w:rsid w:val="00184654"/>
    <w:rsid w:val="00184671"/>
    <w:rsid w:val="00184ACF"/>
    <w:rsid w:val="00184DB9"/>
    <w:rsid w:val="0018547A"/>
    <w:rsid w:val="0018594A"/>
    <w:rsid w:val="00186026"/>
    <w:rsid w:val="001860FD"/>
    <w:rsid w:val="001861EB"/>
    <w:rsid w:val="0018659D"/>
    <w:rsid w:val="00186675"/>
    <w:rsid w:val="00186888"/>
    <w:rsid w:val="001868A1"/>
    <w:rsid w:val="00186A30"/>
    <w:rsid w:val="00186BCE"/>
    <w:rsid w:val="00186F9C"/>
    <w:rsid w:val="00187241"/>
    <w:rsid w:val="00187A55"/>
    <w:rsid w:val="00187C35"/>
    <w:rsid w:val="00187C98"/>
    <w:rsid w:val="0019005B"/>
    <w:rsid w:val="001904C7"/>
    <w:rsid w:val="0019068A"/>
    <w:rsid w:val="001913FC"/>
    <w:rsid w:val="00191E33"/>
    <w:rsid w:val="00191F24"/>
    <w:rsid w:val="0019255C"/>
    <w:rsid w:val="001928D8"/>
    <w:rsid w:val="00192CF5"/>
    <w:rsid w:val="00192E9C"/>
    <w:rsid w:val="0019359C"/>
    <w:rsid w:val="001940E9"/>
    <w:rsid w:val="0019428E"/>
    <w:rsid w:val="00194548"/>
    <w:rsid w:val="0019494B"/>
    <w:rsid w:val="00194AE3"/>
    <w:rsid w:val="00194DFB"/>
    <w:rsid w:val="00195130"/>
    <w:rsid w:val="00195430"/>
    <w:rsid w:val="00195BD0"/>
    <w:rsid w:val="00195E2A"/>
    <w:rsid w:val="00195EF1"/>
    <w:rsid w:val="001963B9"/>
    <w:rsid w:val="00196810"/>
    <w:rsid w:val="00196BFF"/>
    <w:rsid w:val="00196C81"/>
    <w:rsid w:val="00197569"/>
    <w:rsid w:val="001979E4"/>
    <w:rsid w:val="00197AD6"/>
    <w:rsid w:val="00197BA4"/>
    <w:rsid w:val="00197F8B"/>
    <w:rsid w:val="001A0330"/>
    <w:rsid w:val="001A0C4E"/>
    <w:rsid w:val="001A0FE0"/>
    <w:rsid w:val="001A11F6"/>
    <w:rsid w:val="001A1CD8"/>
    <w:rsid w:val="001A26FB"/>
    <w:rsid w:val="001A2A85"/>
    <w:rsid w:val="001A2F21"/>
    <w:rsid w:val="001A3049"/>
    <w:rsid w:val="001A3492"/>
    <w:rsid w:val="001A36D1"/>
    <w:rsid w:val="001A39B8"/>
    <w:rsid w:val="001A3A1A"/>
    <w:rsid w:val="001A3F76"/>
    <w:rsid w:val="001A4137"/>
    <w:rsid w:val="001A4257"/>
    <w:rsid w:val="001A43F3"/>
    <w:rsid w:val="001A4539"/>
    <w:rsid w:val="001A5131"/>
    <w:rsid w:val="001A5445"/>
    <w:rsid w:val="001A56C4"/>
    <w:rsid w:val="001A5E41"/>
    <w:rsid w:val="001A60CF"/>
    <w:rsid w:val="001A67FD"/>
    <w:rsid w:val="001A69BC"/>
    <w:rsid w:val="001A69E4"/>
    <w:rsid w:val="001A6B24"/>
    <w:rsid w:val="001A757B"/>
    <w:rsid w:val="001A781A"/>
    <w:rsid w:val="001A792C"/>
    <w:rsid w:val="001A7F1C"/>
    <w:rsid w:val="001B02CF"/>
    <w:rsid w:val="001B079E"/>
    <w:rsid w:val="001B0BB4"/>
    <w:rsid w:val="001B0C63"/>
    <w:rsid w:val="001B0D6D"/>
    <w:rsid w:val="001B160A"/>
    <w:rsid w:val="001B1AF8"/>
    <w:rsid w:val="001B1D54"/>
    <w:rsid w:val="001B2A08"/>
    <w:rsid w:val="001B2A85"/>
    <w:rsid w:val="001B2D21"/>
    <w:rsid w:val="001B3815"/>
    <w:rsid w:val="001B38E2"/>
    <w:rsid w:val="001B3A23"/>
    <w:rsid w:val="001B3C72"/>
    <w:rsid w:val="001B3F48"/>
    <w:rsid w:val="001B455C"/>
    <w:rsid w:val="001B4612"/>
    <w:rsid w:val="001B495D"/>
    <w:rsid w:val="001B49BF"/>
    <w:rsid w:val="001B4E72"/>
    <w:rsid w:val="001B51EE"/>
    <w:rsid w:val="001B5620"/>
    <w:rsid w:val="001B56CA"/>
    <w:rsid w:val="001B5B57"/>
    <w:rsid w:val="001B5C4E"/>
    <w:rsid w:val="001B5E3D"/>
    <w:rsid w:val="001B5F05"/>
    <w:rsid w:val="001B5FAA"/>
    <w:rsid w:val="001B760A"/>
    <w:rsid w:val="001B7712"/>
    <w:rsid w:val="001B7BA5"/>
    <w:rsid w:val="001C0685"/>
    <w:rsid w:val="001C069A"/>
    <w:rsid w:val="001C08BF"/>
    <w:rsid w:val="001C0B9F"/>
    <w:rsid w:val="001C0CB8"/>
    <w:rsid w:val="001C14C1"/>
    <w:rsid w:val="001C1730"/>
    <w:rsid w:val="001C182B"/>
    <w:rsid w:val="001C1F90"/>
    <w:rsid w:val="001C208A"/>
    <w:rsid w:val="001C2A93"/>
    <w:rsid w:val="001C3252"/>
    <w:rsid w:val="001C39C1"/>
    <w:rsid w:val="001C3D42"/>
    <w:rsid w:val="001C3FB7"/>
    <w:rsid w:val="001C4202"/>
    <w:rsid w:val="001C4FBB"/>
    <w:rsid w:val="001C52B9"/>
    <w:rsid w:val="001C5615"/>
    <w:rsid w:val="001C59CC"/>
    <w:rsid w:val="001C5CD0"/>
    <w:rsid w:val="001C5DF8"/>
    <w:rsid w:val="001C6293"/>
    <w:rsid w:val="001C647B"/>
    <w:rsid w:val="001C64DC"/>
    <w:rsid w:val="001C6CBA"/>
    <w:rsid w:val="001C6E60"/>
    <w:rsid w:val="001C6F02"/>
    <w:rsid w:val="001C6F63"/>
    <w:rsid w:val="001C7B0A"/>
    <w:rsid w:val="001D0009"/>
    <w:rsid w:val="001D05B5"/>
    <w:rsid w:val="001D0B62"/>
    <w:rsid w:val="001D0C10"/>
    <w:rsid w:val="001D0F66"/>
    <w:rsid w:val="001D1A13"/>
    <w:rsid w:val="001D1E98"/>
    <w:rsid w:val="001D2329"/>
    <w:rsid w:val="001D263C"/>
    <w:rsid w:val="001D2BCC"/>
    <w:rsid w:val="001D2E44"/>
    <w:rsid w:val="001D35BC"/>
    <w:rsid w:val="001D3A4E"/>
    <w:rsid w:val="001D3F14"/>
    <w:rsid w:val="001D3F79"/>
    <w:rsid w:val="001D40A5"/>
    <w:rsid w:val="001D41C5"/>
    <w:rsid w:val="001D46B0"/>
    <w:rsid w:val="001D4DD2"/>
    <w:rsid w:val="001D4E60"/>
    <w:rsid w:val="001D4F3F"/>
    <w:rsid w:val="001D50AC"/>
    <w:rsid w:val="001D5155"/>
    <w:rsid w:val="001D51D1"/>
    <w:rsid w:val="001D5272"/>
    <w:rsid w:val="001D5BD5"/>
    <w:rsid w:val="001D625C"/>
    <w:rsid w:val="001D6439"/>
    <w:rsid w:val="001D6556"/>
    <w:rsid w:val="001D6743"/>
    <w:rsid w:val="001D6804"/>
    <w:rsid w:val="001D691A"/>
    <w:rsid w:val="001D69AE"/>
    <w:rsid w:val="001D72C0"/>
    <w:rsid w:val="001D739C"/>
    <w:rsid w:val="001D7429"/>
    <w:rsid w:val="001D74D9"/>
    <w:rsid w:val="001D7AAE"/>
    <w:rsid w:val="001D7BA4"/>
    <w:rsid w:val="001D7C1C"/>
    <w:rsid w:val="001E01B7"/>
    <w:rsid w:val="001E0444"/>
    <w:rsid w:val="001E0472"/>
    <w:rsid w:val="001E06D7"/>
    <w:rsid w:val="001E072A"/>
    <w:rsid w:val="001E0847"/>
    <w:rsid w:val="001E0E24"/>
    <w:rsid w:val="001E0E94"/>
    <w:rsid w:val="001E0FE3"/>
    <w:rsid w:val="001E13E9"/>
    <w:rsid w:val="001E181D"/>
    <w:rsid w:val="001E2095"/>
    <w:rsid w:val="001E20B0"/>
    <w:rsid w:val="001E2283"/>
    <w:rsid w:val="001E24A6"/>
    <w:rsid w:val="001E27C6"/>
    <w:rsid w:val="001E2D7E"/>
    <w:rsid w:val="001E2E38"/>
    <w:rsid w:val="001E4421"/>
    <w:rsid w:val="001E51A4"/>
    <w:rsid w:val="001E611B"/>
    <w:rsid w:val="001E63F1"/>
    <w:rsid w:val="001E64D6"/>
    <w:rsid w:val="001E6CC7"/>
    <w:rsid w:val="001E7645"/>
    <w:rsid w:val="001F000D"/>
    <w:rsid w:val="001F0084"/>
    <w:rsid w:val="001F0220"/>
    <w:rsid w:val="001F053D"/>
    <w:rsid w:val="001F05DF"/>
    <w:rsid w:val="001F068F"/>
    <w:rsid w:val="001F12BA"/>
    <w:rsid w:val="001F1486"/>
    <w:rsid w:val="001F1548"/>
    <w:rsid w:val="001F1A54"/>
    <w:rsid w:val="001F207F"/>
    <w:rsid w:val="001F20DC"/>
    <w:rsid w:val="001F278E"/>
    <w:rsid w:val="001F2DF7"/>
    <w:rsid w:val="001F32CC"/>
    <w:rsid w:val="001F36F5"/>
    <w:rsid w:val="001F3750"/>
    <w:rsid w:val="001F39EB"/>
    <w:rsid w:val="001F3A71"/>
    <w:rsid w:val="001F3C90"/>
    <w:rsid w:val="001F3EE0"/>
    <w:rsid w:val="001F4729"/>
    <w:rsid w:val="001F49F0"/>
    <w:rsid w:val="001F4B50"/>
    <w:rsid w:val="001F5934"/>
    <w:rsid w:val="001F5D12"/>
    <w:rsid w:val="001F607E"/>
    <w:rsid w:val="001F6180"/>
    <w:rsid w:val="001F6265"/>
    <w:rsid w:val="001F631B"/>
    <w:rsid w:val="001F6AF8"/>
    <w:rsid w:val="001F6D10"/>
    <w:rsid w:val="001F6F92"/>
    <w:rsid w:val="001F6FC6"/>
    <w:rsid w:val="001F721A"/>
    <w:rsid w:val="001F76AA"/>
    <w:rsid w:val="001F77C7"/>
    <w:rsid w:val="001F7FEF"/>
    <w:rsid w:val="002000A9"/>
    <w:rsid w:val="002001FF"/>
    <w:rsid w:val="00200431"/>
    <w:rsid w:val="00200794"/>
    <w:rsid w:val="00200E61"/>
    <w:rsid w:val="0020126A"/>
    <w:rsid w:val="002014FA"/>
    <w:rsid w:val="0020155E"/>
    <w:rsid w:val="00201B06"/>
    <w:rsid w:val="00201C6A"/>
    <w:rsid w:val="00201EEB"/>
    <w:rsid w:val="00202450"/>
    <w:rsid w:val="0020294F"/>
    <w:rsid w:val="00202A62"/>
    <w:rsid w:val="00202A99"/>
    <w:rsid w:val="00202DAB"/>
    <w:rsid w:val="002036D7"/>
    <w:rsid w:val="00204299"/>
    <w:rsid w:val="002046AA"/>
    <w:rsid w:val="00204734"/>
    <w:rsid w:val="002048B0"/>
    <w:rsid w:val="00204A6D"/>
    <w:rsid w:val="00205CFA"/>
    <w:rsid w:val="002065F8"/>
    <w:rsid w:val="00206780"/>
    <w:rsid w:val="00206B82"/>
    <w:rsid w:val="0020729A"/>
    <w:rsid w:val="00207342"/>
    <w:rsid w:val="0020764D"/>
    <w:rsid w:val="00207C55"/>
    <w:rsid w:val="00210D09"/>
    <w:rsid w:val="00210E59"/>
    <w:rsid w:val="002110D1"/>
    <w:rsid w:val="00211598"/>
    <w:rsid w:val="00212324"/>
    <w:rsid w:val="00212471"/>
    <w:rsid w:val="0021282C"/>
    <w:rsid w:val="00212AD9"/>
    <w:rsid w:val="00212AEF"/>
    <w:rsid w:val="00212BEE"/>
    <w:rsid w:val="00212DAB"/>
    <w:rsid w:val="002146DC"/>
    <w:rsid w:val="002153BF"/>
    <w:rsid w:val="0021579E"/>
    <w:rsid w:val="00215C2F"/>
    <w:rsid w:val="00215C4B"/>
    <w:rsid w:val="00215EF8"/>
    <w:rsid w:val="00216309"/>
    <w:rsid w:val="00216586"/>
    <w:rsid w:val="002166FC"/>
    <w:rsid w:val="002169B1"/>
    <w:rsid w:val="00217C64"/>
    <w:rsid w:val="00217F82"/>
    <w:rsid w:val="00220C7B"/>
    <w:rsid w:val="00220D0B"/>
    <w:rsid w:val="00220D7A"/>
    <w:rsid w:val="002210A8"/>
    <w:rsid w:val="00221167"/>
    <w:rsid w:val="002215AA"/>
    <w:rsid w:val="00221725"/>
    <w:rsid w:val="00221F8C"/>
    <w:rsid w:val="00222362"/>
    <w:rsid w:val="0022238F"/>
    <w:rsid w:val="00222611"/>
    <w:rsid w:val="00222F00"/>
    <w:rsid w:val="00222F37"/>
    <w:rsid w:val="00223625"/>
    <w:rsid w:val="00223A35"/>
    <w:rsid w:val="00223A4E"/>
    <w:rsid w:val="00223E16"/>
    <w:rsid w:val="00224076"/>
    <w:rsid w:val="002240A8"/>
    <w:rsid w:val="00224C8C"/>
    <w:rsid w:val="002256DE"/>
    <w:rsid w:val="00225C02"/>
    <w:rsid w:val="00226124"/>
    <w:rsid w:val="002261E9"/>
    <w:rsid w:val="0022698D"/>
    <w:rsid w:val="00226FDB"/>
    <w:rsid w:val="00226FF6"/>
    <w:rsid w:val="002275F3"/>
    <w:rsid w:val="002279B1"/>
    <w:rsid w:val="00227F02"/>
    <w:rsid w:val="0023043C"/>
    <w:rsid w:val="002306C8"/>
    <w:rsid w:val="00230742"/>
    <w:rsid w:val="00230F29"/>
    <w:rsid w:val="0023147A"/>
    <w:rsid w:val="0023290A"/>
    <w:rsid w:val="00232A7A"/>
    <w:rsid w:val="00232AED"/>
    <w:rsid w:val="00232D75"/>
    <w:rsid w:val="00232F00"/>
    <w:rsid w:val="00233732"/>
    <w:rsid w:val="00233F79"/>
    <w:rsid w:val="0023408C"/>
    <w:rsid w:val="002343FF"/>
    <w:rsid w:val="0023458F"/>
    <w:rsid w:val="002349FA"/>
    <w:rsid w:val="00234B07"/>
    <w:rsid w:val="00234C57"/>
    <w:rsid w:val="00234E93"/>
    <w:rsid w:val="0023500A"/>
    <w:rsid w:val="00235470"/>
    <w:rsid w:val="002355AE"/>
    <w:rsid w:val="0023597D"/>
    <w:rsid w:val="00235B5B"/>
    <w:rsid w:val="00235C45"/>
    <w:rsid w:val="0023657E"/>
    <w:rsid w:val="002366C3"/>
    <w:rsid w:val="00236734"/>
    <w:rsid w:val="002369BD"/>
    <w:rsid w:val="002369C7"/>
    <w:rsid w:val="00237990"/>
    <w:rsid w:val="002379D7"/>
    <w:rsid w:val="0024032B"/>
    <w:rsid w:val="002414A4"/>
    <w:rsid w:val="00241F8A"/>
    <w:rsid w:val="00242011"/>
    <w:rsid w:val="00242401"/>
    <w:rsid w:val="002425C1"/>
    <w:rsid w:val="00242758"/>
    <w:rsid w:val="00242935"/>
    <w:rsid w:val="002429BD"/>
    <w:rsid w:val="00242B99"/>
    <w:rsid w:val="00243805"/>
    <w:rsid w:val="002438DF"/>
    <w:rsid w:val="00244441"/>
    <w:rsid w:val="00244535"/>
    <w:rsid w:val="00244EDB"/>
    <w:rsid w:val="00244F07"/>
    <w:rsid w:val="0024544A"/>
    <w:rsid w:val="002454F5"/>
    <w:rsid w:val="00246155"/>
    <w:rsid w:val="002462CD"/>
    <w:rsid w:val="00246B71"/>
    <w:rsid w:val="00246D0A"/>
    <w:rsid w:val="00247045"/>
    <w:rsid w:val="00247411"/>
    <w:rsid w:val="002477BD"/>
    <w:rsid w:val="00250561"/>
    <w:rsid w:val="00250F6E"/>
    <w:rsid w:val="00251099"/>
    <w:rsid w:val="002511EA"/>
    <w:rsid w:val="00251500"/>
    <w:rsid w:val="0025177E"/>
    <w:rsid w:val="00251798"/>
    <w:rsid w:val="002517F6"/>
    <w:rsid w:val="00251A67"/>
    <w:rsid w:val="00252346"/>
    <w:rsid w:val="0025288B"/>
    <w:rsid w:val="00252AA4"/>
    <w:rsid w:val="00252BCB"/>
    <w:rsid w:val="00252FA2"/>
    <w:rsid w:val="0025336F"/>
    <w:rsid w:val="00254C3B"/>
    <w:rsid w:val="00254C41"/>
    <w:rsid w:val="002556C9"/>
    <w:rsid w:val="00255A9B"/>
    <w:rsid w:val="002560BF"/>
    <w:rsid w:val="00256ACD"/>
    <w:rsid w:val="00256E55"/>
    <w:rsid w:val="00257D64"/>
    <w:rsid w:val="0026051B"/>
    <w:rsid w:val="00260E8D"/>
    <w:rsid w:val="002611CC"/>
    <w:rsid w:val="002612BA"/>
    <w:rsid w:val="0026187F"/>
    <w:rsid w:val="00261CC9"/>
    <w:rsid w:val="00261D68"/>
    <w:rsid w:val="00261E18"/>
    <w:rsid w:val="00262669"/>
    <w:rsid w:val="00262A55"/>
    <w:rsid w:val="00262CD6"/>
    <w:rsid w:val="0026305C"/>
    <w:rsid w:val="002630C5"/>
    <w:rsid w:val="0026377B"/>
    <w:rsid w:val="00263885"/>
    <w:rsid w:val="002638C7"/>
    <w:rsid w:val="00263C85"/>
    <w:rsid w:val="00264608"/>
    <w:rsid w:val="002649FC"/>
    <w:rsid w:val="002650D1"/>
    <w:rsid w:val="0026516D"/>
    <w:rsid w:val="00265D2D"/>
    <w:rsid w:val="00265E64"/>
    <w:rsid w:val="00266187"/>
    <w:rsid w:val="00266BDB"/>
    <w:rsid w:val="00266C99"/>
    <w:rsid w:val="00266D48"/>
    <w:rsid w:val="0026702E"/>
    <w:rsid w:val="002677F5"/>
    <w:rsid w:val="00267833"/>
    <w:rsid w:val="0026785B"/>
    <w:rsid w:val="00267ABB"/>
    <w:rsid w:val="00267DC7"/>
    <w:rsid w:val="00267E86"/>
    <w:rsid w:val="00267F99"/>
    <w:rsid w:val="00270735"/>
    <w:rsid w:val="00270766"/>
    <w:rsid w:val="002707FE"/>
    <w:rsid w:val="00270A9B"/>
    <w:rsid w:val="00270CC7"/>
    <w:rsid w:val="00270FB6"/>
    <w:rsid w:val="002711AE"/>
    <w:rsid w:val="00271D54"/>
    <w:rsid w:val="00271DB8"/>
    <w:rsid w:val="00271FF2"/>
    <w:rsid w:val="0027244D"/>
    <w:rsid w:val="002724E2"/>
    <w:rsid w:val="00272F05"/>
    <w:rsid w:val="0027341D"/>
    <w:rsid w:val="002736A9"/>
    <w:rsid w:val="00273CA7"/>
    <w:rsid w:val="002743E4"/>
    <w:rsid w:val="0027498C"/>
    <w:rsid w:val="00274CD2"/>
    <w:rsid w:val="0027528A"/>
    <w:rsid w:val="00275D97"/>
    <w:rsid w:val="00275FA3"/>
    <w:rsid w:val="002763F2"/>
    <w:rsid w:val="002766D7"/>
    <w:rsid w:val="002767FF"/>
    <w:rsid w:val="00276DEB"/>
    <w:rsid w:val="00276FB4"/>
    <w:rsid w:val="00276FCE"/>
    <w:rsid w:val="002773D7"/>
    <w:rsid w:val="00277686"/>
    <w:rsid w:val="002776EF"/>
    <w:rsid w:val="00277B3B"/>
    <w:rsid w:val="00277CE9"/>
    <w:rsid w:val="00277F18"/>
    <w:rsid w:val="00280C0D"/>
    <w:rsid w:val="002810C4"/>
    <w:rsid w:val="0028157E"/>
    <w:rsid w:val="00282277"/>
    <w:rsid w:val="002823D0"/>
    <w:rsid w:val="00282768"/>
    <w:rsid w:val="00282BEB"/>
    <w:rsid w:val="00283230"/>
    <w:rsid w:val="00283302"/>
    <w:rsid w:val="00283464"/>
    <w:rsid w:val="0028353B"/>
    <w:rsid w:val="002835FB"/>
    <w:rsid w:val="00283B64"/>
    <w:rsid w:val="00283C1A"/>
    <w:rsid w:val="00283F1E"/>
    <w:rsid w:val="00283F9C"/>
    <w:rsid w:val="00283FC9"/>
    <w:rsid w:val="00284263"/>
    <w:rsid w:val="00284735"/>
    <w:rsid w:val="002849D2"/>
    <w:rsid w:val="0028503B"/>
    <w:rsid w:val="00285479"/>
    <w:rsid w:val="00285AB2"/>
    <w:rsid w:val="0028670B"/>
    <w:rsid w:val="00286725"/>
    <w:rsid w:val="00286988"/>
    <w:rsid w:val="00286A17"/>
    <w:rsid w:val="00286DDF"/>
    <w:rsid w:val="00286FEC"/>
    <w:rsid w:val="00287811"/>
    <w:rsid w:val="0028784B"/>
    <w:rsid w:val="00287D88"/>
    <w:rsid w:val="002902B2"/>
    <w:rsid w:val="002906E1"/>
    <w:rsid w:val="00290C44"/>
    <w:rsid w:val="00290DBA"/>
    <w:rsid w:val="00290E8A"/>
    <w:rsid w:val="0029123B"/>
    <w:rsid w:val="00291496"/>
    <w:rsid w:val="00291604"/>
    <w:rsid w:val="00291B31"/>
    <w:rsid w:val="00291CBC"/>
    <w:rsid w:val="00291FE3"/>
    <w:rsid w:val="002920B5"/>
    <w:rsid w:val="002924C8"/>
    <w:rsid w:val="00292B54"/>
    <w:rsid w:val="0029312A"/>
    <w:rsid w:val="002931B5"/>
    <w:rsid w:val="002934CE"/>
    <w:rsid w:val="002935E9"/>
    <w:rsid w:val="00293C5B"/>
    <w:rsid w:val="0029419E"/>
    <w:rsid w:val="002947AE"/>
    <w:rsid w:val="00294DD0"/>
    <w:rsid w:val="00294F51"/>
    <w:rsid w:val="00295A75"/>
    <w:rsid w:val="00295C3C"/>
    <w:rsid w:val="00295F00"/>
    <w:rsid w:val="00296052"/>
    <w:rsid w:val="002968D0"/>
    <w:rsid w:val="00296DC2"/>
    <w:rsid w:val="00296E30"/>
    <w:rsid w:val="00297C62"/>
    <w:rsid w:val="00297F9B"/>
    <w:rsid w:val="002A08EF"/>
    <w:rsid w:val="002A0BE5"/>
    <w:rsid w:val="002A143E"/>
    <w:rsid w:val="002A1494"/>
    <w:rsid w:val="002A187C"/>
    <w:rsid w:val="002A1F89"/>
    <w:rsid w:val="002A2639"/>
    <w:rsid w:val="002A2741"/>
    <w:rsid w:val="002A2D6F"/>
    <w:rsid w:val="002A31FE"/>
    <w:rsid w:val="002A3345"/>
    <w:rsid w:val="002A3661"/>
    <w:rsid w:val="002A3DA9"/>
    <w:rsid w:val="002A3DF1"/>
    <w:rsid w:val="002A3F27"/>
    <w:rsid w:val="002A3F81"/>
    <w:rsid w:val="002A4220"/>
    <w:rsid w:val="002A4444"/>
    <w:rsid w:val="002A4478"/>
    <w:rsid w:val="002A49E3"/>
    <w:rsid w:val="002A4EA8"/>
    <w:rsid w:val="002A519F"/>
    <w:rsid w:val="002A5B39"/>
    <w:rsid w:val="002A5F16"/>
    <w:rsid w:val="002A60AB"/>
    <w:rsid w:val="002A6318"/>
    <w:rsid w:val="002A6425"/>
    <w:rsid w:val="002A64F3"/>
    <w:rsid w:val="002A65F7"/>
    <w:rsid w:val="002A675F"/>
    <w:rsid w:val="002A6EC8"/>
    <w:rsid w:val="002A70B6"/>
    <w:rsid w:val="002A766A"/>
    <w:rsid w:val="002A7816"/>
    <w:rsid w:val="002A7928"/>
    <w:rsid w:val="002A7E75"/>
    <w:rsid w:val="002B00F8"/>
    <w:rsid w:val="002B0121"/>
    <w:rsid w:val="002B0328"/>
    <w:rsid w:val="002B0FC9"/>
    <w:rsid w:val="002B11AC"/>
    <w:rsid w:val="002B186A"/>
    <w:rsid w:val="002B1C6B"/>
    <w:rsid w:val="002B1DD6"/>
    <w:rsid w:val="002B218B"/>
    <w:rsid w:val="002B2308"/>
    <w:rsid w:val="002B2B0E"/>
    <w:rsid w:val="002B33F0"/>
    <w:rsid w:val="002B3483"/>
    <w:rsid w:val="002B393E"/>
    <w:rsid w:val="002B3A6A"/>
    <w:rsid w:val="002B3C79"/>
    <w:rsid w:val="002B44A5"/>
    <w:rsid w:val="002B44E8"/>
    <w:rsid w:val="002B4A91"/>
    <w:rsid w:val="002B4CB0"/>
    <w:rsid w:val="002B5AD0"/>
    <w:rsid w:val="002B5F62"/>
    <w:rsid w:val="002B62B1"/>
    <w:rsid w:val="002B63C7"/>
    <w:rsid w:val="002B6DE0"/>
    <w:rsid w:val="002B7224"/>
    <w:rsid w:val="002B7311"/>
    <w:rsid w:val="002B7789"/>
    <w:rsid w:val="002B7987"/>
    <w:rsid w:val="002B7AC1"/>
    <w:rsid w:val="002B7B58"/>
    <w:rsid w:val="002C02EF"/>
    <w:rsid w:val="002C0A77"/>
    <w:rsid w:val="002C0E22"/>
    <w:rsid w:val="002C1015"/>
    <w:rsid w:val="002C103B"/>
    <w:rsid w:val="002C12E3"/>
    <w:rsid w:val="002C14EE"/>
    <w:rsid w:val="002C16F1"/>
    <w:rsid w:val="002C1870"/>
    <w:rsid w:val="002C1F70"/>
    <w:rsid w:val="002C238C"/>
    <w:rsid w:val="002C3857"/>
    <w:rsid w:val="002C3894"/>
    <w:rsid w:val="002C3FA7"/>
    <w:rsid w:val="002C4124"/>
    <w:rsid w:val="002C432A"/>
    <w:rsid w:val="002C4608"/>
    <w:rsid w:val="002C4A40"/>
    <w:rsid w:val="002C4B17"/>
    <w:rsid w:val="002C4EED"/>
    <w:rsid w:val="002C4F58"/>
    <w:rsid w:val="002C6082"/>
    <w:rsid w:val="002C6BF4"/>
    <w:rsid w:val="002C6F2C"/>
    <w:rsid w:val="002C700C"/>
    <w:rsid w:val="002C7089"/>
    <w:rsid w:val="002C740C"/>
    <w:rsid w:val="002C7C3E"/>
    <w:rsid w:val="002C7CC2"/>
    <w:rsid w:val="002D0028"/>
    <w:rsid w:val="002D0051"/>
    <w:rsid w:val="002D011C"/>
    <w:rsid w:val="002D046A"/>
    <w:rsid w:val="002D08C1"/>
    <w:rsid w:val="002D0E99"/>
    <w:rsid w:val="002D0F31"/>
    <w:rsid w:val="002D1588"/>
    <w:rsid w:val="002D17C2"/>
    <w:rsid w:val="002D210B"/>
    <w:rsid w:val="002D211C"/>
    <w:rsid w:val="002D323F"/>
    <w:rsid w:val="002D3D77"/>
    <w:rsid w:val="002D41A7"/>
    <w:rsid w:val="002D445B"/>
    <w:rsid w:val="002D4643"/>
    <w:rsid w:val="002D479E"/>
    <w:rsid w:val="002D55BF"/>
    <w:rsid w:val="002D6704"/>
    <w:rsid w:val="002D6BDB"/>
    <w:rsid w:val="002D6F3D"/>
    <w:rsid w:val="002D7339"/>
    <w:rsid w:val="002E04F9"/>
    <w:rsid w:val="002E083F"/>
    <w:rsid w:val="002E0877"/>
    <w:rsid w:val="002E0A22"/>
    <w:rsid w:val="002E0A7D"/>
    <w:rsid w:val="002E0DFB"/>
    <w:rsid w:val="002E1042"/>
    <w:rsid w:val="002E10A1"/>
    <w:rsid w:val="002E1733"/>
    <w:rsid w:val="002E1D6E"/>
    <w:rsid w:val="002E1DB9"/>
    <w:rsid w:val="002E1DCF"/>
    <w:rsid w:val="002E2294"/>
    <w:rsid w:val="002E2808"/>
    <w:rsid w:val="002E2C01"/>
    <w:rsid w:val="002E3646"/>
    <w:rsid w:val="002E3DB9"/>
    <w:rsid w:val="002E3E9E"/>
    <w:rsid w:val="002E4181"/>
    <w:rsid w:val="002E48D9"/>
    <w:rsid w:val="002E4ABF"/>
    <w:rsid w:val="002E5506"/>
    <w:rsid w:val="002E562C"/>
    <w:rsid w:val="002E5B97"/>
    <w:rsid w:val="002E5FD0"/>
    <w:rsid w:val="002E618F"/>
    <w:rsid w:val="002E61E8"/>
    <w:rsid w:val="002E64F0"/>
    <w:rsid w:val="002E65B5"/>
    <w:rsid w:val="002E65BF"/>
    <w:rsid w:val="002E6786"/>
    <w:rsid w:val="002E69B6"/>
    <w:rsid w:val="002E724B"/>
    <w:rsid w:val="002E73B0"/>
    <w:rsid w:val="002E7418"/>
    <w:rsid w:val="002E7678"/>
    <w:rsid w:val="002E78CB"/>
    <w:rsid w:val="002F0247"/>
    <w:rsid w:val="002F0872"/>
    <w:rsid w:val="002F17C2"/>
    <w:rsid w:val="002F1D76"/>
    <w:rsid w:val="002F1E43"/>
    <w:rsid w:val="002F21F8"/>
    <w:rsid w:val="002F2F24"/>
    <w:rsid w:val="002F316F"/>
    <w:rsid w:val="002F3438"/>
    <w:rsid w:val="002F35C4"/>
    <w:rsid w:val="002F3B0E"/>
    <w:rsid w:val="002F41D4"/>
    <w:rsid w:val="002F49B3"/>
    <w:rsid w:val="002F4C00"/>
    <w:rsid w:val="002F52BC"/>
    <w:rsid w:val="002F55C7"/>
    <w:rsid w:val="002F5813"/>
    <w:rsid w:val="002F5BBE"/>
    <w:rsid w:val="002F5F65"/>
    <w:rsid w:val="002F636A"/>
    <w:rsid w:val="002F6A7A"/>
    <w:rsid w:val="002F6B34"/>
    <w:rsid w:val="002F6BBD"/>
    <w:rsid w:val="002F6E0C"/>
    <w:rsid w:val="002F78DA"/>
    <w:rsid w:val="00300BE4"/>
    <w:rsid w:val="00301323"/>
    <w:rsid w:val="00301807"/>
    <w:rsid w:val="003022EC"/>
    <w:rsid w:val="00302770"/>
    <w:rsid w:val="0030290F"/>
    <w:rsid w:val="00302A92"/>
    <w:rsid w:val="00303A81"/>
    <w:rsid w:val="00303C4F"/>
    <w:rsid w:val="00304049"/>
    <w:rsid w:val="003040CB"/>
    <w:rsid w:val="00304902"/>
    <w:rsid w:val="00304F5E"/>
    <w:rsid w:val="00304F6F"/>
    <w:rsid w:val="0030570B"/>
    <w:rsid w:val="003058EB"/>
    <w:rsid w:val="003070E9"/>
    <w:rsid w:val="003076AC"/>
    <w:rsid w:val="003077E2"/>
    <w:rsid w:val="00307E57"/>
    <w:rsid w:val="0031031E"/>
    <w:rsid w:val="00310A56"/>
    <w:rsid w:val="00310DE1"/>
    <w:rsid w:val="003114D4"/>
    <w:rsid w:val="003115C3"/>
    <w:rsid w:val="003117A1"/>
    <w:rsid w:val="00311861"/>
    <w:rsid w:val="003121FD"/>
    <w:rsid w:val="00312A3A"/>
    <w:rsid w:val="00312C34"/>
    <w:rsid w:val="00312F86"/>
    <w:rsid w:val="0031329E"/>
    <w:rsid w:val="0031353B"/>
    <w:rsid w:val="00313A90"/>
    <w:rsid w:val="003142C7"/>
    <w:rsid w:val="00314331"/>
    <w:rsid w:val="0031474A"/>
    <w:rsid w:val="003149A5"/>
    <w:rsid w:val="00314A7C"/>
    <w:rsid w:val="00314D44"/>
    <w:rsid w:val="003157AF"/>
    <w:rsid w:val="00315829"/>
    <w:rsid w:val="003162C9"/>
    <w:rsid w:val="00316324"/>
    <w:rsid w:val="00316349"/>
    <w:rsid w:val="00316686"/>
    <w:rsid w:val="00316AD3"/>
    <w:rsid w:val="00316DE0"/>
    <w:rsid w:val="003174EB"/>
    <w:rsid w:val="00317C27"/>
    <w:rsid w:val="00317D9E"/>
    <w:rsid w:val="00320627"/>
    <w:rsid w:val="00320C1F"/>
    <w:rsid w:val="003210F9"/>
    <w:rsid w:val="00321305"/>
    <w:rsid w:val="0032176A"/>
    <w:rsid w:val="00321A5D"/>
    <w:rsid w:val="00321AD8"/>
    <w:rsid w:val="00321C43"/>
    <w:rsid w:val="00322B4A"/>
    <w:rsid w:val="003232F3"/>
    <w:rsid w:val="00323A6B"/>
    <w:rsid w:val="00323B55"/>
    <w:rsid w:val="00323D1B"/>
    <w:rsid w:val="00323EAF"/>
    <w:rsid w:val="003242E4"/>
    <w:rsid w:val="0032457A"/>
    <w:rsid w:val="00324B40"/>
    <w:rsid w:val="00324FE5"/>
    <w:rsid w:val="0032528A"/>
    <w:rsid w:val="00325D71"/>
    <w:rsid w:val="003260EB"/>
    <w:rsid w:val="003268F2"/>
    <w:rsid w:val="00326AAA"/>
    <w:rsid w:val="00327463"/>
    <w:rsid w:val="00327555"/>
    <w:rsid w:val="0032758C"/>
    <w:rsid w:val="00327AA4"/>
    <w:rsid w:val="00327B75"/>
    <w:rsid w:val="00327C25"/>
    <w:rsid w:val="00327F5D"/>
    <w:rsid w:val="00330002"/>
    <w:rsid w:val="00330977"/>
    <w:rsid w:val="00330CCE"/>
    <w:rsid w:val="00330DCC"/>
    <w:rsid w:val="00331105"/>
    <w:rsid w:val="003311DE"/>
    <w:rsid w:val="00331C45"/>
    <w:rsid w:val="00331D99"/>
    <w:rsid w:val="00332003"/>
    <w:rsid w:val="003322DA"/>
    <w:rsid w:val="00332550"/>
    <w:rsid w:val="00332C40"/>
    <w:rsid w:val="003336DB"/>
    <w:rsid w:val="0033398B"/>
    <w:rsid w:val="00334000"/>
    <w:rsid w:val="003341CB"/>
    <w:rsid w:val="00334585"/>
    <w:rsid w:val="0033460D"/>
    <w:rsid w:val="0033499C"/>
    <w:rsid w:val="00334E3A"/>
    <w:rsid w:val="003356CC"/>
    <w:rsid w:val="0033572B"/>
    <w:rsid w:val="003357E4"/>
    <w:rsid w:val="003357F7"/>
    <w:rsid w:val="00335A13"/>
    <w:rsid w:val="00335FCF"/>
    <w:rsid w:val="00336C70"/>
    <w:rsid w:val="00337557"/>
    <w:rsid w:val="00337BB1"/>
    <w:rsid w:val="00337D78"/>
    <w:rsid w:val="0034014E"/>
    <w:rsid w:val="00340260"/>
    <w:rsid w:val="00340386"/>
    <w:rsid w:val="00340407"/>
    <w:rsid w:val="0034063B"/>
    <w:rsid w:val="003406CE"/>
    <w:rsid w:val="00340A58"/>
    <w:rsid w:val="00340F29"/>
    <w:rsid w:val="00341308"/>
    <w:rsid w:val="003415A9"/>
    <w:rsid w:val="00341AEC"/>
    <w:rsid w:val="00341FCE"/>
    <w:rsid w:val="0034260F"/>
    <w:rsid w:val="0034274B"/>
    <w:rsid w:val="00342A38"/>
    <w:rsid w:val="00342CFC"/>
    <w:rsid w:val="003433EF"/>
    <w:rsid w:val="0034389A"/>
    <w:rsid w:val="00343EEF"/>
    <w:rsid w:val="00344360"/>
    <w:rsid w:val="003445CD"/>
    <w:rsid w:val="00344871"/>
    <w:rsid w:val="0034516A"/>
    <w:rsid w:val="00345267"/>
    <w:rsid w:val="003452F0"/>
    <w:rsid w:val="003457D7"/>
    <w:rsid w:val="00345BE4"/>
    <w:rsid w:val="003463CC"/>
    <w:rsid w:val="00346F1D"/>
    <w:rsid w:val="003470EE"/>
    <w:rsid w:val="00347DF4"/>
    <w:rsid w:val="00347E18"/>
    <w:rsid w:val="00350414"/>
    <w:rsid w:val="0035070A"/>
    <w:rsid w:val="003507C3"/>
    <w:rsid w:val="00350BEF"/>
    <w:rsid w:val="00350C2A"/>
    <w:rsid w:val="00350D79"/>
    <w:rsid w:val="0035105A"/>
    <w:rsid w:val="00351390"/>
    <w:rsid w:val="00351BA6"/>
    <w:rsid w:val="003523B9"/>
    <w:rsid w:val="00352AFE"/>
    <w:rsid w:val="00352D9A"/>
    <w:rsid w:val="0035303D"/>
    <w:rsid w:val="00353052"/>
    <w:rsid w:val="003534DD"/>
    <w:rsid w:val="0035372B"/>
    <w:rsid w:val="003537A7"/>
    <w:rsid w:val="00353A93"/>
    <w:rsid w:val="00353FFD"/>
    <w:rsid w:val="00355BD8"/>
    <w:rsid w:val="003562EA"/>
    <w:rsid w:val="0035650A"/>
    <w:rsid w:val="00356A63"/>
    <w:rsid w:val="00356C65"/>
    <w:rsid w:val="003579D5"/>
    <w:rsid w:val="00357A00"/>
    <w:rsid w:val="00357C57"/>
    <w:rsid w:val="00357D81"/>
    <w:rsid w:val="00357F20"/>
    <w:rsid w:val="003606FD"/>
    <w:rsid w:val="003609F3"/>
    <w:rsid w:val="00360A64"/>
    <w:rsid w:val="00360E51"/>
    <w:rsid w:val="003611D1"/>
    <w:rsid w:val="003612BE"/>
    <w:rsid w:val="00361716"/>
    <w:rsid w:val="0036185B"/>
    <w:rsid w:val="00361C5E"/>
    <w:rsid w:val="00361EC5"/>
    <w:rsid w:val="003622E6"/>
    <w:rsid w:val="003625B6"/>
    <w:rsid w:val="00362D86"/>
    <w:rsid w:val="00362DA4"/>
    <w:rsid w:val="00363545"/>
    <w:rsid w:val="003636BD"/>
    <w:rsid w:val="00363B95"/>
    <w:rsid w:val="00363EB3"/>
    <w:rsid w:val="0036430C"/>
    <w:rsid w:val="00364D66"/>
    <w:rsid w:val="00364E87"/>
    <w:rsid w:val="00365468"/>
    <w:rsid w:val="00366071"/>
    <w:rsid w:val="003664B0"/>
    <w:rsid w:val="0036658C"/>
    <w:rsid w:val="00366A28"/>
    <w:rsid w:val="003679F6"/>
    <w:rsid w:val="00367B9F"/>
    <w:rsid w:val="00370342"/>
    <w:rsid w:val="00370405"/>
    <w:rsid w:val="00371212"/>
    <w:rsid w:val="00371D07"/>
    <w:rsid w:val="00371E8F"/>
    <w:rsid w:val="0037211F"/>
    <w:rsid w:val="00372162"/>
    <w:rsid w:val="0037236A"/>
    <w:rsid w:val="00372638"/>
    <w:rsid w:val="003731F7"/>
    <w:rsid w:val="0037320A"/>
    <w:rsid w:val="00373769"/>
    <w:rsid w:val="00373A0D"/>
    <w:rsid w:val="00373B75"/>
    <w:rsid w:val="00373E59"/>
    <w:rsid w:val="003741AC"/>
    <w:rsid w:val="0037426E"/>
    <w:rsid w:val="00374564"/>
    <w:rsid w:val="00374657"/>
    <w:rsid w:val="003749C0"/>
    <w:rsid w:val="00374E27"/>
    <w:rsid w:val="00375011"/>
    <w:rsid w:val="00375735"/>
    <w:rsid w:val="00375BBD"/>
    <w:rsid w:val="00375ECD"/>
    <w:rsid w:val="003763A0"/>
    <w:rsid w:val="00376743"/>
    <w:rsid w:val="00376B3D"/>
    <w:rsid w:val="00377188"/>
    <w:rsid w:val="003778E4"/>
    <w:rsid w:val="00377955"/>
    <w:rsid w:val="00380CE7"/>
    <w:rsid w:val="00380F76"/>
    <w:rsid w:val="00381625"/>
    <w:rsid w:val="00381699"/>
    <w:rsid w:val="00381A3D"/>
    <w:rsid w:val="003820FE"/>
    <w:rsid w:val="00382509"/>
    <w:rsid w:val="00382915"/>
    <w:rsid w:val="00382EF7"/>
    <w:rsid w:val="0038387B"/>
    <w:rsid w:val="0038398D"/>
    <w:rsid w:val="0038415A"/>
    <w:rsid w:val="003846C8"/>
    <w:rsid w:val="0038475E"/>
    <w:rsid w:val="00384B1C"/>
    <w:rsid w:val="0038545F"/>
    <w:rsid w:val="003856E9"/>
    <w:rsid w:val="0038596F"/>
    <w:rsid w:val="00385B80"/>
    <w:rsid w:val="00385CB5"/>
    <w:rsid w:val="00385E9C"/>
    <w:rsid w:val="0038623B"/>
    <w:rsid w:val="00386394"/>
    <w:rsid w:val="0038686B"/>
    <w:rsid w:val="00386A5B"/>
    <w:rsid w:val="00386C4B"/>
    <w:rsid w:val="00387C02"/>
    <w:rsid w:val="00387CC2"/>
    <w:rsid w:val="00387F28"/>
    <w:rsid w:val="003900D6"/>
    <w:rsid w:val="0039027B"/>
    <w:rsid w:val="0039084B"/>
    <w:rsid w:val="00390ACE"/>
    <w:rsid w:val="003910FC"/>
    <w:rsid w:val="003913D4"/>
    <w:rsid w:val="0039183D"/>
    <w:rsid w:val="003918AA"/>
    <w:rsid w:val="00391B1C"/>
    <w:rsid w:val="00391DDA"/>
    <w:rsid w:val="00392286"/>
    <w:rsid w:val="003924E7"/>
    <w:rsid w:val="00392AEA"/>
    <w:rsid w:val="00393590"/>
    <w:rsid w:val="00393A72"/>
    <w:rsid w:val="0039411D"/>
    <w:rsid w:val="003941D6"/>
    <w:rsid w:val="003944D9"/>
    <w:rsid w:val="00394840"/>
    <w:rsid w:val="00394BCA"/>
    <w:rsid w:val="00395129"/>
    <w:rsid w:val="0039584B"/>
    <w:rsid w:val="00395AC1"/>
    <w:rsid w:val="00395ECB"/>
    <w:rsid w:val="00395F44"/>
    <w:rsid w:val="00396166"/>
    <w:rsid w:val="00396AA4"/>
    <w:rsid w:val="003972D3"/>
    <w:rsid w:val="00397528"/>
    <w:rsid w:val="003A0431"/>
    <w:rsid w:val="003A0AC5"/>
    <w:rsid w:val="003A0F9A"/>
    <w:rsid w:val="003A1116"/>
    <w:rsid w:val="003A1672"/>
    <w:rsid w:val="003A25B2"/>
    <w:rsid w:val="003A2923"/>
    <w:rsid w:val="003A2A2C"/>
    <w:rsid w:val="003A2BB7"/>
    <w:rsid w:val="003A2FF6"/>
    <w:rsid w:val="003A330B"/>
    <w:rsid w:val="003A3508"/>
    <w:rsid w:val="003A3C4B"/>
    <w:rsid w:val="003A3C60"/>
    <w:rsid w:val="003A3F33"/>
    <w:rsid w:val="003A5510"/>
    <w:rsid w:val="003A5800"/>
    <w:rsid w:val="003A5E5C"/>
    <w:rsid w:val="003A62E5"/>
    <w:rsid w:val="003A6685"/>
    <w:rsid w:val="003A6810"/>
    <w:rsid w:val="003A6906"/>
    <w:rsid w:val="003A6B48"/>
    <w:rsid w:val="003A6B96"/>
    <w:rsid w:val="003A7A6E"/>
    <w:rsid w:val="003A7C6A"/>
    <w:rsid w:val="003B03D9"/>
    <w:rsid w:val="003B05AA"/>
    <w:rsid w:val="003B0D87"/>
    <w:rsid w:val="003B1067"/>
    <w:rsid w:val="003B1229"/>
    <w:rsid w:val="003B1920"/>
    <w:rsid w:val="003B2127"/>
    <w:rsid w:val="003B221B"/>
    <w:rsid w:val="003B28B1"/>
    <w:rsid w:val="003B2B28"/>
    <w:rsid w:val="003B2BD8"/>
    <w:rsid w:val="003B2DED"/>
    <w:rsid w:val="003B2DF9"/>
    <w:rsid w:val="003B3901"/>
    <w:rsid w:val="003B3BED"/>
    <w:rsid w:val="003B3D81"/>
    <w:rsid w:val="003B440C"/>
    <w:rsid w:val="003B44CD"/>
    <w:rsid w:val="003B459C"/>
    <w:rsid w:val="003B47C6"/>
    <w:rsid w:val="003B484E"/>
    <w:rsid w:val="003B4A59"/>
    <w:rsid w:val="003B4BF2"/>
    <w:rsid w:val="003B534D"/>
    <w:rsid w:val="003B548D"/>
    <w:rsid w:val="003B57D9"/>
    <w:rsid w:val="003B581F"/>
    <w:rsid w:val="003B5C0B"/>
    <w:rsid w:val="003B671F"/>
    <w:rsid w:val="003B6871"/>
    <w:rsid w:val="003B6A58"/>
    <w:rsid w:val="003B6CAA"/>
    <w:rsid w:val="003B6E00"/>
    <w:rsid w:val="003B6E43"/>
    <w:rsid w:val="003B6EEE"/>
    <w:rsid w:val="003B72BE"/>
    <w:rsid w:val="003B73BA"/>
    <w:rsid w:val="003B7F25"/>
    <w:rsid w:val="003C0A57"/>
    <w:rsid w:val="003C0D1E"/>
    <w:rsid w:val="003C0E75"/>
    <w:rsid w:val="003C0F0D"/>
    <w:rsid w:val="003C108A"/>
    <w:rsid w:val="003C12B0"/>
    <w:rsid w:val="003C146B"/>
    <w:rsid w:val="003C1975"/>
    <w:rsid w:val="003C19B5"/>
    <w:rsid w:val="003C1BD7"/>
    <w:rsid w:val="003C23D1"/>
    <w:rsid w:val="003C25F3"/>
    <w:rsid w:val="003C26C7"/>
    <w:rsid w:val="003C28EB"/>
    <w:rsid w:val="003C2DB4"/>
    <w:rsid w:val="003C2DEE"/>
    <w:rsid w:val="003C3032"/>
    <w:rsid w:val="003C3949"/>
    <w:rsid w:val="003C3A60"/>
    <w:rsid w:val="003C3EBD"/>
    <w:rsid w:val="003C4042"/>
    <w:rsid w:val="003C4390"/>
    <w:rsid w:val="003C4869"/>
    <w:rsid w:val="003C4DC2"/>
    <w:rsid w:val="003C4E53"/>
    <w:rsid w:val="003C4F7A"/>
    <w:rsid w:val="003C5302"/>
    <w:rsid w:val="003C5C72"/>
    <w:rsid w:val="003C62D7"/>
    <w:rsid w:val="003C634B"/>
    <w:rsid w:val="003C63F3"/>
    <w:rsid w:val="003C645D"/>
    <w:rsid w:val="003C694E"/>
    <w:rsid w:val="003C6972"/>
    <w:rsid w:val="003C7169"/>
    <w:rsid w:val="003C7B28"/>
    <w:rsid w:val="003C7D5A"/>
    <w:rsid w:val="003C7DC7"/>
    <w:rsid w:val="003C981E"/>
    <w:rsid w:val="003D02BC"/>
    <w:rsid w:val="003D0865"/>
    <w:rsid w:val="003D11C7"/>
    <w:rsid w:val="003D1210"/>
    <w:rsid w:val="003D13F7"/>
    <w:rsid w:val="003D16E1"/>
    <w:rsid w:val="003D1C0A"/>
    <w:rsid w:val="003D27B2"/>
    <w:rsid w:val="003D2CEB"/>
    <w:rsid w:val="003D37EB"/>
    <w:rsid w:val="003D384E"/>
    <w:rsid w:val="003D3D5B"/>
    <w:rsid w:val="003D3EA9"/>
    <w:rsid w:val="003D3FF0"/>
    <w:rsid w:val="003D57E3"/>
    <w:rsid w:val="003D5D72"/>
    <w:rsid w:val="003D63D6"/>
    <w:rsid w:val="003D656D"/>
    <w:rsid w:val="003D65C4"/>
    <w:rsid w:val="003D70E4"/>
    <w:rsid w:val="003D7316"/>
    <w:rsid w:val="003D732E"/>
    <w:rsid w:val="003D75D2"/>
    <w:rsid w:val="003D78E2"/>
    <w:rsid w:val="003D7C13"/>
    <w:rsid w:val="003D7CD8"/>
    <w:rsid w:val="003E0304"/>
    <w:rsid w:val="003E0410"/>
    <w:rsid w:val="003E04F9"/>
    <w:rsid w:val="003E11E3"/>
    <w:rsid w:val="003E1B8C"/>
    <w:rsid w:val="003E2029"/>
    <w:rsid w:val="003E2A4E"/>
    <w:rsid w:val="003E2FDD"/>
    <w:rsid w:val="003E3627"/>
    <w:rsid w:val="003E36C5"/>
    <w:rsid w:val="003E3708"/>
    <w:rsid w:val="003E3A18"/>
    <w:rsid w:val="003E4472"/>
    <w:rsid w:val="003E5030"/>
    <w:rsid w:val="003E51A5"/>
    <w:rsid w:val="003E5A30"/>
    <w:rsid w:val="003E6745"/>
    <w:rsid w:val="003E689B"/>
    <w:rsid w:val="003E723D"/>
    <w:rsid w:val="003E73AF"/>
    <w:rsid w:val="003E75A6"/>
    <w:rsid w:val="003E7E7F"/>
    <w:rsid w:val="003F00A6"/>
    <w:rsid w:val="003F047F"/>
    <w:rsid w:val="003F05AB"/>
    <w:rsid w:val="003F10D7"/>
    <w:rsid w:val="003F170A"/>
    <w:rsid w:val="003F1A30"/>
    <w:rsid w:val="003F1CAC"/>
    <w:rsid w:val="003F2A58"/>
    <w:rsid w:val="003F2D92"/>
    <w:rsid w:val="003F2E06"/>
    <w:rsid w:val="003F2EB7"/>
    <w:rsid w:val="003F39DA"/>
    <w:rsid w:val="003F3E5C"/>
    <w:rsid w:val="003F58AF"/>
    <w:rsid w:val="003F5B6E"/>
    <w:rsid w:val="003F5C3B"/>
    <w:rsid w:val="003F5E7A"/>
    <w:rsid w:val="003F63D7"/>
    <w:rsid w:val="003F66F2"/>
    <w:rsid w:val="003F6F26"/>
    <w:rsid w:val="003F6FCC"/>
    <w:rsid w:val="003F76B5"/>
    <w:rsid w:val="003F76CC"/>
    <w:rsid w:val="003F7C74"/>
    <w:rsid w:val="003F7CE3"/>
    <w:rsid w:val="003F7D6D"/>
    <w:rsid w:val="003F7D71"/>
    <w:rsid w:val="003F7E2F"/>
    <w:rsid w:val="00400019"/>
    <w:rsid w:val="00400647"/>
    <w:rsid w:val="004006A3"/>
    <w:rsid w:val="00400FD2"/>
    <w:rsid w:val="00400FE3"/>
    <w:rsid w:val="0040126E"/>
    <w:rsid w:val="0040225D"/>
    <w:rsid w:val="00402980"/>
    <w:rsid w:val="00402F42"/>
    <w:rsid w:val="00403122"/>
    <w:rsid w:val="00403703"/>
    <w:rsid w:val="00403829"/>
    <w:rsid w:val="00403A1C"/>
    <w:rsid w:val="00403AB2"/>
    <w:rsid w:val="00403C90"/>
    <w:rsid w:val="00403E11"/>
    <w:rsid w:val="00404621"/>
    <w:rsid w:val="00404AEC"/>
    <w:rsid w:val="00405011"/>
    <w:rsid w:val="00405014"/>
    <w:rsid w:val="00405101"/>
    <w:rsid w:val="00405D98"/>
    <w:rsid w:val="00406F7B"/>
    <w:rsid w:val="00407441"/>
    <w:rsid w:val="00407462"/>
    <w:rsid w:val="00407664"/>
    <w:rsid w:val="004078AD"/>
    <w:rsid w:val="00407A8C"/>
    <w:rsid w:val="00407AB5"/>
    <w:rsid w:val="00407AE5"/>
    <w:rsid w:val="00407AEF"/>
    <w:rsid w:val="00407B0B"/>
    <w:rsid w:val="00410325"/>
    <w:rsid w:val="0041070E"/>
    <w:rsid w:val="00410916"/>
    <w:rsid w:val="00410F9B"/>
    <w:rsid w:val="00411371"/>
    <w:rsid w:val="00411F57"/>
    <w:rsid w:val="004123A3"/>
    <w:rsid w:val="004125C3"/>
    <w:rsid w:val="00412B4E"/>
    <w:rsid w:val="004135AE"/>
    <w:rsid w:val="0041369F"/>
    <w:rsid w:val="00413728"/>
    <w:rsid w:val="00413A66"/>
    <w:rsid w:val="0041476E"/>
    <w:rsid w:val="004150D1"/>
    <w:rsid w:val="004151C4"/>
    <w:rsid w:val="0041522C"/>
    <w:rsid w:val="004152B4"/>
    <w:rsid w:val="00415792"/>
    <w:rsid w:val="00416849"/>
    <w:rsid w:val="00416ABC"/>
    <w:rsid w:val="00416BD8"/>
    <w:rsid w:val="00417192"/>
    <w:rsid w:val="00417426"/>
    <w:rsid w:val="0041769C"/>
    <w:rsid w:val="0041794D"/>
    <w:rsid w:val="00417BFA"/>
    <w:rsid w:val="00417CA0"/>
    <w:rsid w:val="004201BC"/>
    <w:rsid w:val="00420878"/>
    <w:rsid w:val="00420A69"/>
    <w:rsid w:val="00420D12"/>
    <w:rsid w:val="0042102C"/>
    <w:rsid w:val="004217DF"/>
    <w:rsid w:val="00421AAB"/>
    <w:rsid w:val="00421AEA"/>
    <w:rsid w:val="00421DE6"/>
    <w:rsid w:val="00421EFF"/>
    <w:rsid w:val="004220AF"/>
    <w:rsid w:val="00422FE9"/>
    <w:rsid w:val="00423260"/>
    <w:rsid w:val="004235B5"/>
    <w:rsid w:val="00423837"/>
    <w:rsid w:val="00423B19"/>
    <w:rsid w:val="00423EF0"/>
    <w:rsid w:val="004240BC"/>
    <w:rsid w:val="00424664"/>
    <w:rsid w:val="00425273"/>
    <w:rsid w:val="00425361"/>
    <w:rsid w:val="004254CD"/>
    <w:rsid w:val="00425B70"/>
    <w:rsid w:val="00425E42"/>
    <w:rsid w:val="00426418"/>
    <w:rsid w:val="004269A9"/>
    <w:rsid w:val="00426A27"/>
    <w:rsid w:val="00426AAC"/>
    <w:rsid w:val="00426F23"/>
    <w:rsid w:val="004278AE"/>
    <w:rsid w:val="0043086B"/>
    <w:rsid w:val="00430AA9"/>
    <w:rsid w:val="00431CD4"/>
    <w:rsid w:val="00431F0C"/>
    <w:rsid w:val="00432027"/>
    <w:rsid w:val="00432039"/>
    <w:rsid w:val="00432633"/>
    <w:rsid w:val="00432F26"/>
    <w:rsid w:val="00432F34"/>
    <w:rsid w:val="004332B4"/>
    <w:rsid w:val="00433302"/>
    <w:rsid w:val="004339ED"/>
    <w:rsid w:val="00433AD3"/>
    <w:rsid w:val="00434671"/>
    <w:rsid w:val="00434713"/>
    <w:rsid w:val="0043488B"/>
    <w:rsid w:val="00434E0B"/>
    <w:rsid w:val="00434FC4"/>
    <w:rsid w:val="00435216"/>
    <w:rsid w:val="00435F2C"/>
    <w:rsid w:val="00436856"/>
    <w:rsid w:val="0043759F"/>
    <w:rsid w:val="00437F9E"/>
    <w:rsid w:val="00440604"/>
    <w:rsid w:val="004406C8"/>
    <w:rsid w:val="00440780"/>
    <w:rsid w:val="004411DA"/>
    <w:rsid w:val="0044125E"/>
    <w:rsid w:val="0044171C"/>
    <w:rsid w:val="00441C88"/>
    <w:rsid w:val="00442D11"/>
    <w:rsid w:val="00442E2E"/>
    <w:rsid w:val="00443180"/>
    <w:rsid w:val="0044319B"/>
    <w:rsid w:val="00443880"/>
    <w:rsid w:val="004439B7"/>
    <w:rsid w:val="00443A76"/>
    <w:rsid w:val="00443C4F"/>
    <w:rsid w:val="00444218"/>
    <w:rsid w:val="00444D27"/>
    <w:rsid w:val="00444F4A"/>
    <w:rsid w:val="004452CF"/>
    <w:rsid w:val="00445563"/>
    <w:rsid w:val="00445582"/>
    <w:rsid w:val="00445730"/>
    <w:rsid w:val="00445736"/>
    <w:rsid w:val="00445C19"/>
    <w:rsid w:val="00445C63"/>
    <w:rsid w:val="00446115"/>
    <w:rsid w:val="004465AB"/>
    <w:rsid w:val="00446BAF"/>
    <w:rsid w:val="0044703A"/>
    <w:rsid w:val="0044776C"/>
    <w:rsid w:val="004477A9"/>
    <w:rsid w:val="00447C12"/>
    <w:rsid w:val="00447D15"/>
    <w:rsid w:val="004500D3"/>
    <w:rsid w:val="0045077B"/>
    <w:rsid w:val="00450BEB"/>
    <w:rsid w:val="00450CAC"/>
    <w:rsid w:val="004511A6"/>
    <w:rsid w:val="00451547"/>
    <w:rsid w:val="00451679"/>
    <w:rsid w:val="004520B7"/>
    <w:rsid w:val="004521C9"/>
    <w:rsid w:val="004522B2"/>
    <w:rsid w:val="00452840"/>
    <w:rsid w:val="00453D66"/>
    <w:rsid w:val="00454437"/>
    <w:rsid w:val="00454488"/>
    <w:rsid w:val="00454B20"/>
    <w:rsid w:val="00454FC6"/>
    <w:rsid w:val="00455013"/>
    <w:rsid w:val="004550E8"/>
    <w:rsid w:val="004552DC"/>
    <w:rsid w:val="0045535E"/>
    <w:rsid w:val="0045565A"/>
    <w:rsid w:val="00455852"/>
    <w:rsid w:val="004563B5"/>
    <w:rsid w:val="00456663"/>
    <w:rsid w:val="004568D5"/>
    <w:rsid w:val="004569BC"/>
    <w:rsid w:val="00456F6F"/>
    <w:rsid w:val="0045702D"/>
    <w:rsid w:val="00457102"/>
    <w:rsid w:val="00457229"/>
    <w:rsid w:val="0045724E"/>
    <w:rsid w:val="00457381"/>
    <w:rsid w:val="0045778B"/>
    <w:rsid w:val="00457D88"/>
    <w:rsid w:val="00460544"/>
    <w:rsid w:val="00461220"/>
    <w:rsid w:val="00461635"/>
    <w:rsid w:val="00461849"/>
    <w:rsid w:val="004618CF"/>
    <w:rsid w:val="004619EE"/>
    <w:rsid w:val="0046208B"/>
    <w:rsid w:val="0046231F"/>
    <w:rsid w:val="004627B3"/>
    <w:rsid w:val="00462C42"/>
    <w:rsid w:val="00462D77"/>
    <w:rsid w:val="004631BA"/>
    <w:rsid w:val="00463364"/>
    <w:rsid w:val="00463941"/>
    <w:rsid w:val="0046398B"/>
    <w:rsid w:val="00463D24"/>
    <w:rsid w:val="00463D41"/>
    <w:rsid w:val="00464638"/>
    <w:rsid w:val="00464666"/>
    <w:rsid w:val="00464BDF"/>
    <w:rsid w:val="00465214"/>
    <w:rsid w:val="00465498"/>
    <w:rsid w:val="00466426"/>
    <w:rsid w:val="004664AA"/>
    <w:rsid w:val="004664D1"/>
    <w:rsid w:val="0046651C"/>
    <w:rsid w:val="004669CE"/>
    <w:rsid w:val="004669F0"/>
    <w:rsid w:val="00466AC7"/>
    <w:rsid w:val="00466CEE"/>
    <w:rsid w:val="00466FF6"/>
    <w:rsid w:val="00467341"/>
    <w:rsid w:val="004674AE"/>
    <w:rsid w:val="00467834"/>
    <w:rsid w:val="00467C15"/>
    <w:rsid w:val="00467C31"/>
    <w:rsid w:val="004703BF"/>
    <w:rsid w:val="004704A1"/>
    <w:rsid w:val="004708FC"/>
    <w:rsid w:val="00470E03"/>
    <w:rsid w:val="00470EFE"/>
    <w:rsid w:val="00470F02"/>
    <w:rsid w:val="00470F5F"/>
    <w:rsid w:val="0047158B"/>
    <w:rsid w:val="00471A9C"/>
    <w:rsid w:val="00471BE2"/>
    <w:rsid w:val="00472140"/>
    <w:rsid w:val="00472162"/>
    <w:rsid w:val="0047251C"/>
    <w:rsid w:val="004726E0"/>
    <w:rsid w:val="00472B4E"/>
    <w:rsid w:val="00472F5A"/>
    <w:rsid w:val="0047341C"/>
    <w:rsid w:val="004739DA"/>
    <w:rsid w:val="004744C1"/>
    <w:rsid w:val="004745ED"/>
    <w:rsid w:val="004745F6"/>
    <w:rsid w:val="00474950"/>
    <w:rsid w:val="00474D0D"/>
    <w:rsid w:val="004753FD"/>
    <w:rsid w:val="00475615"/>
    <w:rsid w:val="00475D0D"/>
    <w:rsid w:val="00475DA3"/>
    <w:rsid w:val="004769E1"/>
    <w:rsid w:val="00476BE4"/>
    <w:rsid w:val="00476FDE"/>
    <w:rsid w:val="00477299"/>
    <w:rsid w:val="004772A2"/>
    <w:rsid w:val="00480091"/>
    <w:rsid w:val="004801B2"/>
    <w:rsid w:val="00480874"/>
    <w:rsid w:val="00481261"/>
    <w:rsid w:val="004819FA"/>
    <w:rsid w:val="00481F33"/>
    <w:rsid w:val="00482CFD"/>
    <w:rsid w:val="00483A36"/>
    <w:rsid w:val="004840DD"/>
    <w:rsid w:val="00484B57"/>
    <w:rsid w:val="004856C2"/>
    <w:rsid w:val="0048575F"/>
    <w:rsid w:val="00485D52"/>
    <w:rsid w:val="00485E93"/>
    <w:rsid w:val="004860E1"/>
    <w:rsid w:val="00486330"/>
    <w:rsid w:val="00486C88"/>
    <w:rsid w:val="004874D0"/>
    <w:rsid w:val="00487964"/>
    <w:rsid w:val="004879A7"/>
    <w:rsid w:val="00487BAF"/>
    <w:rsid w:val="00490479"/>
    <w:rsid w:val="004904DD"/>
    <w:rsid w:val="00490E38"/>
    <w:rsid w:val="0049108F"/>
    <w:rsid w:val="004912B3"/>
    <w:rsid w:val="00491322"/>
    <w:rsid w:val="00491B1A"/>
    <w:rsid w:val="00491F9F"/>
    <w:rsid w:val="00492380"/>
    <w:rsid w:val="0049246E"/>
    <w:rsid w:val="00492773"/>
    <w:rsid w:val="00492D60"/>
    <w:rsid w:val="00494036"/>
    <w:rsid w:val="004941C1"/>
    <w:rsid w:val="00494393"/>
    <w:rsid w:val="004945F0"/>
    <w:rsid w:val="00494A30"/>
    <w:rsid w:val="00494B9B"/>
    <w:rsid w:val="00494D06"/>
    <w:rsid w:val="00495119"/>
    <w:rsid w:val="0049566E"/>
    <w:rsid w:val="004958FE"/>
    <w:rsid w:val="00495A57"/>
    <w:rsid w:val="00495CE1"/>
    <w:rsid w:val="0049651F"/>
    <w:rsid w:val="00496622"/>
    <w:rsid w:val="004973A0"/>
    <w:rsid w:val="00497415"/>
    <w:rsid w:val="00497A5C"/>
    <w:rsid w:val="00497B71"/>
    <w:rsid w:val="00497F05"/>
    <w:rsid w:val="004A02D6"/>
    <w:rsid w:val="004A0952"/>
    <w:rsid w:val="004A0D01"/>
    <w:rsid w:val="004A1068"/>
    <w:rsid w:val="004A107B"/>
    <w:rsid w:val="004A158D"/>
    <w:rsid w:val="004A1C88"/>
    <w:rsid w:val="004A1FA8"/>
    <w:rsid w:val="004A2131"/>
    <w:rsid w:val="004A21F0"/>
    <w:rsid w:val="004A22D2"/>
    <w:rsid w:val="004A2B0C"/>
    <w:rsid w:val="004A2BEC"/>
    <w:rsid w:val="004A2CE4"/>
    <w:rsid w:val="004A2FC0"/>
    <w:rsid w:val="004A33FF"/>
    <w:rsid w:val="004A34FF"/>
    <w:rsid w:val="004A3748"/>
    <w:rsid w:val="004A46F9"/>
    <w:rsid w:val="004A4A04"/>
    <w:rsid w:val="004A4E8B"/>
    <w:rsid w:val="004A5960"/>
    <w:rsid w:val="004A5A16"/>
    <w:rsid w:val="004A5D24"/>
    <w:rsid w:val="004A6069"/>
    <w:rsid w:val="004A666D"/>
    <w:rsid w:val="004A68CF"/>
    <w:rsid w:val="004A6F62"/>
    <w:rsid w:val="004A71F7"/>
    <w:rsid w:val="004A732B"/>
    <w:rsid w:val="004A76C8"/>
    <w:rsid w:val="004A797C"/>
    <w:rsid w:val="004A7DDD"/>
    <w:rsid w:val="004B04C8"/>
    <w:rsid w:val="004B04E6"/>
    <w:rsid w:val="004B0949"/>
    <w:rsid w:val="004B0AF4"/>
    <w:rsid w:val="004B0C6E"/>
    <w:rsid w:val="004B0D39"/>
    <w:rsid w:val="004B106E"/>
    <w:rsid w:val="004B1295"/>
    <w:rsid w:val="004B1B5D"/>
    <w:rsid w:val="004B1DF0"/>
    <w:rsid w:val="004B2050"/>
    <w:rsid w:val="004B2088"/>
    <w:rsid w:val="004B21F7"/>
    <w:rsid w:val="004B27A0"/>
    <w:rsid w:val="004B3A00"/>
    <w:rsid w:val="004B3AC5"/>
    <w:rsid w:val="004B3BD4"/>
    <w:rsid w:val="004B3F58"/>
    <w:rsid w:val="004B4C08"/>
    <w:rsid w:val="004B5A89"/>
    <w:rsid w:val="004B608B"/>
    <w:rsid w:val="004B6406"/>
    <w:rsid w:val="004B6A06"/>
    <w:rsid w:val="004B6F54"/>
    <w:rsid w:val="004B7660"/>
    <w:rsid w:val="004B7B72"/>
    <w:rsid w:val="004C0293"/>
    <w:rsid w:val="004C0944"/>
    <w:rsid w:val="004C0F58"/>
    <w:rsid w:val="004C1060"/>
    <w:rsid w:val="004C1350"/>
    <w:rsid w:val="004C1524"/>
    <w:rsid w:val="004C19D1"/>
    <w:rsid w:val="004C1A4A"/>
    <w:rsid w:val="004C1DD1"/>
    <w:rsid w:val="004C235C"/>
    <w:rsid w:val="004C23C5"/>
    <w:rsid w:val="004C27BA"/>
    <w:rsid w:val="004C342B"/>
    <w:rsid w:val="004C3D9F"/>
    <w:rsid w:val="004C412F"/>
    <w:rsid w:val="004C4407"/>
    <w:rsid w:val="004C447B"/>
    <w:rsid w:val="004C47DF"/>
    <w:rsid w:val="004C52C6"/>
    <w:rsid w:val="004C5E8B"/>
    <w:rsid w:val="004C63D3"/>
    <w:rsid w:val="004C6770"/>
    <w:rsid w:val="004C6B73"/>
    <w:rsid w:val="004C7212"/>
    <w:rsid w:val="004C7643"/>
    <w:rsid w:val="004C7A44"/>
    <w:rsid w:val="004D0454"/>
    <w:rsid w:val="004D0802"/>
    <w:rsid w:val="004D0DAB"/>
    <w:rsid w:val="004D0E5C"/>
    <w:rsid w:val="004D0F6A"/>
    <w:rsid w:val="004D109A"/>
    <w:rsid w:val="004D13C0"/>
    <w:rsid w:val="004D149D"/>
    <w:rsid w:val="004D1D48"/>
    <w:rsid w:val="004D225C"/>
    <w:rsid w:val="004D2860"/>
    <w:rsid w:val="004D374E"/>
    <w:rsid w:val="004D38FC"/>
    <w:rsid w:val="004D3B16"/>
    <w:rsid w:val="004D3EAE"/>
    <w:rsid w:val="004D3FE3"/>
    <w:rsid w:val="004D467B"/>
    <w:rsid w:val="004D4AAF"/>
    <w:rsid w:val="004D4BD6"/>
    <w:rsid w:val="004D5D9A"/>
    <w:rsid w:val="004D60C0"/>
    <w:rsid w:val="004D6455"/>
    <w:rsid w:val="004D67BD"/>
    <w:rsid w:val="004D69BE"/>
    <w:rsid w:val="004D71A7"/>
    <w:rsid w:val="004D7C74"/>
    <w:rsid w:val="004D7CEB"/>
    <w:rsid w:val="004D7E9D"/>
    <w:rsid w:val="004E04E4"/>
    <w:rsid w:val="004E098B"/>
    <w:rsid w:val="004E0FEB"/>
    <w:rsid w:val="004E1216"/>
    <w:rsid w:val="004E1961"/>
    <w:rsid w:val="004E1B4B"/>
    <w:rsid w:val="004E1FBE"/>
    <w:rsid w:val="004E2794"/>
    <w:rsid w:val="004E28F2"/>
    <w:rsid w:val="004E2C22"/>
    <w:rsid w:val="004E34A6"/>
    <w:rsid w:val="004E3654"/>
    <w:rsid w:val="004E399C"/>
    <w:rsid w:val="004E3A35"/>
    <w:rsid w:val="004E4538"/>
    <w:rsid w:val="004E48E7"/>
    <w:rsid w:val="004E4B51"/>
    <w:rsid w:val="004E4E01"/>
    <w:rsid w:val="004E4E2B"/>
    <w:rsid w:val="004E5A1A"/>
    <w:rsid w:val="004E6029"/>
    <w:rsid w:val="004E6DE9"/>
    <w:rsid w:val="004E7890"/>
    <w:rsid w:val="004E7961"/>
    <w:rsid w:val="004E7CBB"/>
    <w:rsid w:val="004E7CC1"/>
    <w:rsid w:val="004F00BD"/>
    <w:rsid w:val="004F0C4B"/>
    <w:rsid w:val="004F0F41"/>
    <w:rsid w:val="004F0F6F"/>
    <w:rsid w:val="004F1369"/>
    <w:rsid w:val="004F1BFD"/>
    <w:rsid w:val="004F203D"/>
    <w:rsid w:val="004F2075"/>
    <w:rsid w:val="004F29DE"/>
    <w:rsid w:val="004F2D07"/>
    <w:rsid w:val="004F2D28"/>
    <w:rsid w:val="004F2DD8"/>
    <w:rsid w:val="004F3104"/>
    <w:rsid w:val="004F3211"/>
    <w:rsid w:val="004F3362"/>
    <w:rsid w:val="004F38E9"/>
    <w:rsid w:val="004F3A7D"/>
    <w:rsid w:val="004F43EA"/>
    <w:rsid w:val="004F47FC"/>
    <w:rsid w:val="004F4C3A"/>
    <w:rsid w:val="004F4F7F"/>
    <w:rsid w:val="004F5496"/>
    <w:rsid w:val="004F54D2"/>
    <w:rsid w:val="004F555D"/>
    <w:rsid w:val="004F5C4F"/>
    <w:rsid w:val="004F5F17"/>
    <w:rsid w:val="004F64DB"/>
    <w:rsid w:val="004F65B1"/>
    <w:rsid w:val="004F66DF"/>
    <w:rsid w:val="004F674C"/>
    <w:rsid w:val="004F6AFE"/>
    <w:rsid w:val="004F6F2B"/>
    <w:rsid w:val="004F74EC"/>
    <w:rsid w:val="004F76C1"/>
    <w:rsid w:val="004F7F13"/>
    <w:rsid w:val="0050034D"/>
    <w:rsid w:val="00500B61"/>
    <w:rsid w:val="00501170"/>
    <w:rsid w:val="00501835"/>
    <w:rsid w:val="005025FF"/>
    <w:rsid w:val="0050274C"/>
    <w:rsid w:val="00502756"/>
    <w:rsid w:val="00502F9E"/>
    <w:rsid w:val="00502FF8"/>
    <w:rsid w:val="00503035"/>
    <w:rsid w:val="005030D2"/>
    <w:rsid w:val="0050344E"/>
    <w:rsid w:val="00503550"/>
    <w:rsid w:val="00503712"/>
    <w:rsid w:val="00503837"/>
    <w:rsid w:val="00503885"/>
    <w:rsid w:val="00503F81"/>
    <w:rsid w:val="00504037"/>
    <w:rsid w:val="0050456F"/>
    <w:rsid w:val="00504607"/>
    <w:rsid w:val="00504685"/>
    <w:rsid w:val="005046FB"/>
    <w:rsid w:val="00504728"/>
    <w:rsid w:val="00504E36"/>
    <w:rsid w:val="005056D2"/>
    <w:rsid w:val="00505807"/>
    <w:rsid w:val="00505EE5"/>
    <w:rsid w:val="00506AE1"/>
    <w:rsid w:val="00506C7B"/>
    <w:rsid w:val="00506D4E"/>
    <w:rsid w:val="00507A3C"/>
    <w:rsid w:val="00507DC6"/>
    <w:rsid w:val="00507F05"/>
    <w:rsid w:val="005105DA"/>
    <w:rsid w:val="00510836"/>
    <w:rsid w:val="00510ACA"/>
    <w:rsid w:val="00510FB7"/>
    <w:rsid w:val="00511078"/>
    <w:rsid w:val="00511746"/>
    <w:rsid w:val="00511A5C"/>
    <w:rsid w:val="00511FB9"/>
    <w:rsid w:val="0051211D"/>
    <w:rsid w:val="0051232F"/>
    <w:rsid w:val="00512440"/>
    <w:rsid w:val="00512D03"/>
    <w:rsid w:val="00513A65"/>
    <w:rsid w:val="00513FC7"/>
    <w:rsid w:val="005140BE"/>
    <w:rsid w:val="00514388"/>
    <w:rsid w:val="005145E4"/>
    <w:rsid w:val="00514E11"/>
    <w:rsid w:val="00515279"/>
    <w:rsid w:val="0051581A"/>
    <w:rsid w:val="005158DC"/>
    <w:rsid w:val="00515E3C"/>
    <w:rsid w:val="00515FBA"/>
    <w:rsid w:val="005166FC"/>
    <w:rsid w:val="005173BA"/>
    <w:rsid w:val="00517527"/>
    <w:rsid w:val="005177D5"/>
    <w:rsid w:val="005178D8"/>
    <w:rsid w:val="00517A00"/>
    <w:rsid w:val="00517D78"/>
    <w:rsid w:val="00517E13"/>
    <w:rsid w:val="00517E20"/>
    <w:rsid w:val="00517EB0"/>
    <w:rsid w:val="00517EE6"/>
    <w:rsid w:val="005204FE"/>
    <w:rsid w:val="005209F6"/>
    <w:rsid w:val="005210C2"/>
    <w:rsid w:val="005212EA"/>
    <w:rsid w:val="005213AE"/>
    <w:rsid w:val="0052164B"/>
    <w:rsid w:val="00521652"/>
    <w:rsid w:val="005217CE"/>
    <w:rsid w:val="00521A89"/>
    <w:rsid w:val="00521B0B"/>
    <w:rsid w:val="00522436"/>
    <w:rsid w:val="00522ECE"/>
    <w:rsid w:val="00522FA5"/>
    <w:rsid w:val="00522FE9"/>
    <w:rsid w:val="005233EF"/>
    <w:rsid w:val="00523610"/>
    <w:rsid w:val="00523EF7"/>
    <w:rsid w:val="00524286"/>
    <w:rsid w:val="00524612"/>
    <w:rsid w:val="0052463C"/>
    <w:rsid w:val="005251B5"/>
    <w:rsid w:val="00525541"/>
    <w:rsid w:val="00525F52"/>
    <w:rsid w:val="005261C7"/>
    <w:rsid w:val="0052659C"/>
    <w:rsid w:val="00527188"/>
    <w:rsid w:val="0052739A"/>
    <w:rsid w:val="00527468"/>
    <w:rsid w:val="005274F0"/>
    <w:rsid w:val="00527BB2"/>
    <w:rsid w:val="00527C44"/>
    <w:rsid w:val="005304B1"/>
    <w:rsid w:val="00530581"/>
    <w:rsid w:val="005306B4"/>
    <w:rsid w:val="005318DC"/>
    <w:rsid w:val="00531D06"/>
    <w:rsid w:val="00531D91"/>
    <w:rsid w:val="00532FDD"/>
    <w:rsid w:val="005330AD"/>
    <w:rsid w:val="005330D3"/>
    <w:rsid w:val="0053310E"/>
    <w:rsid w:val="0053322A"/>
    <w:rsid w:val="00533A73"/>
    <w:rsid w:val="00533B4D"/>
    <w:rsid w:val="00534717"/>
    <w:rsid w:val="00534A23"/>
    <w:rsid w:val="00534A69"/>
    <w:rsid w:val="00534D7E"/>
    <w:rsid w:val="005350E5"/>
    <w:rsid w:val="005352ED"/>
    <w:rsid w:val="00535328"/>
    <w:rsid w:val="00535527"/>
    <w:rsid w:val="005358D6"/>
    <w:rsid w:val="005359CC"/>
    <w:rsid w:val="00535A25"/>
    <w:rsid w:val="00535AEA"/>
    <w:rsid w:val="00535E57"/>
    <w:rsid w:val="00535EB9"/>
    <w:rsid w:val="005364F7"/>
    <w:rsid w:val="0053659E"/>
    <w:rsid w:val="00536B77"/>
    <w:rsid w:val="00536FB3"/>
    <w:rsid w:val="005373DD"/>
    <w:rsid w:val="00537567"/>
    <w:rsid w:val="00537F12"/>
    <w:rsid w:val="005401ED"/>
    <w:rsid w:val="0054054B"/>
    <w:rsid w:val="00541185"/>
    <w:rsid w:val="0054124D"/>
    <w:rsid w:val="00541252"/>
    <w:rsid w:val="00541412"/>
    <w:rsid w:val="00541428"/>
    <w:rsid w:val="005421CE"/>
    <w:rsid w:val="005421FE"/>
    <w:rsid w:val="0054227D"/>
    <w:rsid w:val="005429D8"/>
    <w:rsid w:val="0054341D"/>
    <w:rsid w:val="00543578"/>
    <w:rsid w:val="00543CC8"/>
    <w:rsid w:val="00543EC3"/>
    <w:rsid w:val="0054417B"/>
    <w:rsid w:val="005447E8"/>
    <w:rsid w:val="005448FA"/>
    <w:rsid w:val="00544A97"/>
    <w:rsid w:val="00544BCB"/>
    <w:rsid w:val="00544F92"/>
    <w:rsid w:val="005455E7"/>
    <w:rsid w:val="00545AA0"/>
    <w:rsid w:val="00546067"/>
    <w:rsid w:val="005463CE"/>
    <w:rsid w:val="005467E5"/>
    <w:rsid w:val="00546E90"/>
    <w:rsid w:val="00546F3C"/>
    <w:rsid w:val="00546F6A"/>
    <w:rsid w:val="005472E9"/>
    <w:rsid w:val="0054734D"/>
    <w:rsid w:val="005474EC"/>
    <w:rsid w:val="005478D4"/>
    <w:rsid w:val="005479C8"/>
    <w:rsid w:val="00547AFF"/>
    <w:rsid w:val="00547BB0"/>
    <w:rsid w:val="00547E0A"/>
    <w:rsid w:val="00547F3F"/>
    <w:rsid w:val="00550F3F"/>
    <w:rsid w:val="00551442"/>
    <w:rsid w:val="0055145B"/>
    <w:rsid w:val="00551A0E"/>
    <w:rsid w:val="00551E32"/>
    <w:rsid w:val="0055202E"/>
    <w:rsid w:val="005522CE"/>
    <w:rsid w:val="005525DA"/>
    <w:rsid w:val="005525EC"/>
    <w:rsid w:val="00552949"/>
    <w:rsid w:val="005529A9"/>
    <w:rsid w:val="00552B91"/>
    <w:rsid w:val="00552D2B"/>
    <w:rsid w:val="0055302F"/>
    <w:rsid w:val="005530AE"/>
    <w:rsid w:val="005531A5"/>
    <w:rsid w:val="00553358"/>
    <w:rsid w:val="00553613"/>
    <w:rsid w:val="005537D7"/>
    <w:rsid w:val="0055387E"/>
    <w:rsid w:val="00553C52"/>
    <w:rsid w:val="00553E49"/>
    <w:rsid w:val="00553FA7"/>
    <w:rsid w:val="0055409E"/>
    <w:rsid w:val="00554B11"/>
    <w:rsid w:val="0055533E"/>
    <w:rsid w:val="00555969"/>
    <w:rsid w:val="00555B34"/>
    <w:rsid w:val="00555CCE"/>
    <w:rsid w:val="00555D81"/>
    <w:rsid w:val="00556555"/>
    <w:rsid w:val="005566A4"/>
    <w:rsid w:val="00556DB8"/>
    <w:rsid w:val="00556E1F"/>
    <w:rsid w:val="00557261"/>
    <w:rsid w:val="00557574"/>
    <w:rsid w:val="0055789F"/>
    <w:rsid w:val="005605EB"/>
    <w:rsid w:val="00560BE8"/>
    <w:rsid w:val="00560CAA"/>
    <w:rsid w:val="00561329"/>
    <w:rsid w:val="0056176A"/>
    <w:rsid w:val="00561AD6"/>
    <w:rsid w:val="00562659"/>
    <w:rsid w:val="00562785"/>
    <w:rsid w:val="005627B3"/>
    <w:rsid w:val="00562ADA"/>
    <w:rsid w:val="0056315B"/>
    <w:rsid w:val="005633E9"/>
    <w:rsid w:val="00563514"/>
    <w:rsid w:val="00563D54"/>
    <w:rsid w:val="00563DEB"/>
    <w:rsid w:val="00564055"/>
    <w:rsid w:val="00564349"/>
    <w:rsid w:val="00564534"/>
    <w:rsid w:val="00564557"/>
    <w:rsid w:val="005646A5"/>
    <w:rsid w:val="005649C8"/>
    <w:rsid w:val="005659E0"/>
    <w:rsid w:val="005669B4"/>
    <w:rsid w:val="005673F9"/>
    <w:rsid w:val="00567477"/>
    <w:rsid w:val="00567704"/>
    <w:rsid w:val="0056776F"/>
    <w:rsid w:val="00567BCC"/>
    <w:rsid w:val="00570536"/>
    <w:rsid w:val="005709CF"/>
    <w:rsid w:val="00570CB9"/>
    <w:rsid w:val="005712C6"/>
    <w:rsid w:val="0057137A"/>
    <w:rsid w:val="00571A20"/>
    <w:rsid w:val="005724F4"/>
    <w:rsid w:val="00572A9C"/>
    <w:rsid w:val="00572AC0"/>
    <w:rsid w:val="00573F34"/>
    <w:rsid w:val="005740A8"/>
    <w:rsid w:val="0057440F"/>
    <w:rsid w:val="0057443B"/>
    <w:rsid w:val="00574713"/>
    <w:rsid w:val="0057477F"/>
    <w:rsid w:val="00574ACA"/>
    <w:rsid w:val="00575031"/>
    <w:rsid w:val="00575489"/>
    <w:rsid w:val="00575DAB"/>
    <w:rsid w:val="00576372"/>
    <w:rsid w:val="005764A9"/>
    <w:rsid w:val="00576549"/>
    <w:rsid w:val="00576683"/>
    <w:rsid w:val="00576F4C"/>
    <w:rsid w:val="0057721F"/>
    <w:rsid w:val="0057761F"/>
    <w:rsid w:val="00577678"/>
    <w:rsid w:val="005779DB"/>
    <w:rsid w:val="00577AAB"/>
    <w:rsid w:val="00577E32"/>
    <w:rsid w:val="005806BC"/>
    <w:rsid w:val="00580833"/>
    <w:rsid w:val="005818C7"/>
    <w:rsid w:val="00582168"/>
    <w:rsid w:val="005823D5"/>
    <w:rsid w:val="0058250F"/>
    <w:rsid w:val="00582A06"/>
    <w:rsid w:val="005835F1"/>
    <w:rsid w:val="00583BF1"/>
    <w:rsid w:val="00583EFB"/>
    <w:rsid w:val="00584024"/>
    <w:rsid w:val="0058427E"/>
    <w:rsid w:val="005843F2"/>
    <w:rsid w:val="005846C2"/>
    <w:rsid w:val="005848A2"/>
    <w:rsid w:val="005848EF"/>
    <w:rsid w:val="00584CAB"/>
    <w:rsid w:val="00585682"/>
    <w:rsid w:val="0058586F"/>
    <w:rsid w:val="00585CA2"/>
    <w:rsid w:val="00585DB1"/>
    <w:rsid w:val="00585EBE"/>
    <w:rsid w:val="0058639F"/>
    <w:rsid w:val="00586B6B"/>
    <w:rsid w:val="00586E39"/>
    <w:rsid w:val="005870D1"/>
    <w:rsid w:val="0058754C"/>
    <w:rsid w:val="0058789D"/>
    <w:rsid w:val="0059000A"/>
    <w:rsid w:val="005905BD"/>
    <w:rsid w:val="00590A04"/>
    <w:rsid w:val="00590F25"/>
    <w:rsid w:val="0059135C"/>
    <w:rsid w:val="0059180B"/>
    <w:rsid w:val="005919DE"/>
    <w:rsid w:val="00591D72"/>
    <w:rsid w:val="00591DE5"/>
    <w:rsid w:val="00593908"/>
    <w:rsid w:val="00593BEF"/>
    <w:rsid w:val="005948A9"/>
    <w:rsid w:val="00594B42"/>
    <w:rsid w:val="00594EE8"/>
    <w:rsid w:val="00595259"/>
    <w:rsid w:val="00595774"/>
    <w:rsid w:val="005958EF"/>
    <w:rsid w:val="0059593C"/>
    <w:rsid w:val="00595CF2"/>
    <w:rsid w:val="00595D5D"/>
    <w:rsid w:val="00595DD8"/>
    <w:rsid w:val="005964DF"/>
    <w:rsid w:val="00596706"/>
    <w:rsid w:val="00596742"/>
    <w:rsid w:val="00596AF5"/>
    <w:rsid w:val="00596F57"/>
    <w:rsid w:val="00597DB0"/>
    <w:rsid w:val="00597F0E"/>
    <w:rsid w:val="005A001B"/>
    <w:rsid w:val="005A05C5"/>
    <w:rsid w:val="005A067C"/>
    <w:rsid w:val="005A0AA0"/>
    <w:rsid w:val="005A1C18"/>
    <w:rsid w:val="005A1E33"/>
    <w:rsid w:val="005A1E3D"/>
    <w:rsid w:val="005A1F44"/>
    <w:rsid w:val="005A2542"/>
    <w:rsid w:val="005A2807"/>
    <w:rsid w:val="005A2901"/>
    <w:rsid w:val="005A2D80"/>
    <w:rsid w:val="005A3225"/>
    <w:rsid w:val="005A331B"/>
    <w:rsid w:val="005A3476"/>
    <w:rsid w:val="005A4968"/>
    <w:rsid w:val="005A4C93"/>
    <w:rsid w:val="005A4F7D"/>
    <w:rsid w:val="005A549B"/>
    <w:rsid w:val="005A5860"/>
    <w:rsid w:val="005A5DDF"/>
    <w:rsid w:val="005A62E0"/>
    <w:rsid w:val="005A6806"/>
    <w:rsid w:val="005A69B5"/>
    <w:rsid w:val="005A6CC7"/>
    <w:rsid w:val="005A6EE0"/>
    <w:rsid w:val="005A7217"/>
    <w:rsid w:val="005A7668"/>
    <w:rsid w:val="005A787C"/>
    <w:rsid w:val="005A7C04"/>
    <w:rsid w:val="005B018C"/>
    <w:rsid w:val="005B06B3"/>
    <w:rsid w:val="005B0FDB"/>
    <w:rsid w:val="005B15C4"/>
    <w:rsid w:val="005B1676"/>
    <w:rsid w:val="005B1893"/>
    <w:rsid w:val="005B1AF4"/>
    <w:rsid w:val="005B1CD3"/>
    <w:rsid w:val="005B1DC7"/>
    <w:rsid w:val="005B1F0B"/>
    <w:rsid w:val="005B1FBF"/>
    <w:rsid w:val="005B21B8"/>
    <w:rsid w:val="005B27C4"/>
    <w:rsid w:val="005B27FB"/>
    <w:rsid w:val="005B2864"/>
    <w:rsid w:val="005B28EC"/>
    <w:rsid w:val="005B2E31"/>
    <w:rsid w:val="005B35C1"/>
    <w:rsid w:val="005B3696"/>
    <w:rsid w:val="005B39B2"/>
    <w:rsid w:val="005B3D80"/>
    <w:rsid w:val="005B3EEE"/>
    <w:rsid w:val="005B4201"/>
    <w:rsid w:val="005B42CE"/>
    <w:rsid w:val="005B4B83"/>
    <w:rsid w:val="005B4E0B"/>
    <w:rsid w:val="005B5E08"/>
    <w:rsid w:val="005B6116"/>
    <w:rsid w:val="005B6267"/>
    <w:rsid w:val="005B6345"/>
    <w:rsid w:val="005B6562"/>
    <w:rsid w:val="005B666B"/>
    <w:rsid w:val="005B67E3"/>
    <w:rsid w:val="005B6AAA"/>
    <w:rsid w:val="005B7D48"/>
    <w:rsid w:val="005C017D"/>
    <w:rsid w:val="005C030A"/>
    <w:rsid w:val="005C0406"/>
    <w:rsid w:val="005C05DD"/>
    <w:rsid w:val="005C0B02"/>
    <w:rsid w:val="005C1767"/>
    <w:rsid w:val="005C19B0"/>
    <w:rsid w:val="005C1DA1"/>
    <w:rsid w:val="005C29F0"/>
    <w:rsid w:val="005C2D2D"/>
    <w:rsid w:val="005C327B"/>
    <w:rsid w:val="005C34D5"/>
    <w:rsid w:val="005C35E1"/>
    <w:rsid w:val="005C3793"/>
    <w:rsid w:val="005C4176"/>
    <w:rsid w:val="005C42D2"/>
    <w:rsid w:val="005C436A"/>
    <w:rsid w:val="005C47CE"/>
    <w:rsid w:val="005C489E"/>
    <w:rsid w:val="005C4A64"/>
    <w:rsid w:val="005C4FD6"/>
    <w:rsid w:val="005C52BD"/>
    <w:rsid w:val="005C5963"/>
    <w:rsid w:val="005C5A9E"/>
    <w:rsid w:val="005C63E8"/>
    <w:rsid w:val="005C6451"/>
    <w:rsid w:val="005C6710"/>
    <w:rsid w:val="005C67D3"/>
    <w:rsid w:val="005C6BDE"/>
    <w:rsid w:val="005C7392"/>
    <w:rsid w:val="005D05E8"/>
    <w:rsid w:val="005D0F18"/>
    <w:rsid w:val="005D1662"/>
    <w:rsid w:val="005D16B5"/>
    <w:rsid w:val="005D258F"/>
    <w:rsid w:val="005D2756"/>
    <w:rsid w:val="005D2D45"/>
    <w:rsid w:val="005D2FDC"/>
    <w:rsid w:val="005D30E5"/>
    <w:rsid w:val="005D353F"/>
    <w:rsid w:val="005D3A43"/>
    <w:rsid w:val="005D3F73"/>
    <w:rsid w:val="005D4995"/>
    <w:rsid w:val="005D4AC6"/>
    <w:rsid w:val="005D5124"/>
    <w:rsid w:val="005D5511"/>
    <w:rsid w:val="005D5D06"/>
    <w:rsid w:val="005D66A1"/>
    <w:rsid w:val="005D69C7"/>
    <w:rsid w:val="005D71A4"/>
    <w:rsid w:val="005D72E4"/>
    <w:rsid w:val="005D747F"/>
    <w:rsid w:val="005E01A3"/>
    <w:rsid w:val="005E0468"/>
    <w:rsid w:val="005E092B"/>
    <w:rsid w:val="005E0C5C"/>
    <w:rsid w:val="005E0F8C"/>
    <w:rsid w:val="005E11B8"/>
    <w:rsid w:val="005E133C"/>
    <w:rsid w:val="005E18AD"/>
    <w:rsid w:val="005E1927"/>
    <w:rsid w:val="005E22B1"/>
    <w:rsid w:val="005E2ACE"/>
    <w:rsid w:val="005E2AD5"/>
    <w:rsid w:val="005E2C44"/>
    <w:rsid w:val="005E2C48"/>
    <w:rsid w:val="005E2F84"/>
    <w:rsid w:val="005E2F93"/>
    <w:rsid w:val="005E320D"/>
    <w:rsid w:val="005E3A37"/>
    <w:rsid w:val="005E3BD4"/>
    <w:rsid w:val="005E4608"/>
    <w:rsid w:val="005E4F83"/>
    <w:rsid w:val="005E5071"/>
    <w:rsid w:val="005E56B8"/>
    <w:rsid w:val="005E584F"/>
    <w:rsid w:val="005E58E9"/>
    <w:rsid w:val="005E5B6E"/>
    <w:rsid w:val="005E6310"/>
    <w:rsid w:val="005F0241"/>
    <w:rsid w:val="005F06DF"/>
    <w:rsid w:val="005F0897"/>
    <w:rsid w:val="005F0A0E"/>
    <w:rsid w:val="005F0A9D"/>
    <w:rsid w:val="005F0B22"/>
    <w:rsid w:val="005F1132"/>
    <w:rsid w:val="005F12B8"/>
    <w:rsid w:val="005F16D3"/>
    <w:rsid w:val="005F1CBD"/>
    <w:rsid w:val="005F2326"/>
    <w:rsid w:val="005F2338"/>
    <w:rsid w:val="005F2457"/>
    <w:rsid w:val="005F2617"/>
    <w:rsid w:val="005F3418"/>
    <w:rsid w:val="005F34AD"/>
    <w:rsid w:val="005F35A7"/>
    <w:rsid w:val="005F35B9"/>
    <w:rsid w:val="005F3897"/>
    <w:rsid w:val="005F3A23"/>
    <w:rsid w:val="005F434B"/>
    <w:rsid w:val="005F4449"/>
    <w:rsid w:val="005F4B20"/>
    <w:rsid w:val="005F53A5"/>
    <w:rsid w:val="005F566D"/>
    <w:rsid w:val="005F566E"/>
    <w:rsid w:val="005F5DF0"/>
    <w:rsid w:val="005F6B46"/>
    <w:rsid w:val="005F6BF9"/>
    <w:rsid w:val="005F72F8"/>
    <w:rsid w:val="005F7371"/>
    <w:rsid w:val="005F76A1"/>
    <w:rsid w:val="005F7A97"/>
    <w:rsid w:val="00600802"/>
    <w:rsid w:val="006008C9"/>
    <w:rsid w:val="00600D53"/>
    <w:rsid w:val="006011E7"/>
    <w:rsid w:val="0060133A"/>
    <w:rsid w:val="00601977"/>
    <w:rsid w:val="00601A75"/>
    <w:rsid w:val="00601B16"/>
    <w:rsid w:val="00602D71"/>
    <w:rsid w:val="00602DCB"/>
    <w:rsid w:val="006033C9"/>
    <w:rsid w:val="006034EA"/>
    <w:rsid w:val="006036F8"/>
    <w:rsid w:val="006037C3"/>
    <w:rsid w:val="00604070"/>
    <w:rsid w:val="006041AE"/>
    <w:rsid w:val="00604D09"/>
    <w:rsid w:val="00605257"/>
    <w:rsid w:val="006057E1"/>
    <w:rsid w:val="00605BDB"/>
    <w:rsid w:val="00605C53"/>
    <w:rsid w:val="0060629E"/>
    <w:rsid w:val="006064C4"/>
    <w:rsid w:val="0060683B"/>
    <w:rsid w:val="006069D1"/>
    <w:rsid w:val="00606F8B"/>
    <w:rsid w:val="006074BA"/>
    <w:rsid w:val="006077BF"/>
    <w:rsid w:val="00607CB7"/>
    <w:rsid w:val="00610320"/>
    <w:rsid w:val="006108C4"/>
    <w:rsid w:val="00610934"/>
    <w:rsid w:val="006109AD"/>
    <w:rsid w:val="00611214"/>
    <w:rsid w:val="00611497"/>
    <w:rsid w:val="0061157D"/>
    <w:rsid w:val="006115AE"/>
    <w:rsid w:val="006115D5"/>
    <w:rsid w:val="00611841"/>
    <w:rsid w:val="0061195F"/>
    <w:rsid w:val="006119F6"/>
    <w:rsid w:val="00611AA6"/>
    <w:rsid w:val="00611C9D"/>
    <w:rsid w:val="006123DA"/>
    <w:rsid w:val="00612A1D"/>
    <w:rsid w:val="00612B69"/>
    <w:rsid w:val="00612BBC"/>
    <w:rsid w:val="00613844"/>
    <w:rsid w:val="00613955"/>
    <w:rsid w:val="00613E75"/>
    <w:rsid w:val="006146EA"/>
    <w:rsid w:val="00615003"/>
    <w:rsid w:val="0061502E"/>
    <w:rsid w:val="006153EF"/>
    <w:rsid w:val="00615950"/>
    <w:rsid w:val="00615B69"/>
    <w:rsid w:val="00615FDF"/>
    <w:rsid w:val="006161B3"/>
    <w:rsid w:val="006164D5"/>
    <w:rsid w:val="00616AEE"/>
    <w:rsid w:val="00616B4E"/>
    <w:rsid w:val="00616E68"/>
    <w:rsid w:val="00617041"/>
    <w:rsid w:val="00617200"/>
    <w:rsid w:val="006176C9"/>
    <w:rsid w:val="00617B56"/>
    <w:rsid w:val="006200BF"/>
    <w:rsid w:val="006207EF"/>
    <w:rsid w:val="006209EA"/>
    <w:rsid w:val="00620C0D"/>
    <w:rsid w:val="00620CA8"/>
    <w:rsid w:val="00620E57"/>
    <w:rsid w:val="00621431"/>
    <w:rsid w:val="0062146A"/>
    <w:rsid w:val="00621F84"/>
    <w:rsid w:val="0062260E"/>
    <w:rsid w:val="00622F24"/>
    <w:rsid w:val="006232A2"/>
    <w:rsid w:val="00623438"/>
    <w:rsid w:val="00623514"/>
    <w:rsid w:val="006240C2"/>
    <w:rsid w:val="0062455E"/>
    <w:rsid w:val="00624BA7"/>
    <w:rsid w:val="006250FB"/>
    <w:rsid w:val="0062519C"/>
    <w:rsid w:val="006255E8"/>
    <w:rsid w:val="00625BD0"/>
    <w:rsid w:val="00625DDD"/>
    <w:rsid w:val="00625EB6"/>
    <w:rsid w:val="00626657"/>
    <w:rsid w:val="00626896"/>
    <w:rsid w:val="00626A41"/>
    <w:rsid w:val="00626B28"/>
    <w:rsid w:val="0062773B"/>
    <w:rsid w:val="00627C71"/>
    <w:rsid w:val="00627CAC"/>
    <w:rsid w:val="0063032E"/>
    <w:rsid w:val="00630D4D"/>
    <w:rsid w:val="00631B4D"/>
    <w:rsid w:val="00631D08"/>
    <w:rsid w:val="0063213F"/>
    <w:rsid w:val="00632653"/>
    <w:rsid w:val="00632BBA"/>
    <w:rsid w:val="00634765"/>
    <w:rsid w:val="00634928"/>
    <w:rsid w:val="00635280"/>
    <w:rsid w:val="006359FA"/>
    <w:rsid w:val="00635CE6"/>
    <w:rsid w:val="00636056"/>
    <w:rsid w:val="00636197"/>
    <w:rsid w:val="0063645C"/>
    <w:rsid w:val="0063652A"/>
    <w:rsid w:val="006366A6"/>
    <w:rsid w:val="00636C0F"/>
    <w:rsid w:val="00637012"/>
    <w:rsid w:val="00637986"/>
    <w:rsid w:val="0064000C"/>
    <w:rsid w:val="0064073F"/>
    <w:rsid w:val="006408DD"/>
    <w:rsid w:val="0064127B"/>
    <w:rsid w:val="00641550"/>
    <w:rsid w:val="006415C5"/>
    <w:rsid w:val="006417AC"/>
    <w:rsid w:val="00641C54"/>
    <w:rsid w:val="00642024"/>
    <w:rsid w:val="00642521"/>
    <w:rsid w:val="006425B9"/>
    <w:rsid w:val="006425E4"/>
    <w:rsid w:val="00642649"/>
    <w:rsid w:val="00642C7A"/>
    <w:rsid w:val="00643249"/>
    <w:rsid w:val="00643301"/>
    <w:rsid w:val="00643484"/>
    <w:rsid w:val="00643A11"/>
    <w:rsid w:val="00643D29"/>
    <w:rsid w:val="00644727"/>
    <w:rsid w:val="00644768"/>
    <w:rsid w:val="0064599D"/>
    <w:rsid w:val="00646EE5"/>
    <w:rsid w:val="006470DD"/>
    <w:rsid w:val="0064751E"/>
    <w:rsid w:val="006479A0"/>
    <w:rsid w:val="00647C32"/>
    <w:rsid w:val="00647D37"/>
    <w:rsid w:val="00647FC1"/>
    <w:rsid w:val="006504E4"/>
    <w:rsid w:val="00650568"/>
    <w:rsid w:val="00650BE5"/>
    <w:rsid w:val="0065188D"/>
    <w:rsid w:val="00651BD1"/>
    <w:rsid w:val="00651EB3"/>
    <w:rsid w:val="00652253"/>
    <w:rsid w:val="006523C6"/>
    <w:rsid w:val="006523D9"/>
    <w:rsid w:val="00653126"/>
    <w:rsid w:val="006535E2"/>
    <w:rsid w:val="006537DA"/>
    <w:rsid w:val="0065382D"/>
    <w:rsid w:val="00653F81"/>
    <w:rsid w:val="00654731"/>
    <w:rsid w:val="00654892"/>
    <w:rsid w:val="00654CEE"/>
    <w:rsid w:val="00655496"/>
    <w:rsid w:val="006567BA"/>
    <w:rsid w:val="006569BF"/>
    <w:rsid w:val="00656A88"/>
    <w:rsid w:val="00656AF7"/>
    <w:rsid w:val="00656C40"/>
    <w:rsid w:val="00656E53"/>
    <w:rsid w:val="00657689"/>
    <w:rsid w:val="00657787"/>
    <w:rsid w:val="00657AC1"/>
    <w:rsid w:val="00657BC6"/>
    <w:rsid w:val="00660969"/>
    <w:rsid w:val="0066154D"/>
    <w:rsid w:val="0066161C"/>
    <w:rsid w:val="00662030"/>
    <w:rsid w:val="00662B78"/>
    <w:rsid w:val="006635EA"/>
    <w:rsid w:val="00663CF1"/>
    <w:rsid w:val="00663F29"/>
    <w:rsid w:val="00664124"/>
    <w:rsid w:val="00664244"/>
    <w:rsid w:val="00664662"/>
    <w:rsid w:val="00664BC3"/>
    <w:rsid w:val="00664E7E"/>
    <w:rsid w:val="0066628D"/>
    <w:rsid w:val="00666AB8"/>
    <w:rsid w:val="00666D1D"/>
    <w:rsid w:val="0066755A"/>
    <w:rsid w:val="006675B0"/>
    <w:rsid w:val="00667DF9"/>
    <w:rsid w:val="00667F3A"/>
    <w:rsid w:val="006702D7"/>
    <w:rsid w:val="00670452"/>
    <w:rsid w:val="006704F1"/>
    <w:rsid w:val="00670BF6"/>
    <w:rsid w:val="00670D2A"/>
    <w:rsid w:val="00670E22"/>
    <w:rsid w:val="0067121F"/>
    <w:rsid w:val="00671795"/>
    <w:rsid w:val="00673250"/>
    <w:rsid w:val="006735DE"/>
    <w:rsid w:val="00673CFB"/>
    <w:rsid w:val="006742A9"/>
    <w:rsid w:val="00674B30"/>
    <w:rsid w:val="00674F51"/>
    <w:rsid w:val="00675B4A"/>
    <w:rsid w:val="00675E81"/>
    <w:rsid w:val="0067624A"/>
    <w:rsid w:val="00676A33"/>
    <w:rsid w:val="00676C93"/>
    <w:rsid w:val="00677A6F"/>
    <w:rsid w:val="0068038C"/>
    <w:rsid w:val="006806E5"/>
    <w:rsid w:val="006809E2"/>
    <w:rsid w:val="006812B3"/>
    <w:rsid w:val="00681382"/>
    <w:rsid w:val="00681547"/>
    <w:rsid w:val="00681644"/>
    <w:rsid w:val="00681666"/>
    <w:rsid w:val="00681E63"/>
    <w:rsid w:val="00681F9A"/>
    <w:rsid w:val="00682266"/>
    <w:rsid w:val="006822C8"/>
    <w:rsid w:val="00682422"/>
    <w:rsid w:val="006827FA"/>
    <w:rsid w:val="00682B3B"/>
    <w:rsid w:val="00682B41"/>
    <w:rsid w:val="00682B9D"/>
    <w:rsid w:val="00683816"/>
    <w:rsid w:val="0068414F"/>
    <w:rsid w:val="00684479"/>
    <w:rsid w:val="00684A0F"/>
    <w:rsid w:val="00685087"/>
    <w:rsid w:val="00685B1E"/>
    <w:rsid w:val="00685CA7"/>
    <w:rsid w:val="00685D66"/>
    <w:rsid w:val="006860F9"/>
    <w:rsid w:val="006861B5"/>
    <w:rsid w:val="00686235"/>
    <w:rsid w:val="00686488"/>
    <w:rsid w:val="006869CE"/>
    <w:rsid w:val="00686B78"/>
    <w:rsid w:val="00686EE2"/>
    <w:rsid w:val="006871D2"/>
    <w:rsid w:val="00687486"/>
    <w:rsid w:val="00687C07"/>
    <w:rsid w:val="00690845"/>
    <w:rsid w:val="00690AC3"/>
    <w:rsid w:val="0069106F"/>
    <w:rsid w:val="00691143"/>
    <w:rsid w:val="006916F6"/>
    <w:rsid w:val="006918E6"/>
    <w:rsid w:val="006919F9"/>
    <w:rsid w:val="00691B93"/>
    <w:rsid w:val="006927AE"/>
    <w:rsid w:val="00692AAB"/>
    <w:rsid w:val="00692B47"/>
    <w:rsid w:val="00692DE0"/>
    <w:rsid w:val="00693083"/>
    <w:rsid w:val="0069359A"/>
    <w:rsid w:val="00693683"/>
    <w:rsid w:val="00693773"/>
    <w:rsid w:val="00693BC1"/>
    <w:rsid w:val="00693CAE"/>
    <w:rsid w:val="00693F52"/>
    <w:rsid w:val="00694229"/>
    <w:rsid w:val="0069480E"/>
    <w:rsid w:val="006949DC"/>
    <w:rsid w:val="00694FD7"/>
    <w:rsid w:val="0069558F"/>
    <w:rsid w:val="0069560E"/>
    <w:rsid w:val="00695952"/>
    <w:rsid w:val="00695C1D"/>
    <w:rsid w:val="00695DB8"/>
    <w:rsid w:val="00695DC0"/>
    <w:rsid w:val="00696247"/>
    <w:rsid w:val="006962E2"/>
    <w:rsid w:val="00696415"/>
    <w:rsid w:val="00696758"/>
    <w:rsid w:val="00696852"/>
    <w:rsid w:val="00696E4A"/>
    <w:rsid w:val="006970D5"/>
    <w:rsid w:val="00697211"/>
    <w:rsid w:val="00697555"/>
    <w:rsid w:val="006977B4"/>
    <w:rsid w:val="006A0026"/>
    <w:rsid w:val="006A01D7"/>
    <w:rsid w:val="006A034E"/>
    <w:rsid w:val="006A0369"/>
    <w:rsid w:val="006A03B1"/>
    <w:rsid w:val="006A0883"/>
    <w:rsid w:val="006A120E"/>
    <w:rsid w:val="006A1465"/>
    <w:rsid w:val="006A152C"/>
    <w:rsid w:val="006A1E06"/>
    <w:rsid w:val="006A2639"/>
    <w:rsid w:val="006A2995"/>
    <w:rsid w:val="006A3067"/>
    <w:rsid w:val="006A3975"/>
    <w:rsid w:val="006A3A27"/>
    <w:rsid w:val="006A3B29"/>
    <w:rsid w:val="006A3B66"/>
    <w:rsid w:val="006A41D1"/>
    <w:rsid w:val="006A4595"/>
    <w:rsid w:val="006A4B56"/>
    <w:rsid w:val="006A4DCE"/>
    <w:rsid w:val="006A50B0"/>
    <w:rsid w:val="006A524C"/>
    <w:rsid w:val="006A577B"/>
    <w:rsid w:val="006A58DE"/>
    <w:rsid w:val="006A59A2"/>
    <w:rsid w:val="006A5B6C"/>
    <w:rsid w:val="006A6C7F"/>
    <w:rsid w:val="006A7756"/>
    <w:rsid w:val="006A7A36"/>
    <w:rsid w:val="006A7BC3"/>
    <w:rsid w:val="006B0C74"/>
    <w:rsid w:val="006B0D07"/>
    <w:rsid w:val="006B11E2"/>
    <w:rsid w:val="006B1386"/>
    <w:rsid w:val="006B146C"/>
    <w:rsid w:val="006B1569"/>
    <w:rsid w:val="006B166E"/>
    <w:rsid w:val="006B18E0"/>
    <w:rsid w:val="006B1AD3"/>
    <w:rsid w:val="006B1B3E"/>
    <w:rsid w:val="006B21D6"/>
    <w:rsid w:val="006B23A4"/>
    <w:rsid w:val="006B2654"/>
    <w:rsid w:val="006B2BB0"/>
    <w:rsid w:val="006B2C89"/>
    <w:rsid w:val="006B3534"/>
    <w:rsid w:val="006B42DD"/>
    <w:rsid w:val="006B4516"/>
    <w:rsid w:val="006B4907"/>
    <w:rsid w:val="006B4B76"/>
    <w:rsid w:val="006B4DC3"/>
    <w:rsid w:val="006B503F"/>
    <w:rsid w:val="006B5267"/>
    <w:rsid w:val="006B5776"/>
    <w:rsid w:val="006B5F1D"/>
    <w:rsid w:val="006B5F49"/>
    <w:rsid w:val="006B6346"/>
    <w:rsid w:val="006B6377"/>
    <w:rsid w:val="006B63FD"/>
    <w:rsid w:val="006B65C4"/>
    <w:rsid w:val="006B704B"/>
    <w:rsid w:val="006B756C"/>
    <w:rsid w:val="006B78A3"/>
    <w:rsid w:val="006B7F82"/>
    <w:rsid w:val="006C0344"/>
    <w:rsid w:val="006C04A1"/>
    <w:rsid w:val="006C04E6"/>
    <w:rsid w:val="006C1BE6"/>
    <w:rsid w:val="006C211F"/>
    <w:rsid w:val="006C22CC"/>
    <w:rsid w:val="006C39CE"/>
    <w:rsid w:val="006C3E41"/>
    <w:rsid w:val="006C4D01"/>
    <w:rsid w:val="006C4DDA"/>
    <w:rsid w:val="006C56BD"/>
    <w:rsid w:val="006C5918"/>
    <w:rsid w:val="006C5984"/>
    <w:rsid w:val="006C5D49"/>
    <w:rsid w:val="006C5DD6"/>
    <w:rsid w:val="006C66A5"/>
    <w:rsid w:val="006C699E"/>
    <w:rsid w:val="006C6E67"/>
    <w:rsid w:val="006C70B3"/>
    <w:rsid w:val="006C724D"/>
    <w:rsid w:val="006D0163"/>
    <w:rsid w:val="006D091F"/>
    <w:rsid w:val="006D0999"/>
    <w:rsid w:val="006D09B9"/>
    <w:rsid w:val="006D0B52"/>
    <w:rsid w:val="006D0CB1"/>
    <w:rsid w:val="006D0CEF"/>
    <w:rsid w:val="006D0D65"/>
    <w:rsid w:val="006D1200"/>
    <w:rsid w:val="006D14B4"/>
    <w:rsid w:val="006D1B9B"/>
    <w:rsid w:val="006D2002"/>
    <w:rsid w:val="006D2A6D"/>
    <w:rsid w:val="006D2E71"/>
    <w:rsid w:val="006D30AE"/>
    <w:rsid w:val="006D3258"/>
    <w:rsid w:val="006D3CAA"/>
    <w:rsid w:val="006D45B5"/>
    <w:rsid w:val="006D46D8"/>
    <w:rsid w:val="006D4FF4"/>
    <w:rsid w:val="006D508C"/>
    <w:rsid w:val="006D5172"/>
    <w:rsid w:val="006D52B3"/>
    <w:rsid w:val="006D6AF8"/>
    <w:rsid w:val="006D70EF"/>
    <w:rsid w:val="006D72B6"/>
    <w:rsid w:val="006D72B8"/>
    <w:rsid w:val="006D7667"/>
    <w:rsid w:val="006D775C"/>
    <w:rsid w:val="006D7BBF"/>
    <w:rsid w:val="006D7BF9"/>
    <w:rsid w:val="006D7C55"/>
    <w:rsid w:val="006E014F"/>
    <w:rsid w:val="006E0282"/>
    <w:rsid w:val="006E1343"/>
    <w:rsid w:val="006E22BA"/>
    <w:rsid w:val="006E24F5"/>
    <w:rsid w:val="006E265D"/>
    <w:rsid w:val="006E2871"/>
    <w:rsid w:val="006E29D3"/>
    <w:rsid w:val="006E2B02"/>
    <w:rsid w:val="006E2C86"/>
    <w:rsid w:val="006E36A2"/>
    <w:rsid w:val="006E3869"/>
    <w:rsid w:val="006E3A07"/>
    <w:rsid w:val="006E3D85"/>
    <w:rsid w:val="006E411B"/>
    <w:rsid w:val="006E44A6"/>
    <w:rsid w:val="006E454D"/>
    <w:rsid w:val="006E45D6"/>
    <w:rsid w:val="006E50C7"/>
    <w:rsid w:val="006E52B7"/>
    <w:rsid w:val="006E55ED"/>
    <w:rsid w:val="006E5BBF"/>
    <w:rsid w:val="006E5C1C"/>
    <w:rsid w:val="006E5D10"/>
    <w:rsid w:val="006E5F41"/>
    <w:rsid w:val="006E6575"/>
    <w:rsid w:val="006E658C"/>
    <w:rsid w:val="006E6915"/>
    <w:rsid w:val="006E6E35"/>
    <w:rsid w:val="006E6F58"/>
    <w:rsid w:val="006E739D"/>
    <w:rsid w:val="006F09C7"/>
    <w:rsid w:val="006F0D93"/>
    <w:rsid w:val="006F0D9E"/>
    <w:rsid w:val="006F1526"/>
    <w:rsid w:val="006F1B5D"/>
    <w:rsid w:val="006F1B98"/>
    <w:rsid w:val="006F266C"/>
    <w:rsid w:val="006F2A73"/>
    <w:rsid w:val="006F2C11"/>
    <w:rsid w:val="006F32D7"/>
    <w:rsid w:val="006F33A8"/>
    <w:rsid w:val="006F3A7A"/>
    <w:rsid w:val="006F4575"/>
    <w:rsid w:val="006F45F2"/>
    <w:rsid w:val="006F462F"/>
    <w:rsid w:val="006F4914"/>
    <w:rsid w:val="006F4EC0"/>
    <w:rsid w:val="006F500F"/>
    <w:rsid w:val="006F5725"/>
    <w:rsid w:val="006F5964"/>
    <w:rsid w:val="006F61F6"/>
    <w:rsid w:val="006F6310"/>
    <w:rsid w:val="006F652B"/>
    <w:rsid w:val="006F6569"/>
    <w:rsid w:val="006F697E"/>
    <w:rsid w:val="006F69FB"/>
    <w:rsid w:val="006F6D30"/>
    <w:rsid w:val="006F72CF"/>
    <w:rsid w:val="006F7AC4"/>
    <w:rsid w:val="006F7CDE"/>
    <w:rsid w:val="006F7E50"/>
    <w:rsid w:val="007003D6"/>
    <w:rsid w:val="007007E7"/>
    <w:rsid w:val="00700DA9"/>
    <w:rsid w:val="007016AF"/>
    <w:rsid w:val="00701E82"/>
    <w:rsid w:val="00701FCE"/>
    <w:rsid w:val="007021E3"/>
    <w:rsid w:val="007025E5"/>
    <w:rsid w:val="00702E38"/>
    <w:rsid w:val="0070308A"/>
    <w:rsid w:val="00703AA4"/>
    <w:rsid w:val="00703B60"/>
    <w:rsid w:val="00703D21"/>
    <w:rsid w:val="00704544"/>
    <w:rsid w:val="00704658"/>
    <w:rsid w:val="00704CE7"/>
    <w:rsid w:val="007053F3"/>
    <w:rsid w:val="00705EEA"/>
    <w:rsid w:val="00706562"/>
    <w:rsid w:val="00706B0C"/>
    <w:rsid w:val="00707251"/>
    <w:rsid w:val="00707428"/>
    <w:rsid w:val="0070799B"/>
    <w:rsid w:val="00710621"/>
    <w:rsid w:val="0071096F"/>
    <w:rsid w:val="00710BB4"/>
    <w:rsid w:val="007114F3"/>
    <w:rsid w:val="0071152E"/>
    <w:rsid w:val="007116B9"/>
    <w:rsid w:val="00711CEC"/>
    <w:rsid w:val="007120D6"/>
    <w:rsid w:val="007124FA"/>
    <w:rsid w:val="00712658"/>
    <w:rsid w:val="0071294E"/>
    <w:rsid w:val="00713621"/>
    <w:rsid w:val="007137B8"/>
    <w:rsid w:val="00713867"/>
    <w:rsid w:val="00713A54"/>
    <w:rsid w:val="00713BE7"/>
    <w:rsid w:val="00713FE0"/>
    <w:rsid w:val="007141CD"/>
    <w:rsid w:val="00714414"/>
    <w:rsid w:val="00714921"/>
    <w:rsid w:val="00714E42"/>
    <w:rsid w:val="00714F51"/>
    <w:rsid w:val="0071513C"/>
    <w:rsid w:val="007153F5"/>
    <w:rsid w:val="00715574"/>
    <w:rsid w:val="00715591"/>
    <w:rsid w:val="0071577A"/>
    <w:rsid w:val="00715B69"/>
    <w:rsid w:val="00715C99"/>
    <w:rsid w:val="00715CEF"/>
    <w:rsid w:val="00716546"/>
    <w:rsid w:val="007166AC"/>
    <w:rsid w:val="00716F10"/>
    <w:rsid w:val="00717680"/>
    <w:rsid w:val="007178BB"/>
    <w:rsid w:val="007178F7"/>
    <w:rsid w:val="00717A5C"/>
    <w:rsid w:val="00717BBE"/>
    <w:rsid w:val="0072047C"/>
    <w:rsid w:val="007204BE"/>
    <w:rsid w:val="00720590"/>
    <w:rsid w:val="00720688"/>
    <w:rsid w:val="007210F6"/>
    <w:rsid w:val="00721171"/>
    <w:rsid w:val="00721198"/>
    <w:rsid w:val="00721517"/>
    <w:rsid w:val="0072203C"/>
    <w:rsid w:val="00722573"/>
    <w:rsid w:val="00722C6B"/>
    <w:rsid w:val="00722D8E"/>
    <w:rsid w:val="00722E94"/>
    <w:rsid w:val="00723085"/>
    <w:rsid w:val="00723482"/>
    <w:rsid w:val="00723565"/>
    <w:rsid w:val="00723931"/>
    <w:rsid w:val="00724000"/>
    <w:rsid w:val="007244CB"/>
    <w:rsid w:val="0072475B"/>
    <w:rsid w:val="0072480F"/>
    <w:rsid w:val="007249F4"/>
    <w:rsid w:val="00724A74"/>
    <w:rsid w:val="00725643"/>
    <w:rsid w:val="007256BD"/>
    <w:rsid w:val="00725B56"/>
    <w:rsid w:val="00725C79"/>
    <w:rsid w:val="00725CCE"/>
    <w:rsid w:val="00726136"/>
    <w:rsid w:val="0072732C"/>
    <w:rsid w:val="007275A4"/>
    <w:rsid w:val="0073010A"/>
    <w:rsid w:val="007303BB"/>
    <w:rsid w:val="007303EA"/>
    <w:rsid w:val="00730977"/>
    <w:rsid w:val="00730CC4"/>
    <w:rsid w:val="00730F4A"/>
    <w:rsid w:val="00730FD8"/>
    <w:rsid w:val="00731214"/>
    <w:rsid w:val="00731762"/>
    <w:rsid w:val="00731D38"/>
    <w:rsid w:val="00731D67"/>
    <w:rsid w:val="00731EE6"/>
    <w:rsid w:val="00731FCF"/>
    <w:rsid w:val="007323A6"/>
    <w:rsid w:val="00732825"/>
    <w:rsid w:val="00732A87"/>
    <w:rsid w:val="00732C16"/>
    <w:rsid w:val="00733202"/>
    <w:rsid w:val="0073329B"/>
    <w:rsid w:val="0073347F"/>
    <w:rsid w:val="00733A6F"/>
    <w:rsid w:val="007340FC"/>
    <w:rsid w:val="00734967"/>
    <w:rsid w:val="00735B85"/>
    <w:rsid w:val="0073612B"/>
    <w:rsid w:val="00736496"/>
    <w:rsid w:val="007364D7"/>
    <w:rsid w:val="00736640"/>
    <w:rsid w:val="0073725D"/>
    <w:rsid w:val="00737AC0"/>
    <w:rsid w:val="00737E5B"/>
    <w:rsid w:val="007401BC"/>
    <w:rsid w:val="0074037E"/>
    <w:rsid w:val="0074067D"/>
    <w:rsid w:val="007408C2"/>
    <w:rsid w:val="00740D21"/>
    <w:rsid w:val="00740ED1"/>
    <w:rsid w:val="00741098"/>
    <w:rsid w:val="007415E9"/>
    <w:rsid w:val="00741D50"/>
    <w:rsid w:val="0074241B"/>
    <w:rsid w:val="00742696"/>
    <w:rsid w:val="0074295E"/>
    <w:rsid w:val="0074301A"/>
    <w:rsid w:val="007430A5"/>
    <w:rsid w:val="0074361E"/>
    <w:rsid w:val="007438DA"/>
    <w:rsid w:val="00744287"/>
    <w:rsid w:val="00744BB8"/>
    <w:rsid w:val="00745E58"/>
    <w:rsid w:val="00747217"/>
    <w:rsid w:val="0074735A"/>
    <w:rsid w:val="00747418"/>
    <w:rsid w:val="007477B6"/>
    <w:rsid w:val="00747CFB"/>
    <w:rsid w:val="00747DAF"/>
    <w:rsid w:val="0075040C"/>
    <w:rsid w:val="0075060F"/>
    <w:rsid w:val="00750AB8"/>
    <w:rsid w:val="00751BB3"/>
    <w:rsid w:val="007521F0"/>
    <w:rsid w:val="0075262C"/>
    <w:rsid w:val="00752C51"/>
    <w:rsid w:val="0075393F"/>
    <w:rsid w:val="00754031"/>
    <w:rsid w:val="00755750"/>
    <w:rsid w:val="00755878"/>
    <w:rsid w:val="00755905"/>
    <w:rsid w:val="00755FF6"/>
    <w:rsid w:val="00756247"/>
    <w:rsid w:val="00756737"/>
    <w:rsid w:val="00756AF1"/>
    <w:rsid w:val="007578B9"/>
    <w:rsid w:val="007578BA"/>
    <w:rsid w:val="00757AA4"/>
    <w:rsid w:val="00757D29"/>
    <w:rsid w:val="00760152"/>
    <w:rsid w:val="00760774"/>
    <w:rsid w:val="00760843"/>
    <w:rsid w:val="007610E0"/>
    <w:rsid w:val="007614FE"/>
    <w:rsid w:val="0076166E"/>
    <w:rsid w:val="00761A2D"/>
    <w:rsid w:val="00761F16"/>
    <w:rsid w:val="00761F19"/>
    <w:rsid w:val="007624F9"/>
    <w:rsid w:val="00762585"/>
    <w:rsid w:val="00762DA4"/>
    <w:rsid w:val="00762F59"/>
    <w:rsid w:val="007630A5"/>
    <w:rsid w:val="00763776"/>
    <w:rsid w:val="007639E1"/>
    <w:rsid w:val="00763A2A"/>
    <w:rsid w:val="00763D18"/>
    <w:rsid w:val="00763DA4"/>
    <w:rsid w:val="00764087"/>
    <w:rsid w:val="007642BE"/>
    <w:rsid w:val="00764992"/>
    <w:rsid w:val="00764AB3"/>
    <w:rsid w:val="00764DC7"/>
    <w:rsid w:val="00764FA0"/>
    <w:rsid w:val="00765281"/>
    <w:rsid w:val="00765339"/>
    <w:rsid w:val="00765431"/>
    <w:rsid w:val="0076585A"/>
    <w:rsid w:val="007658BE"/>
    <w:rsid w:val="00765956"/>
    <w:rsid w:val="0076767D"/>
    <w:rsid w:val="00767AA4"/>
    <w:rsid w:val="00767F4B"/>
    <w:rsid w:val="007705FF"/>
    <w:rsid w:val="007706BD"/>
    <w:rsid w:val="0077074E"/>
    <w:rsid w:val="00770FE5"/>
    <w:rsid w:val="0077132A"/>
    <w:rsid w:val="00771702"/>
    <w:rsid w:val="00771A68"/>
    <w:rsid w:val="00771CB7"/>
    <w:rsid w:val="00772492"/>
    <w:rsid w:val="00772C5E"/>
    <w:rsid w:val="007733D4"/>
    <w:rsid w:val="0077341B"/>
    <w:rsid w:val="00773A31"/>
    <w:rsid w:val="00773E9F"/>
    <w:rsid w:val="00773FB3"/>
    <w:rsid w:val="00774D1C"/>
    <w:rsid w:val="00775458"/>
    <w:rsid w:val="0077579C"/>
    <w:rsid w:val="00775CC6"/>
    <w:rsid w:val="00775CE6"/>
    <w:rsid w:val="00775E80"/>
    <w:rsid w:val="00775EE1"/>
    <w:rsid w:val="007769E4"/>
    <w:rsid w:val="00776AA0"/>
    <w:rsid w:val="00776B05"/>
    <w:rsid w:val="00777149"/>
    <w:rsid w:val="0077789A"/>
    <w:rsid w:val="00777EB1"/>
    <w:rsid w:val="00777F1C"/>
    <w:rsid w:val="007804FF"/>
    <w:rsid w:val="007805E0"/>
    <w:rsid w:val="007810CC"/>
    <w:rsid w:val="007814F7"/>
    <w:rsid w:val="00781503"/>
    <w:rsid w:val="00781AC9"/>
    <w:rsid w:val="00781BD3"/>
    <w:rsid w:val="00782A86"/>
    <w:rsid w:val="00782D61"/>
    <w:rsid w:val="00782F59"/>
    <w:rsid w:val="0078357E"/>
    <w:rsid w:val="007835BE"/>
    <w:rsid w:val="007836F3"/>
    <w:rsid w:val="00783830"/>
    <w:rsid w:val="00783916"/>
    <w:rsid w:val="0078395E"/>
    <w:rsid w:val="00783A3C"/>
    <w:rsid w:val="00783D13"/>
    <w:rsid w:val="007843F7"/>
    <w:rsid w:val="007845F3"/>
    <w:rsid w:val="00784AF2"/>
    <w:rsid w:val="00784B26"/>
    <w:rsid w:val="00784E39"/>
    <w:rsid w:val="00784F5F"/>
    <w:rsid w:val="007850EA"/>
    <w:rsid w:val="00785558"/>
    <w:rsid w:val="00785609"/>
    <w:rsid w:val="007860AB"/>
    <w:rsid w:val="0078656A"/>
    <w:rsid w:val="00786C9B"/>
    <w:rsid w:val="00786FA5"/>
    <w:rsid w:val="007871E7"/>
    <w:rsid w:val="00787669"/>
    <w:rsid w:val="0078CFC8"/>
    <w:rsid w:val="0079021C"/>
    <w:rsid w:val="0079040C"/>
    <w:rsid w:val="0079056C"/>
    <w:rsid w:val="007907D8"/>
    <w:rsid w:val="0079122B"/>
    <w:rsid w:val="00791982"/>
    <w:rsid w:val="00791B53"/>
    <w:rsid w:val="00791DE8"/>
    <w:rsid w:val="0079247D"/>
    <w:rsid w:val="0079276A"/>
    <w:rsid w:val="00792C02"/>
    <w:rsid w:val="00792C8E"/>
    <w:rsid w:val="00792E52"/>
    <w:rsid w:val="0079329B"/>
    <w:rsid w:val="00793A2E"/>
    <w:rsid w:val="00793F29"/>
    <w:rsid w:val="00794087"/>
    <w:rsid w:val="007946AB"/>
    <w:rsid w:val="0079476A"/>
    <w:rsid w:val="007948D8"/>
    <w:rsid w:val="007951C4"/>
    <w:rsid w:val="007951EE"/>
    <w:rsid w:val="00795A03"/>
    <w:rsid w:val="00796390"/>
    <w:rsid w:val="00796763"/>
    <w:rsid w:val="007969F3"/>
    <w:rsid w:val="00796D33"/>
    <w:rsid w:val="00796F78"/>
    <w:rsid w:val="007A0D28"/>
    <w:rsid w:val="007A146B"/>
    <w:rsid w:val="007A150D"/>
    <w:rsid w:val="007A18FE"/>
    <w:rsid w:val="007A1FC0"/>
    <w:rsid w:val="007A2ABA"/>
    <w:rsid w:val="007A2CF6"/>
    <w:rsid w:val="007A2DD4"/>
    <w:rsid w:val="007A383B"/>
    <w:rsid w:val="007A4415"/>
    <w:rsid w:val="007A4429"/>
    <w:rsid w:val="007A4685"/>
    <w:rsid w:val="007A619F"/>
    <w:rsid w:val="007A6214"/>
    <w:rsid w:val="007A6F17"/>
    <w:rsid w:val="007A74E9"/>
    <w:rsid w:val="007A75A3"/>
    <w:rsid w:val="007B05C7"/>
    <w:rsid w:val="007B082C"/>
    <w:rsid w:val="007B0FA8"/>
    <w:rsid w:val="007B11AA"/>
    <w:rsid w:val="007B1B43"/>
    <w:rsid w:val="007B21CB"/>
    <w:rsid w:val="007B2634"/>
    <w:rsid w:val="007B2C27"/>
    <w:rsid w:val="007B309D"/>
    <w:rsid w:val="007B37A4"/>
    <w:rsid w:val="007B4DED"/>
    <w:rsid w:val="007B5472"/>
    <w:rsid w:val="007B5541"/>
    <w:rsid w:val="007B55B2"/>
    <w:rsid w:val="007B57BA"/>
    <w:rsid w:val="007B5A38"/>
    <w:rsid w:val="007B5C5C"/>
    <w:rsid w:val="007B5DBA"/>
    <w:rsid w:val="007B60E9"/>
    <w:rsid w:val="007B65E5"/>
    <w:rsid w:val="007B6FD4"/>
    <w:rsid w:val="007B7472"/>
    <w:rsid w:val="007B7594"/>
    <w:rsid w:val="007B7ED1"/>
    <w:rsid w:val="007B7FCE"/>
    <w:rsid w:val="007B7FFC"/>
    <w:rsid w:val="007C0303"/>
    <w:rsid w:val="007C049C"/>
    <w:rsid w:val="007C058C"/>
    <w:rsid w:val="007C0BBB"/>
    <w:rsid w:val="007C1266"/>
    <w:rsid w:val="007C1709"/>
    <w:rsid w:val="007C1EFE"/>
    <w:rsid w:val="007C2022"/>
    <w:rsid w:val="007C2280"/>
    <w:rsid w:val="007C23D4"/>
    <w:rsid w:val="007C2B1C"/>
    <w:rsid w:val="007C2C24"/>
    <w:rsid w:val="007C2D5C"/>
    <w:rsid w:val="007C3028"/>
    <w:rsid w:val="007C3190"/>
    <w:rsid w:val="007C3284"/>
    <w:rsid w:val="007C36DD"/>
    <w:rsid w:val="007C373E"/>
    <w:rsid w:val="007C391B"/>
    <w:rsid w:val="007C4D99"/>
    <w:rsid w:val="007C5751"/>
    <w:rsid w:val="007C586B"/>
    <w:rsid w:val="007C5C52"/>
    <w:rsid w:val="007C5CD8"/>
    <w:rsid w:val="007C5CFA"/>
    <w:rsid w:val="007C667B"/>
    <w:rsid w:val="007C6874"/>
    <w:rsid w:val="007C7073"/>
    <w:rsid w:val="007C763F"/>
    <w:rsid w:val="007C7BB1"/>
    <w:rsid w:val="007C7C82"/>
    <w:rsid w:val="007D07C4"/>
    <w:rsid w:val="007D0CA8"/>
    <w:rsid w:val="007D102B"/>
    <w:rsid w:val="007D16A6"/>
    <w:rsid w:val="007D1DC7"/>
    <w:rsid w:val="007D2072"/>
    <w:rsid w:val="007D21F6"/>
    <w:rsid w:val="007D2818"/>
    <w:rsid w:val="007D2CB8"/>
    <w:rsid w:val="007D2F4E"/>
    <w:rsid w:val="007D36C5"/>
    <w:rsid w:val="007D381C"/>
    <w:rsid w:val="007D392F"/>
    <w:rsid w:val="007D3C7B"/>
    <w:rsid w:val="007D448E"/>
    <w:rsid w:val="007D450B"/>
    <w:rsid w:val="007D4787"/>
    <w:rsid w:val="007D4D84"/>
    <w:rsid w:val="007D5949"/>
    <w:rsid w:val="007D64D1"/>
    <w:rsid w:val="007D69BC"/>
    <w:rsid w:val="007D6B3E"/>
    <w:rsid w:val="007D6D1D"/>
    <w:rsid w:val="007D6F66"/>
    <w:rsid w:val="007D708B"/>
    <w:rsid w:val="007D72EC"/>
    <w:rsid w:val="007D74BC"/>
    <w:rsid w:val="007D7CC9"/>
    <w:rsid w:val="007E083A"/>
    <w:rsid w:val="007E0983"/>
    <w:rsid w:val="007E0F52"/>
    <w:rsid w:val="007E133B"/>
    <w:rsid w:val="007E2128"/>
    <w:rsid w:val="007E31F6"/>
    <w:rsid w:val="007E3969"/>
    <w:rsid w:val="007E47C2"/>
    <w:rsid w:val="007E4C26"/>
    <w:rsid w:val="007E54E5"/>
    <w:rsid w:val="007E5645"/>
    <w:rsid w:val="007E6055"/>
    <w:rsid w:val="007E619B"/>
    <w:rsid w:val="007E660E"/>
    <w:rsid w:val="007E72B3"/>
    <w:rsid w:val="007E772F"/>
    <w:rsid w:val="007E79E8"/>
    <w:rsid w:val="007E7A23"/>
    <w:rsid w:val="007E7AA2"/>
    <w:rsid w:val="007F04BA"/>
    <w:rsid w:val="007F0C2A"/>
    <w:rsid w:val="007F0CD0"/>
    <w:rsid w:val="007F0EC3"/>
    <w:rsid w:val="007F12E3"/>
    <w:rsid w:val="007F1CAE"/>
    <w:rsid w:val="007F1F5E"/>
    <w:rsid w:val="007F25F8"/>
    <w:rsid w:val="007F2B97"/>
    <w:rsid w:val="007F317D"/>
    <w:rsid w:val="007F3CCE"/>
    <w:rsid w:val="007F3E9E"/>
    <w:rsid w:val="007F4429"/>
    <w:rsid w:val="007F47F4"/>
    <w:rsid w:val="007F4A36"/>
    <w:rsid w:val="007F4AAB"/>
    <w:rsid w:val="007F4AB0"/>
    <w:rsid w:val="007F4B03"/>
    <w:rsid w:val="007F4EC9"/>
    <w:rsid w:val="007F4F7D"/>
    <w:rsid w:val="007F5293"/>
    <w:rsid w:val="007F5754"/>
    <w:rsid w:val="007F58AE"/>
    <w:rsid w:val="007F5A32"/>
    <w:rsid w:val="007F5ED6"/>
    <w:rsid w:val="007F636C"/>
    <w:rsid w:val="007F649F"/>
    <w:rsid w:val="007F6C9A"/>
    <w:rsid w:val="007F6E1B"/>
    <w:rsid w:val="007F774D"/>
    <w:rsid w:val="008003E3"/>
    <w:rsid w:val="00800772"/>
    <w:rsid w:val="00800C11"/>
    <w:rsid w:val="00801624"/>
    <w:rsid w:val="00801CBC"/>
    <w:rsid w:val="00801E4D"/>
    <w:rsid w:val="00802AE1"/>
    <w:rsid w:val="00803093"/>
    <w:rsid w:val="008034A0"/>
    <w:rsid w:val="0080372E"/>
    <w:rsid w:val="008038B7"/>
    <w:rsid w:val="00803957"/>
    <w:rsid w:val="008039FF"/>
    <w:rsid w:val="00803FF8"/>
    <w:rsid w:val="00804496"/>
    <w:rsid w:val="00804499"/>
    <w:rsid w:val="00804775"/>
    <w:rsid w:val="00804880"/>
    <w:rsid w:val="00804E79"/>
    <w:rsid w:val="00805318"/>
    <w:rsid w:val="00805463"/>
    <w:rsid w:val="008056F8"/>
    <w:rsid w:val="00805C32"/>
    <w:rsid w:val="00806169"/>
    <w:rsid w:val="00806188"/>
    <w:rsid w:val="008067DE"/>
    <w:rsid w:val="00806A05"/>
    <w:rsid w:val="00806B0D"/>
    <w:rsid w:val="00806CE2"/>
    <w:rsid w:val="00806D53"/>
    <w:rsid w:val="008073F7"/>
    <w:rsid w:val="00807860"/>
    <w:rsid w:val="0080796A"/>
    <w:rsid w:val="00807BF6"/>
    <w:rsid w:val="00807F53"/>
    <w:rsid w:val="0081047B"/>
    <w:rsid w:val="00810549"/>
    <w:rsid w:val="0081058E"/>
    <w:rsid w:val="00810CE8"/>
    <w:rsid w:val="00810E06"/>
    <w:rsid w:val="00810F18"/>
    <w:rsid w:val="00811627"/>
    <w:rsid w:val="00811805"/>
    <w:rsid w:val="0081181E"/>
    <w:rsid w:val="00811AD5"/>
    <w:rsid w:val="008123BC"/>
    <w:rsid w:val="008124AB"/>
    <w:rsid w:val="008124D3"/>
    <w:rsid w:val="008125CF"/>
    <w:rsid w:val="00812695"/>
    <w:rsid w:val="00813795"/>
    <w:rsid w:val="00813926"/>
    <w:rsid w:val="00813A83"/>
    <w:rsid w:val="00813ACB"/>
    <w:rsid w:val="0081420B"/>
    <w:rsid w:val="008142BA"/>
    <w:rsid w:val="00814520"/>
    <w:rsid w:val="00814751"/>
    <w:rsid w:val="00814E07"/>
    <w:rsid w:val="00814F45"/>
    <w:rsid w:val="008152F9"/>
    <w:rsid w:val="00815EED"/>
    <w:rsid w:val="00815F26"/>
    <w:rsid w:val="0081605D"/>
    <w:rsid w:val="008164E9"/>
    <w:rsid w:val="008166B0"/>
    <w:rsid w:val="008172AA"/>
    <w:rsid w:val="00817364"/>
    <w:rsid w:val="008174E6"/>
    <w:rsid w:val="0081763F"/>
    <w:rsid w:val="00817F9B"/>
    <w:rsid w:val="008205DE"/>
    <w:rsid w:val="00820807"/>
    <w:rsid w:val="00820AC3"/>
    <w:rsid w:val="00820B11"/>
    <w:rsid w:val="00820BBF"/>
    <w:rsid w:val="00820FFE"/>
    <w:rsid w:val="00821EF3"/>
    <w:rsid w:val="00821EFF"/>
    <w:rsid w:val="00822756"/>
    <w:rsid w:val="0082284F"/>
    <w:rsid w:val="00822939"/>
    <w:rsid w:val="00822E45"/>
    <w:rsid w:val="00822F09"/>
    <w:rsid w:val="008231F7"/>
    <w:rsid w:val="008232AF"/>
    <w:rsid w:val="00823AFF"/>
    <w:rsid w:val="00823EED"/>
    <w:rsid w:val="00823F45"/>
    <w:rsid w:val="0082437F"/>
    <w:rsid w:val="008244F1"/>
    <w:rsid w:val="008244F8"/>
    <w:rsid w:val="0082454C"/>
    <w:rsid w:val="00824674"/>
    <w:rsid w:val="0082474B"/>
    <w:rsid w:val="00824B41"/>
    <w:rsid w:val="00824E3A"/>
    <w:rsid w:val="00824E52"/>
    <w:rsid w:val="00824ED1"/>
    <w:rsid w:val="00825590"/>
    <w:rsid w:val="0082621C"/>
    <w:rsid w:val="008263F2"/>
    <w:rsid w:val="0082656C"/>
    <w:rsid w:val="0082677D"/>
    <w:rsid w:val="0082687D"/>
    <w:rsid w:val="00826AA7"/>
    <w:rsid w:val="00826E83"/>
    <w:rsid w:val="0082771D"/>
    <w:rsid w:val="00827776"/>
    <w:rsid w:val="00827ACD"/>
    <w:rsid w:val="00830106"/>
    <w:rsid w:val="0083040E"/>
    <w:rsid w:val="008308C4"/>
    <w:rsid w:val="008308FA"/>
    <w:rsid w:val="00830A7C"/>
    <w:rsid w:val="00830BBB"/>
    <w:rsid w:val="00830DAE"/>
    <w:rsid w:val="00830FED"/>
    <w:rsid w:val="00831285"/>
    <w:rsid w:val="008313B0"/>
    <w:rsid w:val="00831716"/>
    <w:rsid w:val="008319A8"/>
    <w:rsid w:val="00831F5F"/>
    <w:rsid w:val="008320B5"/>
    <w:rsid w:val="0083220A"/>
    <w:rsid w:val="008324A9"/>
    <w:rsid w:val="008324AE"/>
    <w:rsid w:val="008325BC"/>
    <w:rsid w:val="008328EE"/>
    <w:rsid w:val="00832EEE"/>
    <w:rsid w:val="00833037"/>
    <w:rsid w:val="0083324D"/>
    <w:rsid w:val="00833336"/>
    <w:rsid w:val="0083410C"/>
    <w:rsid w:val="00834AB8"/>
    <w:rsid w:val="00834EDB"/>
    <w:rsid w:val="008350FE"/>
    <w:rsid w:val="008357F3"/>
    <w:rsid w:val="008358CD"/>
    <w:rsid w:val="00835C87"/>
    <w:rsid w:val="00835D0F"/>
    <w:rsid w:val="00835D12"/>
    <w:rsid w:val="00836689"/>
    <w:rsid w:val="00837914"/>
    <w:rsid w:val="00837B8C"/>
    <w:rsid w:val="00837C01"/>
    <w:rsid w:val="00840406"/>
    <w:rsid w:val="00840665"/>
    <w:rsid w:val="0084077F"/>
    <w:rsid w:val="00840BFD"/>
    <w:rsid w:val="008410A2"/>
    <w:rsid w:val="008411D6"/>
    <w:rsid w:val="008415FE"/>
    <w:rsid w:val="008418A1"/>
    <w:rsid w:val="00841C6D"/>
    <w:rsid w:val="00841F26"/>
    <w:rsid w:val="00841FB6"/>
    <w:rsid w:val="0084206E"/>
    <w:rsid w:val="0084210F"/>
    <w:rsid w:val="008428ED"/>
    <w:rsid w:val="008430E4"/>
    <w:rsid w:val="008431B5"/>
    <w:rsid w:val="008439CB"/>
    <w:rsid w:val="008443C4"/>
    <w:rsid w:val="0084448C"/>
    <w:rsid w:val="008444CD"/>
    <w:rsid w:val="00846105"/>
    <w:rsid w:val="00846144"/>
    <w:rsid w:val="008461DC"/>
    <w:rsid w:val="00846419"/>
    <w:rsid w:val="00846BFB"/>
    <w:rsid w:val="00846F66"/>
    <w:rsid w:val="00847847"/>
    <w:rsid w:val="0084796C"/>
    <w:rsid w:val="00850093"/>
    <w:rsid w:val="00850761"/>
    <w:rsid w:val="00850AEA"/>
    <w:rsid w:val="00850D17"/>
    <w:rsid w:val="00851429"/>
    <w:rsid w:val="008516BB"/>
    <w:rsid w:val="008518AF"/>
    <w:rsid w:val="00851C4E"/>
    <w:rsid w:val="00851DEA"/>
    <w:rsid w:val="00851EB4"/>
    <w:rsid w:val="00851FE8"/>
    <w:rsid w:val="00852518"/>
    <w:rsid w:val="00852659"/>
    <w:rsid w:val="00853985"/>
    <w:rsid w:val="00853DF3"/>
    <w:rsid w:val="00853E40"/>
    <w:rsid w:val="00854649"/>
    <w:rsid w:val="0085475C"/>
    <w:rsid w:val="00854D4F"/>
    <w:rsid w:val="008551BF"/>
    <w:rsid w:val="00855462"/>
    <w:rsid w:val="00855844"/>
    <w:rsid w:val="00855982"/>
    <w:rsid w:val="00856614"/>
    <w:rsid w:val="00856B6E"/>
    <w:rsid w:val="00857230"/>
    <w:rsid w:val="008574ED"/>
    <w:rsid w:val="008574F4"/>
    <w:rsid w:val="008577B1"/>
    <w:rsid w:val="00857957"/>
    <w:rsid w:val="00857BAF"/>
    <w:rsid w:val="008605BF"/>
    <w:rsid w:val="008605E0"/>
    <w:rsid w:val="00860729"/>
    <w:rsid w:val="0086082C"/>
    <w:rsid w:val="00860DB2"/>
    <w:rsid w:val="00860FA5"/>
    <w:rsid w:val="00861112"/>
    <w:rsid w:val="008617E4"/>
    <w:rsid w:val="008619D6"/>
    <w:rsid w:val="00861A8C"/>
    <w:rsid w:val="00861B12"/>
    <w:rsid w:val="00862254"/>
    <w:rsid w:val="008626CC"/>
    <w:rsid w:val="0086291C"/>
    <w:rsid w:val="00862D6A"/>
    <w:rsid w:val="00862F5D"/>
    <w:rsid w:val="00863021"/>
    <w:rsid w:val="008637AB"/>
    <w:rsid w:val="00863D03"/>
    <w:rsid w:val="00863F91"/>
    <w:rsid w:val="008647AD"/>
    <w:rsid w:val="00864928"/>
    <w:rsid w:val="00864FDF"/>
    <w:rsid w:val="0086559C"/>
    <w:rsid w:val="008656DE"/>
    <w:rsid w:val="00865DE5"/>
    <w:rsid w:val="00866123"/>
    <w:rsid w:val="0086618E"/>
    <w:rsid w:val="0086671E"/>
    <w:rsid w:val="00866757"/>
    <w:rsid w:val="00866896"/>
    <w:rsid w:val="0086693E"/>
    <w:rsid w:val="008669C9"/>
    <w:rsid w:val="00866B97"/>
    <w:rsid w:val="008676BD"/>
    <w:rsid w:val="008678DF"/>
    <w:rsid w:val="00867E09"/>
    <w:rsid w:val="008702B4"/>
    <w:rsid w:val="00870655"/>
    <w:rsid w:val="008706E2"/>
    <w:rsid w:val="00870C49"/>
    <w:rsid w:val="00870FAF"/>
    <w:rsid w:val="00871B6E"/>
    <w:rsid w:val="008722D5"/>
    <w:rsid w:val="008722E0"/>
    <w:rsid w:val="008722E1"/>
    <w:rsid w:val="0087277C"/>
    <w:rsid w:val="00872B31"/>
    <w:rsid w:val="00872C1F"/>
    <w:rsid w:val="008732C1"/>
    <w:rsid w:val="00873515"/>
    <w:rsid w:val="008742BC"/>
    <w:rsid w:val="008744E7"/>
    <w:rsid w:val="00874806"/>
    <w:rsid w:val="00874856"/>
    <w:rsid w:val="00875C36"/>
    <w:rsid w:val="00875E07"/>
    <w:rsid w:val="00876446"/>
    <w:rsid w:val="0087650C"/>
    <w:rsid w:val="008766F1"/>
    <w:rsid w:val="00876BC5"/>
    <w:rsid w:val="008773C8"/>
    <w:rsid w:val="00877636"/>
    <w:rsid w:val="00877D70"/>
    <w:rsid w:val="00877EB3"/>
    <w:rsid w:val="0088001D"/>
    <w:rsid w:val="00880487"/>
    <w:rsid w:val="0088070D"/>
    <w:rsid w:val="00880736"/>
    <w:rsid w:val="00880BC9"/>
    <w:rsid w:val="008812C5"/>
    <w:rsid w:val="008812EB"/>
    <w:rsid w:val="00881659"/>
    <w:rsid w:val="008819C3"/>
    <w:rsid w:val="00881F05"/>
    <w:rsid w:val="00882229"/>
    <w:rsid w:val="00882238"/>
    <w:rsid w:val="00882462"/>
    <w:rsid w:val="0088247C"/>
    <w:rsid w:val="00882555"/>
    <w:rsid w:val="00882C8F"/>
    <w:rsid w:val="00882D30"/>
    <w:rsid w:val="00883015"/>
    <w:rsid w:val="0088301D"/>
    <w:rsid w:val="008834CD"/>
    <w:rsid w:val="0088361E"/>
    <w:rsid w:val="00883720"/>
    <w:rsid w:val="008839A6"/>
    <w:rsid w:val="008840B7"/>
    <w:rsid w:val="0088462C"/>
    <w:rsid w:val="0088493F"/>
    <w:rsid w:val="00884BDD"/>
    <w:rsid w:val="00884C8B"/>
    <w:rsid w:val="0088513C"/>
    <w:rsid w:val="008854AE"/>
    <w:rsid w:val="0088582A"/>
    <w:rsid w:val="00885D99"/>
    <w:rsid w:val="00885E2C"/>
    <w:rsid w:val="00886A18"/>
    <w:rsid w:val="00886D91"/>
    <w:rsid w:val="00886DDF"/>
    <w:rsid w:val="00887147"/>
    <w:rsid w:val="00887899"/>
    <w:rsid w:val="00887D1E"/>
    <w:rsid w:val="008902BD"/>
    <w:rsid w:val="008905E1"/>
    <w:rsid w:val="00890809"/>
    <w:rsid w:val="00890990"/>
    <w:rsid w:val="008910AA"/>
    <w:rsid w:val="008911ED"/>
    <w:rsid w:val="008912B4"/>
    <w:rsid w:val="00891BDB"/>
    <w:rsid w:val="008923CA"/>
    <w:rsid w:val="00892A58"/>
    <w:rsid w:val="00892CA3"/>
    <w:rsid w:val="00892CE9"/>
    <w:rsid w:val="008933F4"/>
    <w:rsid w:val="00893B74"/>
    <w:rsid w:val="00893C3E"/>
    <w:rsid w:val="00893F94"/>
    <w:rsid w:val="00894CA0"/>
    <w:rsid w:val="00895396"/>
    <w:rsid w:val="008953FE"/>
    <w:rsid w:val="00895962"/>
    <w:rsid w:val="00896605"/>
    <w:rsid w:val="00896A44"/>
    <w:rsid w:val="00897130"/>
    <w:rsid w:val="00897456"/>
    <w:rsid w:val="00897EC3"/>
    <w:rsid w:val="008A0047"/>
    <w:rsid w:val="008A01A0"/>
    <w:rsid w:val="008A0488"/>
    <w:rsid w:val="008A0584"/>
    <w:rsid w:val="008A0766"/>
    <w:rsid w:val="008A094E"/>
    <w:rsid w:val="008A0FDA"/>
    <w:rsid w:val="008A110A"/>
    <w:rsid w:val="008A1941"/>
    <w:rsid w:val="008A19DA"/>
    <w:rsid w:val="008A1AA9"/>
    <w:rsid w:val="008A1B5F"/>
    <w:rsid w:val="008A1F69"/>
    <w:rsid w:val="008A1FFD"/>
    <w:rsid w:val="008A2204"/>
    <w:rsid w:val="008A23B8"/>
    <w:rsid w:val="008A28B5"/>
    <w:rsid w:val="008A2EEF"/>
    <w:rsid w:val="008A2FF3"/>
    <w:rsid w:val="008A3472"/>
    <w:rsid w:val="008A38B2"/>
    <w:rsid w:val="008A3CE5"/>
    <w:rsid w:val="008A3EFE"/>
    <w:rsid w:val="008A45D0"/>
    <w:rsid w:val="008A49C4"/>
    <w:rsid w:val="008A4D9E"/>
    <w:rsid w:val="008A4F2C"/>
    <w:rsid w:val="008A4FD8"/>
    <w:rsid w:val="008A506B"/>
    <w:rsid w:val="008A512E"/>
    <w:rsid w:val="008A5141"/>
    <w:rsid w:val="008A5270"/>
    <w:rsid w:val="008A5D21"/>
    <w:rsid w:val="008A60F8"/>
    <w:rsid w:val="008A6384"/>
    <w:rsid w:val="008A67E3"/>
    <w:rsid w:val="008A68D6"/>
    <w:rsid w:val="008A703D"/>
    <w:rsid w:val="008A75E3"/>
    <w:rsid w:val="008A7756"/>
    <w:rsid w:val="008A7DF7"/>
    <w:rsid w:val="008B00B3"/>
    <w:rsid w:val="008B0B0A"/>
    <w:rsid w:val="008B0C5E"/>
    <w:rsid w:val="008B0CD6"/>
    <w:rsid w:val="008B1B9F"/>
    <w:rsid w:val="008B2203"/>
    <w:rsid w:val="008B2F26"/>
    <w:rsid w:val="008B3238"/>
    <w:rsid w:val="008B377E"/>
    <w:rsid w:val="008B3FC9"/>
    <w:rsid w:val="008B4315"/>
    <w:rsid w:val="008B44CF"/>
    <w:rsid w:val="008B48B0"/>
    <w:rsid w:val="008B4AE0"/>
    <w:rsid w:val="008B4DDD"/>
    <w:rsid w:val="008B522E"/>
    <w:rsid w:val="008B5310"/>
    <w:rsid w:val="008B5406"/>
    <w:rsid w:val="008B5527"/>
    <w:rsid w:val="008B5AB6"/>
    <w:rsid w:val="008B5BFE"/>
    <w:rsid w:val="008B5F4A"/>
    <w:rsid w:val="008B6309"/>
    <w:rsid w:val="008B6488"/>
    <w:rsid w:val="008B6AC2"/>
    <w:rsid w:val="008B6EC9"/>
    <w:rsid w:val="008B6EFC"/>
    <w:rsid w:val="008B71A7"/>
    <w:rsid w:val="008C022D"/>
    <w:rsid w:val="008C0A11"/>
    <w:rsid w:val="008C0AAE"/>
    <w:rsid w:val="008C0E18"/>
    <w:rsid w:val="008C0EFB"/>
    <w:rsid w:val="008C1241"/>
    <w:rsid w:val="008C155C"/>
    <w:rsid w:val="008C1A5F"/>
    <w:rsid w:val="008C1D00"/>
    <w:rsid w:val="008C251A"/>
    <w:rsid w:val="008C3B70"/>
    <w:rsid w:val="008C3C55"/>
    <w:rsid w:val="008C3C7B"/>
    <w:rsid w:val="008C44F0"/>
    <w:rsid w:val="008C49D6"/>
    <w:rsid w:val="008C560A"/>
    <w:rsid w:val="008C58FF"/>
    <w:rsid w:val="008C592F"/>
    <w:rsid w:val="008C5B4B"/>
    <w:rsid w:val="008C5CBB"/>
    <w:rsid w:val="008C5E18"/>
    <w:rsid w:val="008C62A0"/>
    <w:rsid w:val="008C65E7"/>
    <w:rsid w:val="008C665D"/>
    <w:rsid w:val="008C66E5"/>
    <w:rsid w:val="008C69B7"/>
    <w:rsid w:val="008C6AC2"/>
    <w:rsid w:val="008C6CFD"/>
    <w:rsid w:val="008C6FE3"/>
    <w:rsid w:val="008C7643"/>
    <w:rsid w:val="008C76AD"/>
    <w:rsid w:val="008C7B61"/>
    <w:rsid w:val="008D06FD"/>
    <w:rsid w:val="008D08A0"/>
    <w:rsid w:val="008D0B22"/>
    <w:rsid w:val="008D0FD7"/>
    <w:rsid w:val="008D1834"/>
    <w:rsid w:val="008D20B8"/>
    <w:rsid w:val="008D331C"/>
    <w:rsid w:val="008D3691"/>
    <w:rsid w:val="008D41FA"/>
    <w:rsid w:val="008D4201"/>
    <w:rsid w:val="008D4A64"/>
    <w:rsid w:val="008D4B5E"/>
    <w:rsid w:val="008D5881"/>
    <w:rsid w:val="008D5CE7"/>
    <w:rsid w:val="008D5F36"/>
    <w:rsid w:val="008D6105"/>
    <w:rsid w:val="008D67FD"/>
    <w:rsid w:val="008D68C2"/>
    <w:rsid w:val="008D6C76"/>
    <w:rsid w:val="008D6C7D"/>
    <w:rsid w:val="008D6CD3"/>
    <w:rsid w:val="008E0287"/>
    <w:rsid w:val="008E115F"/>
    <w:rsid w:val="008E177F"/>
    <w:rsid w:val="008E1A76"/>
    <w:rsid w:val="008E21D6"/>
    <w:rsid w:val="008E262C"/>
    <w:rsid w:val="008E2BDB"/>
    <w:rsid w:val="008E2FEC"/>
    <w:rsid w:val="008E3633"/>
    <w:rsid w:val="008E3F40"/>
    <w:rsid w:val="008E3F9E"/>
    <w:rsid w:val="008E4296"/>
    <w:rsid w:val="008E4DDB"/>
    <w:rsid w:val="008E5B45"/>
    <w:rsid w:val="008E61FB"/>
    <w:rsid w:val="008E629E"/>
    <w:rsid w:val="008E64F6"/>
    <w:rsid w:val="008E66A5"/>
    <w:rsid w:val="008E6A65"/>
    <w:rsid w:val="008E6B49"/>
    <w:rsid w:val="008E6DDD"/>
    <w:rsid w:val="008E722B"/>
    <w:rsid w:val="008E74A7"/>
    <w:rsid w:val="008E74BB"/>
    <w:rsid w:val="008E75EB"/>
    <w:rsid w:val="008E792E"/>
    <w:rsid w:val="008E7CE7"/>
    <w:rsid w:val="008F001E"/>
    <w:rsid w:val="008F0827"/>
    <w:rsid w:val="008F0A03"/>
    <w:rsid w:val="008F0D2E"/>
    <w:rsid w:val="008F0D5A"/>
    <w:rsid w:val="008F1007"/>
    <w:rsid w:val="008F112A"/>
    <w:rsid w:val="008F12E8"/>
    <w:rsid w:val="008F1355"/>
    <w:rsid w:val="008F15E9"/>
    <w:rsid w:val="008F20D6"/>
    <w:rsid w:val="008F2604"/>
    <w:rsid w:val="008F2832"/>
    <w:rsid w:val="008F2A28"/>
    <w:rsid w:val="008F2D3D"/>
    <w:rsid w:val="008F2F53"/>
    <w:rsid w:val="008F34E4"/>
    <w:rsid w:val="008F3878"/>
    <w:rsid w:val="008F3883"/>
    <w:rsid w:val="008F3FE8"/>
    <w:rsid w:val="008F443C"/>
    <w:rsid w:val="008F4696"/>
    <w:rsid w:val="008F4780"/>
    <w:rsid w:val="008F49CA"/>
    <w:rsid w:val="008F49FC"/>
    <w:rsid w:val="008F50DD"/>
    <w:rsid w:val="008F58A0"/>
    <w:rsid w:val="008F5BE5"/>
    <w:rsid w:val="008F5DEB"/>
    <w:rsid w:val="008F60B8"/>
    <w:rsid w:val="008F639E"/>
    <w:rsid w:val="008F6C1C"/>
    <w:rsid w:val="008F742F"/>
    <w:rsid w:val="008F7452"/>
    <w:rsid w:val="008F7552"/>
    <w:rsid w:val="008F7B2B"/>
    <w:rsid w:val="00900965"/>
    <w:rsid w:val="00900DB5"/>
    <w:rsid w:val="00900EEA"/>
    <w:rsid w:val="00900F9E"/>
    <w:rsid w:val="00900FCC"/>
    <w:rsid w:val="0090144B"/>
    <w:rsid w:val="00901894"/>
    <w:rsid w:val="00901933"/>
    <w:rsid w:val="00901977"/>
    <w:rsid w:val="00901E22"/>
    <w:rsid w:val="0090200F"/>
    <w:rsid w:val="00902123"/>
    <w:rsid w:val="009022CA"/>
    <w:rsid w:val="00902DA5"/>
    <w:rsid w:val="00902F68"/>
    <w:rsid w:val="00903040"/>
    <w:rsid w:val="009035F2"/>
    <w:rsid w:val="009039DA"/>
    <w:rsid w:val="009046D1"/>
    <w:rsid w:val="00904C93"/>
    <w:rsid w:val="00904CB7"/>
    <w:rsid w:val="00904E0B"/>
    <w:rsid w:val="00904ED8"/>
    <w:rsid w:val="00905163"/>
    <w:rsid w:val="009055B6"/>
    <w:rsid w:val="009055F5"/>
    <w:rsid w:val="009059C3"/>
    <w:rsid w:val="00905D0C"/>
    <w:rsid w:val="00906157"/>
    <w:rsid w:val="00906A71"/>
    <w:rsid w:val="00906D27"/>
    <w:rsid w:val="00906E62"/>
    <w:rsid w:val="00907252"/>
    <w:rsid w:val="0090740A"/>
    <w:rsid w:val="00907949"/>
    <w:rsid w:val="009079CE"/>
    <w:rsid w:val="00907A87"/>
    <w:rsid w:val="00907DCB"/>
    <w:rsid w:val="00907F5B"/>
    <w:rsid w:val="009105DF"/>
    <w:rsid w:val="0091099F"/>
    <w:rsid w:val="00910C8D"/>
    <w:rsid w:val="00910E44"/>
    <w:rsid w:val="00910FA9"/>
    <w:rsid w:val="0091101D"/>
    <w:rsid w:val="00911E31"/>
    <w:rsid w:val="00911E7E"/>
    <w:rsid w:val="00912A37"/>
    <w:rsid w:val="00912CD5"/>
    <w:rsid w:val="0091388B"/>
    <w:rsid w:val="00914321"/>
    <w:rsid w:val="0091489D"/>
    <w:rsid w:val="00914B16"/>
    <w:rsid w:val="009151A8"/>
    <w:rsid w:val="009151D4"/>
    <w:rsid w:val="009152A5"/>
    <w:rsid w:val="0091555E"/>
    <w:rsid w:val="009157CD"/>
    <w:rsid w:val="00915DE5"/>
    <w:rsid w:val="00916301"/>
    <w:rsid w:val="0091672C"/>
    <w:rsid w:val="00916FA3"/>
    <w:rsid w:val="0091776F"/>
    <w:rsid w:val="0091792E"/>
    <w:rsid w:val="00917A0D"/>
    <w:rsid w:val="00917A67"/>
    <w:rsid w:val="009201B0"/>
    <w:rsid w:val="00920407"/>
    <w:rsid w:val="0092068E"/>
    <w:rsid w:val="00920BFA"/>
    <w:rsid w:val="00921142"/>
    <w:rsid w:val="00921271"/>
    <w:rsid w:val="00921568"/>
    <w:rsid w:val="009215E2"/>
    <w:rsid w:val="009216E2"/>
    <w:rsid w:val="00921803"/>
    <w:rsid w:val="00921FE9"/>
    <w:rsid w:val="0092243D"/>
    <w:rsid w:val="00922981"/>
    <w:rsid w:val="00922A39"/>
    <w:rsid w:val="00922B97"/>
    <w:rsid w:val="00922D45"/>
    <w:rsid w:val="0092330B"/>
    <w:rsid w:val="009234E1"/>
    <w:rsid w:val="009236DD"/>
    <w:rsid w:val="00923E33"/>
    <w:rsid w:val="00923F19"/>
    <w:rsid w:val="00923FB0"/>
    <w:rsid w:val="009247CC"/>
    <w:rsid w:val="00924961"/>
    <w:rsid w:val="00924AE3"/>
    <w:rsid w:val="00924C62"/>
    <w:rsid w:val="00925465"/>
    <w:rsid w:val="009256E7"/>
    <w:rsid w:val="00925BDE"/>
    <w:rsid w:val="009264D4"/>
    <w:rsid w:val="0092676E"/>
    <w:rsid w:val="00926AC2"/>
    <w:rsid w:val="00926FD5"/>
    <w:rsid w:val="0092788C"/>
    <w:rsid w:val="0093064A"/>
    <w:rsid w:val="009307CC"/>
    <w:rsid w:val="00930AF8"/>
    <w:rsid w:val="00930AF9"/>
    <w:rsid w:val="00930CFF"/>
    <w:rsid w:val="00930E4E"/>
    <w:rsid w:val="009312B6"/>
    <w:rsid w:val="00931B81"/>
    <w:rsid w:val="00932430"/>
    <w:rsid w:val="00933006"/>
    <w:rsid w:val="009332D4"/>
    <w:rsid w:val="009339AE"/>
    <w:rsid w:val="00933E98"/>
    <w:rsid w:val="00933F58"/>
    <w:rsid w:val="00933FE1"/>
    <w:rsid w:val="009348E6"/>
    <w:rsid w:val="00934EEA"/>
    <w:rsid w:val="009355C6"/>
    <w:rsid w:val="0093595C"/>
    <w:rsid w:val="00935BF8"/>
    <w:rsid w:val="0093605C"/>
    <w:rsid w:val="00936171"/>
    <w:rsid w:val="009363AF"/>
    <w:rsid w:val="0093647D"/>
    <w:rsid w:val="009366B4"/>
    <w:rsid w:val="00936CE0"/>
    <w:rsid w:val="00936E7C"/>
    <w:rsid w:val="00937045"/>
    <w:rsid w:val="00937262"/>
    <w:rsid w:val="009377F3"/>
    <w:rsid w:val="00937DB3"/>
    <w:rsid w:val="0094012D"/>
    <w:rsid w:val="009408B6"/>
    <w:rsid w:val="009409E3"/>
    <w:rsid w:val="009410CF"/>
    <w:rsid w:val="009416CD"/>
    <w:rsid w:val="00941768"/>
    <w:rsid w:val="00942056"/>
    <w:rsid w:val="009420D3"/>
    <w:rsid w:val="00942171"/>
    <w:rsid w:val="00942181"/>
    <w:rsid w:val="00942498"/>
    <w:rsid w:val="009434DF"/>
    <w:rsid w:val="009437BC"/>
    <w:rsid w:val="00943A99"/>
    <w:rsid w:val="00944408"/>
    <w:rsid w:val="00945C16"/>
    <w:rsid w:val="00945C4E"/>
    <w:rsid w:val="00945D4B"/>
    <w:rsid w:val="00946008"/>
    <w:rsid w:val="00946014"/>
    <w:rsid w:val="009460F3"/>
    <w:rsid w:val="009461DD"/>
    <w:rsid w:val="009465DB"/>
    <w:rsid w:val="009466C9"/>
    <w:rsid w:val="009469CA"/>
    <w:rsid w:val="00946A57"/>
    <w:rsid w:val="00947485"/>
    <w:rsid w:val="00947979"/>
    <w:rsid w:val="00950123"/>
    <w:rsid w:val="0095037C"/>
    <w:rsid w:val="009504E4"/>
    <w:rsid w:val="00951108"/>
    <w:rsid w:val="009511BA"/>
    <w:rsid w:val="00951479"/>
    <w:rsid w:val="00951804"/>
    <w:rsid w:val="00951932"/>
    <w:rsid w:val="00952F68"/>
    <w:rsid w:val="00952F71"/>
    <w:rsid w:val="009536FD"/>
    <w:rsid w:val="00953E57"/>
    <w:rsid w:val="00953ED5"/>
    <w:rsid w:val="00954075"/>
    <w:rsid w:val="009549B8"/>
    <w:rsid w:val="00954D0D"/>
    <w:rsid w:val="009551E8"/>
    <w:rsid w:val="00955342"/>
    <w:rsid w:val="00955432"/>
    <w:rsid w:val="00955639"/>
    <w:rsid w:val="0095575A"/>
    <w:rsid w:val="00955ADB"/>
    <w:rsid w:val="00956E2E"/>
    <w:rsid w:val="0095703B"/>
    <w:rsid w:val="009574C3"/>
    <w:rsid w:val="00957751"/>
    <w:rsid w:val="00957D0C"/>
    <w:rsid w:val="00957D9A"/>
    <w:rsid w:val="00959C8E"/>
    <w:rsid w:val="009602BC"/>
    <w:rsid w:val="0096043E"/>
    <w:rsid w:val="00960C47"/>
    <w:rsid w:val="00961860"/>
    <w:rsid w:val="00961AE2"/>
    <w:rsid w:val="00961AEA"/>
    <w:rsid w:val="00961D94"/>
    <w:rsid w:val="00962617"/>
    <w:rsid w:val="00962B4B"/>
    <w:rsid w:val="0096322B"/>
    <w:rsid w:val="00963428"/>
    <w:rsid w:val="009638A0"/>
    <w:rsid w:val="00963A3A"/>
    <w:rsid w:val="00964103"/>
    <w:rsid w:val="009642B9"/>
    <w:rsid w:val="009647C5"/>
    <w:rsid w:val="009651AF"/>
    <w:rsid w:val="009652A8"/>
    <w:rsid w:val="00965660"/>
    <w:rsid w:val="009656E9"/>
    <w:rsid w:val="009659B8"/>
    <w:rsid w:val="00965B29"/>
    <w:rsid w:val="00965DF0"/>
    <w:rsid w:val="00966065"/>
    <w:rsid w:val="00966491"/>
    <w:rsid w:val="009674C3"/>
    <w:rsid w:val="00967980"/>
    <w:rsid w:val="009702F2"/>
    <w:rsid w:val="009716C4"/>
    <w:rsid w:val="00971DF1"/>
    <w:rsid w:val="00972077"/>
    <w:rsid w:val="00972294"/>
    <w:rsid w:val="0097324D"/>
    <w:rsid w:val="009743E2"/>
    <w:rsid w:val="009748DF"/>
    <w:rsid w:val="00974B3F"/>
    <w:rsid w:val="00974BE2"/>
    <w:rsid w:val="009754C1"/>
    <w:rsid w:val="009754C4"/>
    <w:rsid w:val="00975796"/>
    <w:rsid w:val="00975A14"/>
    <w:rsid w:val="009763C5"/>
    <w:rsid w:val="0097642B"/>
    <w:rsid w:val="009767F4"/>
    <w:rsid w:val="00976AF0"/>
    <w:rsid w:val="00976D08"/>
    <w:rsid w:val="00976E84"/>
    <w:rsid w:val="00976F1D"/>
    <w:rsid w:val="00977186"/>
    <w:rsid w:val="0097721D"/>
    <w:rsid w:val="00977482"/>
    <w:rsid w:val="009775FF"/>
    <w:rsid w:val="009776FF"/>
    <w:rsid w:val="0097786B"/>
    <w:rsid w:val="0098014F"/>
    <w:rsid w:val="00980838"/>
    <w:rsid w:val="009808FB"/>
    <w:rsid w:val="00980AD7"/>
    <w:rsid w:val="00980C2B"/>
    <w:rsid w:val="00980D98"/>
    <w:rsid w:val="009813E3"/>
    <w:rsid w:val="00981683"/>
    <w:rsid w:val="00982145"/>
    <w:rsid w:val="0098283E"/>
    <w:rsid w:val="00982C9A"/>
    <w:rsid w:val="00982D7B"/>
    <w:rsid w:val="009830C4"/>
    <w:rsid w:val="009831EE"/>
    <w:rsid w:val="0098367C"/>
    <w:rsid w:val="0098368B"/>
    <w:rsid w:val="009836C5"/>
    <w:rsid w:val="00983951"/>
    <w:rsid w:val="009839F7"/>
    <w:rsid w:val="00983D1C"/>
    <w:rsid w:val="00983EE4"/>
    <w:rsid w:val="0098414D"/>
    <w:rsid w:val="00984159"/>
    <w:rsid w:val="00984750"/>
    <w:rsid w:val="009848A7"/>
    <w:rsid w:val="009850F3"/>
    <w:rsid w:val="00985623"/>
    <w:rsid w:val="009856E9"/>
    <w:rsid w:val="0098592C"/>
    <w:rsid w:val="00985DB5"/>
    <w:rsid w:val="00986075"/>
    <w:rsid w:val="00986279"/>
    <w:rsid w:val="009864F0"/>
    <w:rsid w:val="00986C17"/>
    <w:rsid w:val="00986FEF"/>
    <w:rsid w:val="009872FB"/>
    <w:rsid w:val="009875F4"/>
    <w:rsid w:val="00987A0A"/>
    <w:rsid w:val="00987D88"/>
    <w:rsid w:val="00987E14"/>
    <w:rsid w:val="00987F4F"/>
    <w:rsid w:val="00987FF0"/>
    <w:rsid w:val="009903D2"/>
    <w:rsid w:val="009906CF"/>
    <w:rsid w:val="00990728"/>
    <w:rsid w:val="009907ED"/>
    <w:rsid w:val="009908F5"/>
    <w:rsid w:val="0099098F"/>
    <w:rsid w:val="00990AE1"/>
    <w:rsid w:val="00991505"/>
    <w:rsid w:val="00991745"/>
    <w:rsid w:val="009917E9"/>
    <w:rsid w:val="00991AB2"/>
    <w:rsid w:val="00992BA6"/>
    <w:rsid w:val="0099382D"/>
    <w:rsid w:val="00993A9E"/>
    <w:rsid w:val="00993B03"/>
    <w:rsid w:val="00993C43"/>
    <w:rsid w:val="00993DA4"/>
    <w:rsid w:val="0099467A"/>
    <w:rsid w:val="00994892"/>
    <w:rsid w:val="00994899"/>
    <w:rsid w:val="00994D4D"/>
    <w:rsid w:val="00994FDE"/>
    <w:rsid w:val="0099538D"/>
    <w:rsid w:val="0099542D"/>
    <w:rsid w:val="00995839"/>
    <w:rsid w:val="00996179"/>
    <w:rsid w:val="00996242"/>
    <w:rsid w:val="00996522"/>
    <w:rsid w:val="00996616"/>
    <w:rsid w:val="00996778"/>
    <w:rsid w:val="009968DD"/>
    <w:rsid w:val="00997286"/>
    <w:rsid w:val="00997A73"/>
    <w:rsid w:val="00997BA1"/>
    <w:rsid w:val="00997DDC"/>
    <w:rsid w:val="00997FEC"/>
    <w:rsid w:val="009A03F7"/>
    <w:rsid w:val="009A047E"/>
    <w:rsid w:val="009A058E"/>
    <w:rsid w:val="009A09C9"/>
    <w:rsid w:val="009A183E"/>
    <w:rsid w:val="009A1B15"/>
    <w:rsid w:val="009A1F6C"/>
    <w:rsid w:val="009A2525"/>
    <w:rsid w:val="009A2635"/>
    <w:rsid w:val="009A277A"/>
    <w:rsid w:val="009A35AA"/>
    <w:rsid w:val="009A425B"/>
    <w:rsid w:val="009A465B"/>
    <w:rsid w:val="009A4BE6"/>
    <w:rsid w:val="009A4BEB"/>
    <w:rsid w:val="009A4E5D"/>
    <w:rsid w:val="009A509F"/>
    <w:rsid w:val="009A5EA9"/>
    <w:rsid w:val="009A6142"/>
    <w:rsid w:val="009A69C6"/>
    <w:rsid w:val="009A7131"/>
    <w:rsid w:val="009A7E59"/>
    <w:rsid w:val="009A7F72"/>
    <w:rsid w:val="009B0547"/>
    <w:rsid w:val="009B056D"/>
    <w:rsid w:val="009B06B7"/>
    <w:rsid w:val="009B09F5"/>
    <w:rsid w:val="009B136E"/>
    <w:rsid w:val="009B18AF"/>
    <w:rsid w:val="009B1A73"/>
    <w:rsid w:val="009B23BB"/>
    <w:rsid w:val="009B23E7"/>
    <w:rsid w:val="009B263A"/>
    <w:rsid w:val="009B2BD3"/>
    <w:rsid w:val="009B2D03"/>
    <w:rsid w:val="009B2E05"/>
    <w:rsid w:val="009B3130"/>
    <w:rsid w:val="009B3179"/>
    <w:rsid w:val="009B32E0"/>
    <w:rsid w:val="009B3CBA"/>
    <w:rsid w:val="009B3DC5"/>
    <w:rsid w:val="009B5010"/>
    <w:rsid w:val="009B5376"/>
    <w:rsid w:val="009B548F"/>
    <w:rsid w:val="009B58B4"/>
    <w:rsid w:val="009B5BC4"/>
    <w:rsid w:val="009B5F7E"/>
    <w:rsid w:val="009B61C5"/>
    <w:rsid w:val="009B63A0"/>
    <w:rsid w:val="009B6529"/>
    <w:rsid w:val="009B697F"/>
    <w:rsid w:val="009B6D78"/>
    <w:rsid w:val="009B7D75"/>
    <w:rsid w:val="009B7DC0"/>
    <w:rsid w:val="009C0D2B"/>
    <w:rsid w:val="009C0E31"/>
    <w:rsid w:val="009C1054"/>
    <w:rsid w:val="009C1504"/>
    <w:rsid w:val="009C152A"/>
    <w:rsid w:val="009C1704"/>
    <w:rsid w:val="009C186B"/>
    <w:rsid w:val="009C1AFC"/>
    <w:rsid w:val="009C1CC0"/>
    <w:rsid w:val="009C4EF7"/>
    <w:rsid w:val="009C4F1B"/>
    <w:rsid w:val="009C5253"/>
    <w:rsid w:val="009C5783"/>
    <w:rsid w:val="009C5CBF"/>
    <w:rsid w:val="009C62D2"/>
    <w:rsid w:val="009C68FC"/>
    <w:rsid w:val="009C702D"/>
    <w:rsid w:val="009C78C3"/>
    <w:rsid w:val="009C7C96"/>
    <w:rsid w:val="009D018E"/>
    <w:rsid w:val="009D05DF"/>
    <w:rsid w:val="009D087B"/>
    <w:rsid w:val="009D0980"/>
    <w:rsid w:val="009D0B60"/>
    <w:rsid w:val="009D12AB"/>
    <w:rsid w:val="009D154F"/>
    <w:rsid w:val="009D1583"/>
    <w:rsid w:val="009D15A7"/>
    <w:rsid w:val="009D1B3F"/>
    <w:rsid w:val="009D2286"/>
    <w:rsid w:val="009D2826"/>
    <w:rsid w:val="009D2E34"/>
    <w:rsid w:val="009D2EF6"/>
    <w:rsid w:val="009D3401"/>
    <w:rsid w:val="009D3630"/>
    <w:rsid w:val="009D3DA7"/>
    <w:rsid w:val="009D40C9"/>
    <w:rsid w:val="009D41C1"/>
    <w:rsid w:val="009D4331"/>
    <w:rsid w:val="009D44A2"/>
    <w:rsid w:val="009D46C0"/>
    <w:rsid w:val="009D476F"/>
    <w:rsid w:val="009D4DF0"/>
    <w:rsid w:val="009D55AD"/>
    <w:rsid w:val="009D5A00"/>
    <w:rsid w:val="009D5EAB"/>
    <w:rsid w:val="009D5F7F"/>
    <w:rsid w:val="009D613F"/>
    <w:rsid w:val="009D6EDF"/>
    <w:rsid w:val="009D6EE0"/>
    <w:rsid w:val="009D6F67"/>
    <w:rsid w:val="009D741F"/>
    <w:rsid w:val="009D74E5"/>
    <w:rsid w:val="009D7704"/>
    <w:rsid w:val="009D7A5F"/>
    <w:rsid w:val="009D7A6E"/>
    <w:rsid w:val="009E0156"/>
    <w:rsid w:val="009E05FC"/>
    <w:rsid w:val="009E1357"/>
    <w:rsid w:val="009E14DD"/>
    <w:rsid w:val="009E1A91"/>
    <w:rsid w:val="009E2150"/>
    <w:rsid w:val="009E2D90"/>
    <w:rsid w:val="009E32D7"/>
    <w:rsid w:val="009E331B"/>
    <w:rsid w:val="009E33D2"/>
    <w:rsid w:val="009E37C2"/>
    <w:rsid w:val="009E3BCD"/>
    <w:rsid w:val="009E3E03"/>
    <w:rsid w:val="009E408A"/>
    <w:rsid w:val="009E4510"/>
    <w:rsid w:val="009E5075"/>
    <w:rsid w:val="009E5381"/>
    <w:rsid w:val="009E56F1"/>
    <w:rsid w:val="009E59CC"/>
    <w:rsid w:val="009E59CF"/>
    <w:rsid w:val="009E5BBD"/>
    <w:rsid w:val="009E5C46"/>
    <w:rsid w:val="009E5E17"/>
    <w:rsid w:val="009E6293"/>
    <w:rsid w:val="009E654F"/>
    <w:rsid w:val="009E66C2"/>
    <w:rsid w:val="009E7E03"/>
    <w:rsid w:val="009E7F1D"/>
    <w:rsid w:val="009F0436"/>
    <w:rsid w:val="009F0571"/>
    <w:rsid w:val="009F06F7"/>
    <w:rsid w:val="009F0911"/>
    <w:rsid w:val="009F151F"/>
    <w:rsid w:val="009F171D"/>
    <w:rsid w:val="009F18EF"/>
    <w:rsid w:val="009F277D"/>
    <w:rsid w:val="009F2993"/>
    <w:rsid w:val="009F2A8E"/>
    <w:rsid w:val="009F2DA2"/>
    <w:rsid w:val="009F2F43"/>
    <w:rsid w:val="009F3694"/>
    <w:rsid w:val="009F36BF"/>
    <w:rsid w:val="009F3BE2"/>
    <w:rsid w:val="009F402E"/>
    <w:rsid w:val="009F423B"/>
    <w:rsid w:val="009F48B6"/>
    <w:rsid w:val="009F4AAA"/>
    <w:rsid w:val="009F4B7C"/>
    <w:rsid w:val="009F4CDC"/>
    <w:rsid w:val="009F4E55"/>
    <w:rsid w:val="009F5B56"/>
    <w:rsid w:val="009F5EB4"/>
    <w:rsid w:val="009F619A"/>
    <w:rsid w:val="009F625A"/>
    <w:rsid w:val="009F62D6"/>
    <w:rsid w:val="009F79C4"/>
    <w:rsid w:val="009F7A45"/>
    <w:rsid w:val="009F7B93"/>
    <w:rsid w:val="009F7C5D"/>
    <w:rsid w:val="00A0003A"/>
    <w:rsid w:val="00A0017F"/>
    <w:rsid w:val="00A004E2"/>
    <w:rsid w:val="00A006EE"/>
    <w:rsid w:val="00A00AAA"/>
    <w:rsid w:val="00A00D07"/>
    <w:rsid w:val="00A00E84"/>
    <w:rsid w:val="00A01F8E"/>
    <w:rsid w:val="00A026DF"/>
    <w:rsid w:val="00A02F76"/>
    <w:rsid w:val="00A03108"/>
    <w:rsid w:val="00A032B0"/>
    <w:rsid w:val="00A034F1"/>
    <w:rsid w:val="00A04158"/>
    <w:rsid w:val="00A046B0"/>
    <w:rsid w:val="00A05258"/>
    <w:rsid w:val="00A0534A"/>
    <w:rsid w:val="00A05563"/>
    <w:rsid w:val="00A05828"/>
    <w:rsid w:val="00A05A2C"/>
    <w:rsid w:val="00A05D8C"/>
    <w:rsid w:val="00A05E29"/>
    <w:rsid w:val="00A06A62"/>
    <w:rsid w:val="00A06CAF"/>
    <w:rsid w:val="00A06E44"/>
    <w:rsid w:val="00A06E48"/>
    <w:rsid w:val="00A07436"/>
    <w:rsid w:val="00A078A6"/>
    <w:rsid w:val="00A1032B"/>
    <w:rsid w:val="00A1034F"/>
    <w:rsid w:val="00A10BA3"/>
    <w:rsid w:val="00A10C13"/>
    <w:rsid w:val="00A11125"/>
    <w:rsid w:val="00A11468"/>
    <w:rsid w:val="00A114C8"/>
    <w:rsid w:val="00A1191D"/>
    <w:rsid w:val="00A11CE2"/>
    <w:rsid w:val="00A12882"/>
    <w:rsid w:val="00A12CFE"/>
    <w:rsid w:val="00A12FFA"/>
    <w:rsid w:val="00A134F2"/>
    <w:rsid w:val="00A13897"/>
    <w:rsid w:val="00A144D9"/>
    <w:rsid w:val="00A146EB"/>
    <w:rsid w:val="00A1487E"/>
    <w:rsid w:val="00A14BB3"/>
    <w:rsid w:val="00A14C03"/>
    <w:rsid w:val="00A15A07"/>
    <w:rsid w:val="00A15AC7"/>
    <w:rsid w:val="00A15DBD"/>
    <w:rsid w:val="00A15DC0"/>
    <w:rsid w:val="00A15FA7"/>
    <w:rsid w:val="00A16199"/>
    <w:rsid w:val="00A163F2"/>
    <w:rsid w:val="00A16552"/>
    <w:rsid w:val="00A16D45"/>
    <w:rsid w:val="00A175A8"/>
    <w:rsid w:val="00A177A9"/>
    <w:rsid w:val="00A17D65"/>
    <w:rsid w:val="00A201E9"/>
    <w:rsid w:val="00A203E6"/>
    <w:rsid w:val="00A204A0"/>
    <w:rsid w:val="00A20601"/>
    <w:rsid w:val="00A206BA"/>
    <w:rsid w:val="00A2070B"/>
    <w:rsid w:val="00A20AF4"/>
    <w:rsid w:val="00A211A4"/>
    <w:rsid w:val="00A212F8"/>
    <w:rsid w:val="00A222B7"/>
    <w:rsid w:val="00A22A8D"/>
    <w:rsid w:val="00A22A95"/>
    <w:rsid w:val="00A22DA7"/>
    <w:rsid w:val="00A22E7B"/>
    <w:rsid w:val="00A22F51"/>
    <w:rsid w:val="00A22FEC"/>
    <w:rsid w:val="00A231B5"/>
    <w:rsid w:val="00A2329B"/>
    <w:rsid w:val="00A2340E"/>
    <w:rsid w:val="00A2356C"/>
    <w:rsid w:val="00A23C6A"/>
    <w:rsid w:val="00A23D4B"/>
    <w:rsid w:val="00A23EE4"/>
    <w:rsid w:val="00A24448"/>
    <w:rsid w:val="00A24556"/>
    <w:rsid w:val="00A24F51"/>
    <w:rsid w:val="00A256D9"/>
    <w:rsid w:val="00A2592B"/>
    <w:rsid w:val="00A25CBA"/>
    <w:rsid w:val="00A264BD"/>
    <w:rsid w:val="00A265E0"/>
    <w:rsid w:val="00A26897"/>
    <w:rsid w:val="00A26A31"/>
    <w:rsid w:val="00A26A96"/>
    <w:rsid w:val="00A274CE"/>
    <w:rsid w:val="00A278A4"/>
    <w:rsid w:val="00A303E6"/>
    <w:rsid w:val="00A30579"/>
    <w:rsid w:val="00A307A7"/>
    <w:rsid w:val="00A30C49"/>
    <w:rsid w:val="00A30D2A"/>
    <w:rsid w:val="00A30D2F"/>
    <w:rsid w:val="00A3198D"/>
    <w:rsid w:val="00A31B27"/>
    <w:rsid w:val="00A31B55"/>
    <w:rsid w:val="00A31FF7"/>
    <w:rsid w:val="00A322D8"/>
    <w:rsid w:val="00A327A5"/>
    <w:rsid w:val="00A33ADA"/>
    <w:rsid w:val="00A33CD5"/>
    <w:rsid w:val="00A3461E"/>
    <w:rsid w:val="00A357F7"/>
    <w:rsid w:val="00A35D78"/>
    <w:rsid w:val="00A35DE3"/>
    <w:rsid w:val="00A36042"/>
    <w:rsid w:val="00A364E5"/>
    <w:rsid w:val="00A365DF"/>
    <w:rsid w:val="00A3687D"/>
    <w:rsid w:val="00A36A49"/>
    <w:rsid w:val="00A36C19"/>
    <w:rsid w:val="00A36C5D"/>
    <w:rsid w:val="00A36D6E"/>
    <w:rsid w:val="00A3717C"/>
    <w:rsid w:val="00A3728A"/>
    <w:rsid w:val="00A379FC"/>
    <w:rsid w:val="00A37A3D"/>
    <w:rsid w:val="00A37CCA"/>
    <w:rsid w:val="00A37D41"/>
    <w:rsid w:val="00A37FDA"/>
    <w:rsid w:val="00A409BD"/>
    <w:rsid w:val="00A41085"/>
    <w:rsid w:val="00A418FE"/>
    <w:rsid w:val="00A41D6B"/>
    <w:rsid w:val="00A41E15"/>
    <w:rsid w:val="00A422B3"/>
    <w:rsid w:val="00A42D6A"/>
    <w:rsid w:val="00A434E8"/>
    <w:rsid w:val="00A438BC"/>
    <w:rsid w:val="00A439D9"/>
    <w:rsid w:val="00A439EA"/>
    <w:rsid w:val="00A43AD1"/>
    <w:rsid w:val="00A4400D"/>
    <w:rsid w:val="00A44254"/>
    <w:rsid w:val="00A44B69"/>
    <w:rsid w:val="00A44BE8"/>
    <w:rsid w:val="00A44D4F"/>
    <w:rsid w:val="00A45077"/>
    <w:rsid w:val="00A451F5"/>
    <w:rsid w:val="00A46476"/>
    <w:rsid w:val="00A4682F"/>
    <w:rsid w:val="00A468BA"/>
    <w:rsid w:val="00A46FAD"/>
    <w:rsid w:val="00A470CF"/>
    <w:rsid w:val="00A47365"/>
    <w:rsid w:val="00A475CD"/>
    <w:rsid w:val="00A47748"/>
    <w:rsid w:val="00A477EB"/>
    <w:rsid w:val="00A500CC"/>
    <w:rsid w:val="00A5065D"/>
    <w:rsid w:val="00A50ABD"/>
    <w:rsid w:val="00A51425"/>
    <w:rsid w:val="00A51599"/>
    <w:rsid w:val="00A51B38"/>
    <w:rsid w:val="00A51C2F"/>
    <w:rsid w:val="00A51E8D"/>
    <w:rsid w:val="00A52220"/>
    <w:rsid w:val="00A5243C"/>
    <w:rsid w:val="00A5257B"/>
    <w:rsid w:val="00A52800"/>
    <w:rsid w:val="00A52C3C"/>
    <w:rsid w:val="00A53042"/>
    <w:rsid w:val="00A533E1"/>
    <w:rsid w:val="00A535EC"/>
    <w:rsid w:val="00A53C9C"/>
    <w:rsid w:val="00A53F1A"/>
    <w:rsid w:val="00A540DB"/>
    <w:rsid w:val="00A5481E"/>
    <w:rsid w:val="00A548CB"/>
    <w:rsid w:val="00A5520E"/>
    <w:rsid w:val="00A55306"/>
    <w:rsid w:val="00A5540E"/>
    <w:rsid w:val="00A55DC3"/>
    <w:rsid w:val="00A561F3"/>
    <w:rsid w:val="00A56471"/>
    <w:rsid w:val="00A56523"/>
    <w:rsid w:val="00A5676B"/>
    <w:rsid w:val="00A56932"/>
    <w:rsid w:val="00A56A9B"/>
    <w:rsid w:val="00A57078"/>
    <w:rsid w:val="00A57186"/>
    <w:rsid w:val="00A572A9"/>
    <w:rsid w:val="00A57374"/>
    <w:rsid w:val="00A57437"/>
    <w:rsid w:val="00A57726"/>
    <w:rsid w:val="00A604C5"/>
    <w:rsid w:val="00A6096E"/>
    <w:rsid w:val="00A614FA"/>
    <w:rsid w:val="00A61613"/>
    <w:rsid w:val="00A61645"/>
    <w:rsid w:val="00A61A5D"/>
    <w:rsid w:val="00A61C6D"/>
    <w:rsid w:val="00A61CAB"/>
    <w:rsid w:val="00A61FA1"/>
    <w:rsid w:val="00A622B2"/>
    <w:rsid w:val="00A627C2"/>
    <w:rsid w:val="00A6280A"/>
    <w:rsid w:val="00A62B39"/>
    <w:rsid w:val="00A62D90"/>
    <w:rsid w:val="00A63E8E"/>
    <w:rsid w:val="00A64552"/>
    <w:rsid w:val="00A64599"/>
    <w:rsid w:val="00A645E3"/>
    <w:rsid w:val="00A646DF"/>
    <w:rsid w:val="00A64E33"/>
    <w:rsid w:val="00A6525D"/>
    <w:rsid w:val="00A653BF"/>
    <w:rsid w:val="00A655B4"/>
    <w:rsid w:val="00A655FE"/>
    <w:rsid w:val="00A656C4"/>
    <w:rsid w:val="00A66640"/>
    <w:rsid w:val="00A6680D"/>
    <w:rsid w:val="00A66FB3"/>
    <w:rsid w:val="00A67053"/>
    <w:rsid w:val="00A67386"/>
    <w:rsid w:val="00A679CA"/>
    <w:rsid w:val="00A705B6"/>
    <w:rsid w:val="00A7067B"/>
    <w:rsid w:val="00A707F6"/>
    <w:rsid w:val="00A707F7"/>
    <w:rsid w:val="00A708C4"/>
    <w:rsid w:val="00A70E54"/>
    <w:rsid w:val="00A71136"/>
    <w:rsid w:val="00A71C54"/>
    <w:rsid w:val="00A7200F"/>
    <w:rsid w:val="00A72748"/>
    <w:rsid w:val="00A72FEC"/>
    <w:rsid w:val="00A736BB"/>
    <w:rsid w:val="00A73CF5"/>
    <w:rsid w:val="00A743C5"/>
    <w:rsid w:val="00A748E4"/>
    <w:rsid w:val="00A74ED6"/>
    <w:rsid w:val="00A7550A"/>
    <w:rsid w:val="00A75AC9"/>
    <w:rsid w:val="00A75C8A"/>
    <w:rsid w:val="00A7623C"/>
    <w:rsid w:val="00A76355"/>
    <w:rsid w:val="00A76430"/>
    <w:rsid w:val="00A7649C"/>
    <w:rsid w:val="00A7654B"/>
    <w:rsid w:val="00A767D2"/>
    <w:rsid w:val="00A76E7A"/>
    <w:rsid w:val="00A76FB0"/>
    <w:rsid w:val="00A776A4"/>
    <w:rsid w:val="00A806F4"/>
    <w:rsid w:val="00A80914"/>
    <w:rsid w:val="00A80D86"/>
    <w:rsid w:val="00A81453"/>
    <w:rsid w:val="00A815A8"/>
    <w:rsid w:val="00A81741"/>
    <w:rsid w:val="00A818AB"/>
    <w:rsid w:val="00A81AC2"/>
    <w:rsid w:val="00A81E15"/>
    <w:rsid w:val="00A81E19"/>
    <w:rsid w:val="00A81F29"/>
    <w:rsid w:val="00A82E7E"/>
    <w:rsid w:val="00A82F47"/>
    <w:rsid w:val="00A83208"/>
    <w:rsid w:val="00A834AC"/>
    <w:rsid w:val="00A83902"/>
    <w:rsid w:val="00A83A89"/>
    <w:rsid w:val="00A83D35"/>
    <w:rsid w:val="00A83E57"/>
    <w:rsid w:val="00A840C1"/>
    <w:rsid w:val="00A84158"/>
    <w:rsid w:val="00A8468E"/>
    <w:rsid w:val="00A84CD4"/>
    <w:rsid w:val="00A84E70"/>
    <w:rsid w:val="00A8556B"/>
    <w:rsid w:val="00A85626"/>
    <w:rsid w:val="00A8573C"/>
    <w:rsid w:val="00A86090"/>
    <w:rsid w:val="00A86315"/>
    <w:rsid w:val="00A868E9"/>
    <w:rsid w:val="00A86F8D"/>
    <w:rsid w:val="00A8755C"/>
    <w:rsid w:val="00A877B4"/>
    <w:rsid w:val="00A87A17"/>
    <w:rsid w:val="00A87D7B"/>
    <w:rsid w:val="00A902BC"/>
    <w:rsid w:val="00A90636"/>
    <w:rsid w:val="00A91008"/>
    <w:rsid w:val="00A91202"/>
    <w:rsid w:val="00A9174B"/>
    <w:rsid w:val="00A918FB"/>
    <w:rsid w:val="00A91B16"/>
    <w:rsid w:val="00A92488"/>
    <w:rsid w:val="00A92DA3"/>
    <w:rsid w:val="00A931E8"/>
    <w:rsid w:val="00A9341A"/>
    <w:rsid w:val="00A934B0"/>
    <w:rsid w:val="00A93E87"/>
    <w:rsid w:val="00A9478D"/>
    <w:rsid w:val="00A94DA9"/>
    <w:rsid w:val="00A94F03"/>
    <w:rsid w:val="00A952DB"/>
    <w:rsid w:val="00A9544A"/>
    <w:rsid w:val="00A955E4"/>
    <w:rsid w:val="00A9575C"/>
    <w:rsid w:val="00A95A75"/>
    <w:rsid w:val="00A95BEA"/>
    <w:rsid w:val="00A95DE4"/>
    <w:rsid w:val="00A95DFB"/>
    <w:rsid w:val="00A96262"/>
    <w:rsid w:val="00A96762"/>
    <w:rsid w:val="00A96C65"/>
    <w:rsid w:val="00A970A0"/>
    <w:rsid w:val="00A97A48"/>
    <w:rsid w:val="00A97FB5"/>
    <w:rsid w:val="00AA0340"/>
    <w:rsid w:val="00AA035D"/>
    <w:rsid w:val="00AA0CAB"/>
    <w:rsid w:val="00AA0D09"/>
    <w:rsid w:val="00AA0D5E"/>
    <w:rsid w:val="00AA1435"/>
    <w:rsid w:val="00AA1446"/>
    <w:rsid w:val="00AA16EC"/>
    <w:rsid w:val="00AA1CA7"/>
    <w:rsid w:val="00AA223D"/>
    <w:rsid w:val="00AA2419"/>
    <w:rsid w:val="00AA2D78"/>
    <w:rsid w:val="00AA2E8E"/>
    <w:rsid w:val="00AA31F7"/>
    <w:rsid w:val="00AA3402"/>
    <w:rsid w:val="00AA3905"/>
    <w:rsid w:val="00AA3CC5"/>
    <w:rsid w:val="00AA3F7B"/>
    <w:rsid w:val="00AA448C"/>
    <w:rsid w:val="00AA49BD"/>
    <w:rsid w:val="00AA49DA"/>
    <w:rsid w:val="00AA4A35"/>
    <w:rsid w:val="00AA4BE9"/>
    <w:rsid w:val="00AA4CA3"/>
    <w:rsid w:val="00AA5196"/>
    <w:rsid w:val="00AA53DB"/>
    <w:rsid w:val="00AA5AD5"/>
    <w:rsid w:val="00AA5B57"/>
    <w:rsid w:val="00AA5E99"/>
    <w:rsid w:val="00AA5F17"/>
    <w:rsid w:val="00AA66BB"/>
    <w:rsid w:val="00AA6776"/>
    <w:rsid w:val="00AA6E26"/>
    <w:rsid w:val="00AA7023"/>
    <w:rsid w:val="00AA7067"/>
    <w:rsid w:val="00AA7BD0"/>
    <w:rsid w:val="00AB0512"/>
    <w:rsid w:val="00AB106E"/>
    <w:rsid w:val="00AB13E9"/>
    <w:rsid w:val="00AB18D0"/>
    <w:rsid w:val="00AB19D9"/>
    <w:rsid w:val="00AB1F86"/>
    <w:rsid w:val="00AB20B9"/>
    <w:rsid w:val="00AB23B9"/>
    <w:rsid w:val="00AB2755"/>
    <w:rsid w:val="00AB27DD"/>
    <w:rsid w:val="00AB3255"/>
    <w:rsid w:val="00AB367D"/>
    <w:rsid w:val="00AB36D1"/>
    <w:rsid w:val="00AB42C7"/>
    <w:rsid w:val="00AB4348"/>
    <w:rsid w:val="00AB4E32"/>
    <w:rsid w:val="00AB550D"/>
    <w:rsid w:val="00AB5567"/>
    <w:rsid w:val="00AB5571"/>
    <w:rsid w:val="00AB575C"/>
    <w:rsid w:val="00AB5B17"/>
    <w:rsid w:val="00AB5C0D"/>
    <w:rsid w:val="00AB5E6E"/>
    <w:rsid w:val="00AB5E7D"/>
    <w:rsid w:val="00AB5F5A"/>
    <w:rsid w:val="00AB61B7"/>
    <w:rsid w:val="00AB6559"/>
    <w:rsid w:val="00AB6DE4"/>
    <w:rsid w:val="00AB6F88"/>
    <w:rsid w:val="00AB7786"/>
    <w:rsid w:val="00AB778C"/>
    <w:rsid w:val="00AB7B46"/>
    <w:rsid w:val="00AB7EEF"/>
    <w:rsid w:val="00AC005D"/>
    <w:rsid w:val="00AC00A6"/>
    <w:rsid w:val="00AC02D8"/>
    <w:rsid w:val="00AC032C"/>
    <w:rsid w:val="00AC062F"/>
    <w:rsid w:val="00AC084E"/>
    <w:rsid w:val="00AC103D"/>
    <w:rsid w:val="00AC1205"/>
    <w:rsid w:val="00AC1B71"/>
    <w:rsid w:val="00AC2499"/>
    <w:rsid w:val="00AC26BB"/>
    <w:rsid w:val="00AC2816"/>
    <w:rsid w:val="00AC2B59"/>
    <w:rsid w:val="00AC5F71"/>
    <w:rsid w:val="00AC64ED"/>
    <w:rsid w:val="00AC6AE5"/>
    <w:rsid w:val="00AC6ED8"/>
    <w:rsid w:val="00AC7114"/>
    <w:rsid w:val="00AC75A9"/>
    <w:rsid w:val="00AD01B0"/>
    <w:rsid w:val="00AD01B8"/>
    <w:rsid w:val="00AD02B9"/>
    <w:rsid w:val="00AD038D"/>
    <w:rsid w:val="00AD1057"/>
    <w:rsid w:val="00AD109E"/>
    <w:rsid w:val="00AD137E"/>
    <w:rsid w:val="00AD1D18"/>
    <w:rsid w:val="00AD1DBC"/>
    <w:rsid w:val="00AD23BA"/>
    <w:rsid w:val="00AD2E9B"/>
    <w:rsid w:val="00AD3ABA"/>
    <w:rsid w:val="00AD3AE4"/>
    <w:rsid w:val="00AD3C44"/>
    <w:rsid w:val="00AD3C6C"/>
    <w:rsid w:val="00AD3FE8"/>
    <w:rsid w:val="00AD42A8"/>
    <w:rsid w:val="00AD4F69"/>
    <w:rsid w:val="00AD4FAC"/>
    <w:rsid w:val="00AD5256"/>
    <w:rsid w:val="00AD53F7"/>
    <w:rsid w:val="00AD5AD0"/>
    <w:rsid w:val="00AD5AD7"/>
    <w:rsid w:val="00AD5D09"/>
    <w:rsid w:val="00AD6BB1"/>
    <w:rsid w:val="00AD71F5"/>
    <w:rsid w:val="00AD74B5"/>
    <w:rsid w:val="00AD7747"/>
    <w:rsid w:val="00AD7990"/>
    <w:rsid w:val="00AE06D2"/>
    <w:rsid w:val="00AE0B48"/>
    <w:rsid w:val="00AE0CD3"/>
    <w:rsid w:val="00AE154B"/>
    <w:rsid w:val="00AE1665"/>
    <w:rsid w:val="00AE316B"/>
    <w:rsid w:val="00AE321B"/>
    <w:rsid w:val="00AE34AF"/>
    <w:rsid w:val="00AE3BFF"/>
    <w:rsid w:val="00AE3FA9"/>
    <w:rsid w:val="00AE4B24"/>
    <w:rsid w:val="00AE5275"/>
    <w:rsid w:val="00AE5846"/>
    <w:rsid w:val="00AE5C86"/>
    <w:rsid w:val="00AE6FB8"/>
    <w:rsid w:val="00AE6FFD"/>
    <w:rsid w:val="00AE7746"/>
    <w:rsid w:val="00AE78DF"/>
    <w:rsid w:val="00AE7A82"/>
    <w:rsid w:val="00AF04F9"/>
    <w:rsid w:val="00AF053B"/>
    <w:rsid w:val="00AF073A"/>
    <w:rsid w:val="00AF13AC"/>
    <w:rsid w:val="00AF1965"/>
    <w:rsid w:val="00AF1B8D"/>
    <w:rsid w:val="00AF2049"/>
    <w:rsid w:val="00AF275F"/>
    <w:rsid w:val="00AF2904"/>
    <w:rsid w:val="00AF3685"/>
    <w:rsid w:val="00AF3AB0"/>
    <w:rsid w:val="00AF3C99"/>
    <w:rsid w:val="00AF453D"/>
    <w:rsid w:val="00AF487C"/>
    <w:rsid w:val="00AF4AD1"/>
    <w:rsid w:val="00AF4F40"/>
    <w:rsid w:val="00AF53E6"/>
    <w:rsid w:val="00AF54C4"/>
    <w:rsid w:val="00AF66AA"/>
    <w:rsid w:val="00AF6725"/>
    <w:rsid w:val="00AF7134"/>
    <w:rsid w:val="00AF7185"/>
    <w:rsid w:val="00B0011E"/>
    <w:rsid w:val="00B00DB0"/>
    <w:rsid w:val="00B0155F"/>
    <w:rsid w:val="00B0162E"/>
    <w:rsid w:val="00B01694"/>
    <w:rsid w:val="00B018B0"/>
    <w:rsid w:val="00B0198D"/>
    <w:rsid w:val="00B0372F"/>
    <w:rsid w:val="00B03A5F"/>
    <w:rsid w:val="00B04317"/>
    <w:rsid w:val="00B04490"/>
    <w:rsid w:val="00B0487B"/>
    <w:rsid w:val="00B04E7D"/>
    <w:rsid w:val="00B0556C"/>
    <w:rsid w:val="00B05F16"/>
    <w:rsid w:val="00B06D69"/>
    <w:rsid w:val="00B06DE5"/>
    <w:rsid w:val="00B06F03"/>
    <w:rsid w:val="00B07080"/>
    <w:rsid w:val="00B071AF"/>
    <w:rsid w:val="00B07C08"/>
    <w:rsid w:val="00B07D56"/>
    <w:rsid w:val="00B10015"/>
    <w:rsid w:val="00B10057"/>
    <w:rsid w:val="00B100DD"/>
    <w:rsid w:val="00B10341"/>
    <w:rsid w:val="00B108A9"/>
    <w:rsid w:val="00B109D7"/>
    <w:rsid w:val="00B1160C"/>
    <w:rsid w:val="00B116AB"/>
    <w:rsid w:val="00B12130"/>
    <w:rsid w:val="00B12512"/>
    <w:rsid w:val="00B1260F"/>
    <w:rsid w:val="00B126DA"/>
    <w:rsid w:val="00B12F2C"/>
    <w:rsid w:val="00B130C1"/>
    <w:rsid w:val="00B133A7"/>
    <w:rsid w:val="00B1369A"/>
    <w:rsid w:val="00B13AE5"/>
    <w:rsid w:val="00B1500D"/>
    <w:rsid w:val="00B155DA"/>
    <w:rsid w:val="00B1687C"/>
    <w:rsid w:val="00B16B00"/>
    <w:rsid w:val="00B16B08"/>
    <w:rsid w:val="00B16DA5"/>
    <w:rsid w:val="00B16DCF"/>
    <w:rsid w:val="00B17662"/>
    <w:rsid w:val="00B17B58"/>
    <w:rsid w:val="00B17D72"/>
    <w:rsid w:val="00B201C2"/>
    <w:rsid w:val="00B206CD"/>
    <w:rsid w:val="00B20F75"/>
    <w:rsid w:val="00B21003"/>
    <w:rsid w:val="00B2333F"/>
    <w:rsid w:val="00B233B2"/>
    <w:rsid w:val="00B23748"/>
    <w:rsid w:val="00B23A22"/>
    <w:rsid w:val="00B23ACE"/>
    <w:rsid w:val="00B244D1"/>
    <w:rsid w:val="00B24A8D"/>
    <w:rsid w:val="00B24E51"/>
    <w:rsid w:val="00B24F68"/>
    <w:rsid w:val="00B25520"/>
    <w:rsid w:val="00B255AA"/>
    <w:rsid w:val="00B25825"/>
    <w:rsid w:val="00B25DA8"/>
    <w:rsid w:val="00B267D9"/>
    <w:rsid w:val="00B26925"/>
    <w:rsid w:val="00B26BA9"/>
    <w:rsid w:val="00B26E3D"/>
    <w:rsid w:val="00B27355"/>
    <w:rsid w:val="00B27EC9"/>
    <w:rsid w:val="00B27F39"/>
    <w:rsid w:val="00B3010E"/>
    <w:rsid w:val="00B3032F"/>
    <w:rsid w:val="00B3065F"/>
    <w:rsid w:val="00B309D6"/>
    <w:rsid w:val="00B30C2C"/>
    <w:rsid w:val="00B30DD6"/>
    <w:rsid w:val="00B30DEA"/>
    <w:rsid w:val="00B30E24"/>
    <w:rsid w:val="00B31089"/>
    <w:rsid w:val="00B31318"/>
    <w:rsid w:val="00B31537"/>
    <w:rsid w:val="00B31587"/>
    <w:rsid w:val="00B31B52"/>
    <w:rsid w:val="00B31E64"/>
    <w:rsid w:val="00B3208E"/>
    <w:rsid w:val="00B321D8"/>
    <w:rsid w:val="00B3251A"/>
    <w:rsid w:val="00B331DE"/>
    <w:rsid w:val="00B3349A"/>
    <w:rsid w:val="00B33848"/>
    <w:rsid w:val="00B33BC9"/>
    <w:rsid w:val="00B33DFF"/>
    <w:rsid w:val="00B34266"/>
    <w:rsid w:val="00B342D7"/>
    <w:rsid w:val="00B34554"/>
    <w:rsid w:val="00B34D51"/>
    <w:rsid w:val="00B35378"/>
    <w:rsid w:val="00B35976"/>
    <w:rsid w:val="00B35A28"/>
    <w:rsid w:val="00B35AC6"/>
    <w:rsid w:val="00B35D08"/>
    <w:rsid w:val="00B35FDA"/>
    <w:rsid w:val="00B3720F"/>
    <w:rsid w:val="00B372F6"/>
    <w:rsid w:val="00B37CC9"/>
    <w:rsid w:val="00B3A0FC"/>
    <w:rsid w:val="00B40037"/>
    <w:rsid w:val="00B4028C"/>
    <w:rsid w:val="00B406BF"/>
    <w:rsid w:val="00B40BC7"/>
    <w:rsid w:val="00B40CAD"/>
    <w:rsid w:val="00B40CE7"/>
    <w:rsid w:val="00B40F79"/>
    <w:rsid w:val="00B410AE"/>
    <w:rsid w:val="00B41261"/>
    <w:rsid w:val="00B41C79"/>
    <w:rsid w:val="00B41E8C"/>
    <w:rsid w:val="00B41F65"/>
    <w:rsid w:val="00B426B9"/>
    <w:rsid w:val="00B4283B"/>
    <w:rsid w:val="00B42964"/>
    <w:rsid w:val="00B42A25"/>
    <w:rsid w:val="00B43AB3"/>
    <w:rsid w:val="00B43F69"/>
    <w:rsid w:val="00B440AD"/>
    <w:rsid w:val="00B44504"/>
    <w:rsid w:val="00B4450B"/>
    <w:rsid w:val="00B4452B"/>
    <w:rsid w:val="00B45247"/>
    <w:rsid w:val="00B457F3"/>
    <w:rsid w:val="00B458B5"/>
    <w:rsid w:val="00B458F5"/>
    <w:rsid w:val="00B45D19"/>
    <w:rsid w:val="00B46269"/>
    <w:rsid w:val="00B46DBE"/>
    <w:rsid w:val="00B47C9A"/>
    <w:rsid w:val="00B500C0"/>
    <w:rsid w:val="00B5069B"/>
    <w:rsid w:val="00B50A21"/>
    <w:rsid w:val="00B510FB"/>
    <w:rsid w:val="00B514D3"/>
    <w:rsid w:val="00B514FF"/>
    <w:rsid w:val="00B52070"/>
    <w:rsid w:val="00B524BD"/>
    <w:rsid w:val="00B52809"/>
    <w:rsid w:val="00B53B86"/>
    <w:rsid w:val="00B53E64"/>
    <w:rsid w:val="00B54AA9"/>
    <w:rsid w:val="00B54E22"/>
    <w:rsid w:val="00B54E97"/>
    <w:rsid w:val="00B55121"/>
    <w:rsid w:val="00B55385"/>
    <w:rsid w:val="00B5541D"/>
    <w:rsid w:val="00B55616"/>
    <w:rsid w:val="00B5586C"/>
    <w:rsid w:val="00B55F6A"/>
    <w:rsid w:val="00B56295"/>
    <w:rsid w:val="00B56900"/>
    <w:rsid w:val="00B56C8A"/>
    <w:rsid w:val="00B56D58"/>
    <w:rsid w:val="00B57345"/>
    <w:rsid w:val="00B57493"/>
    <w:rsid w:val="00B578D6"/>
    <w:rsid w:val="00B5792E"/>
    <w:rsid w:val="00B6012A"/>
    <w:rsid w:val="00B609B7"/>
    <w:rsid w:val="00B609E0"/>
    <w:rsid w:val="00B60EA6"/>
    <w:rsid w:val="00B60FBA"/>
    <w:rsid w:val="00B61272"/>
    <w:rsid w:val="00B61555"/>
    <w:rsid w:val="00B61F0B"/>
    <w:rsid w:val="00B62820"/>
    <w:rsid w:val="00B628D3"/>
    <w:rsid w:val="00B62EC7"/>
    <w:rsid w:val="00B630A8"/>
    <w:rsid w:val="00B63326"/>
    <w:rsid w:val="00B63A30"/>
    <w:rsid w:val="00B63AB4"/>
    <w:rsid w:val="00B640AB"/>
    <w:rsid w:val="00B640F9"/>
    <w:rsid w:val="00B642AC"/>
    <w:rsid w:val="00B64533"/>
    <w:rsid w:val="00B64D05"/>
    <w:rsid w:val="00B64D99"/>
    <w:rsid w:val="00B6567D"/>
    <w:rsid w:val="00B65D95"/>
    <w:rsid w:val="00B660F5"/>
    <w:rsid w:val="00B6649B"/>
    <w:rsid w:val="00B66694"/>
    <w:rsid w:val="00B66C89"/>
    <w:rsid w:val="00B674E4"/>
    <w:rsid w:val="00B677CC"/>
    <w:rsid w:val="00B67870"/>
    <w:rsid w:val="00B67C3C"/>
    <w:rsid w:val="00B700EB"/>
    <w:rsid w:val="00B70247"/>
    <w:rsid w:val="00B70A72"/>
    <w:rsid w:val="00B71993"/>
    <w:rsid w:val="00B71CE0"/>
    <w:rsid w:val="00B728AB"/>
    <w:rsid w:val="00B72C9A"/>
    <w:rsid w:val="00B73224"/>
    <w:rsid w:val="00B7422D"/>
    <w:rsid w:val="00B746EC"/>
    <w:rsid w:val="00B749B3"/>
    <w:rsid w:val="00B74AD4"/>
    <w:rsid w:val="00B74DA3"/>
    <w:rsid w:val="00B74F1D"/>
    <w:rsid w:val="00B75072"/>
    <w:rsid w:val="00B753A6"/>
    <w:rsid w:val="00B75647"/>
    <w:rsid w:val="00B75C1B"/>
    <w:rsid w:val="00B760DF"/>
    <w:rsid w:val="00B7678A"/>
    <w:rsid w:val="00B76ED1"/>
    <w:rsid w:val="00B7723D"/>
    <w:rsid w:val="00B77345"/>
    <w:rsid w:val="00B7747D"/>
    <w:rsid w:val="00B77743"/>
    <w:rsid w:val="00B7787E"/>
    <w:rsid w:val="00B7A433"/>
    <w:rsid w:val="00B8000E"/>
    <w:rsid w:val="00B80061"/>
    <w:rsid w:val="00B801FA"/>
    <w:rsid w:val="00B80399"/>
    <w:rsid w:val="00B80582"/>
    <w:rsid w:val="00B808F1"/>
    <w:rsid w:val="00B809BE"/>
    <w:rsid w:val="00B80BAF"/>
    <w:rsid w:val="00B80BC5"/>
    <w:rsid w:val="00B80C33"/>
    <w:rsid w:val="00B81548"/>
    <w:rsid w:val="00B817F4"/>
    <w:rsid w:val="00B819FC"/>
    <w:rsid w:val="00B81AEB"/>
    <w:rsid w:val="00B82264"/>
    <w:rsid w:val="00B82A31"/>
    <w:rsid w:val="00B82CE8"/>
    <w:rsid w:val="00B833D0"/>
    <w:rsid w:val="00B834EF"/>
    <w:rsid w:val="00B8378B"/>
    <w:rsid w:val="00B83F42"/>
    <w:rsid w:val="00B8444A"/>
    <w:rsid w:val="00B84985"/>
    <w:rsid w:val="00B8533E"/>
    <w:rsid w:val="00B85433"/>
    <w:rsid w:val="00B8570C"/>
    <w:rsid w:val="00B8574E"/>
    <w:rsid w:val="00B8599A"/>
    <w:rsid w:val="00B85A63"/>
    <w:rsid w:val="00B85C8F"/>
    <w:rsid w:val="00B85F1A"/>
    <w:rsid w:val="00B860BA"/>
    <w:rsid w:val="00B861FC"/>
    <w:rsid w:val="00B8638A"/>
    <w:rsid w:val="00B86973"/>
    <w:rsid w:val="00B8714E"/>
    <w:rsid w:val="00B871FF"/>
    <w:rsid w:val="00B8728E"/>
    <w:rsid w:val="00B87513"/>
    <w:rsid w:val="00B879AC"/>
    <w:rsid w:val="00B90206"/>
    <w:rsid w:val="00B904AB"/>
    <w:rsid w:val="00B905F5"/>
    <w:rsid w:val="00B90C9F"/>
    <w:rsid w:val="00B90D79"/>
    <w:rsid w:val="00B91139"/>
    <w:rsid w:val="00B91A6F"/>
    <w:rsid w:val="00B91C6E"/>
    <w:rsid w:val="00B91FF3"/>
    <w:rsid w:val="00B920A5"/>
    <w:rsid w:val="00B929A3"/>
    <w:rsid w:val="00B92D5F"/>
    <w:rsid w:val="00B93564"/>
    <w:rsid w:val="00B93746"/>
    <w:rsid w:val="00B93D4A"/>
    <w:rsid w:val="00B9410B"/>
    <w:rsid w:val="00B9434A"/>
    <w:rsid w:val="00B943D2"/>
    <w:rsid w:val="00B94984"/>
    <w:rsid w:val="00B94F44"/>
    <w:rsid w:val="00B954CE"/>
    <w:rsid w:val="00B954DF"/>
    <w:rsid w:val="00B95E23"/>
    <w:rsid w:val="00B9608D"/>
    <w:rsid w:val="00B963BD"/>
    <w:rsid w:val="00B96527"/>
    <w:rsid w:val="00B96992"/>
    <w:rsid w:val="00B96994"/>
    <w:rsid w:val="00B96E0B"/>
    <w:rsid w:val="00B972AD"/>
    <w:rsid w:val="00BA01D8"/>
    <w:rsid w:val="00BA11E9"/>
    <w:rsid w:val="00BA126D"/>
    <w:rsid w:val="00BA12DA"/>
    <w:rsid w:val="00BA20EC"/>
    <w:rsid w:val="00BA2B4E"/>
    <w:rsid w:val="00BA2D2A"/>
    <w:rsid w:val="00BA319C"/>
    <w:rsid w:val="00BA343B"/>
    <w:rsid w:val="00BA3C02"/>
    <w:rsid w:val="00BA3C97"/>
    <w:rsid w:val="00BA41F9"/>
    <w:rsid w:val="00BA470A"/>
    <w:rsid w:val="00BA4742"/>
    <w:rsid w:val="00BA5546"/>
    <w:rsid w:val="00BA568E"/>
    <w:rsid w:val="00BA69AF"/>
    <w:rsid w:val="00BA7186"/>
    <w:rsid w:val="00BA728C"/>
    <w:rsid w:val="00BA7509"/>
    <w:rsid w:val="00BA7BE4"/>
    <w:rsid w:val="00BA7C95"/>
    <w:rsid w:val="00BA7F74"/>
    <w:rsid w:val="00BB054D"/>
    <w:rsid w:val="00BB0C45"/>
    <w:rsid w:val="00BB0DDC"/>
    <w:rsid w:val="00BB1861"/>
    <w:rsid w:val="00BB20BD"/>
    <w:rsid w:val="00BB23BA"/>
    <w:rsid w:val="00BB241F"/>
    <w:rsid w:val="00BB2E03"/>
    <w:rsid w:val="00BB359F"/>
    <w:rsid w:val="00BB38E9"/>
    <w:rsid w:val="00BB3FAE"/>
    <w:rsid w:val="00BB423D"/>
    <w:rsid w:val="00BB4938"/>
    <w:rsid w:val="00BB511B"/>
    <w:rsid w:val="00BB5140"/>
    <w:rsid w:val="00BB51E3"/>
    <w:rsid w:val="00BB51FA"/>
    <w:rsid w:val="00BB54B5"/>
    <w:rsid w:val="00BB5ADF"/>
    <w:rsid w:val="00BB5D3B"/>
    <w:rsid w:val="00BB5D99"/>
    <w:rsid w:val="00BB608A"/>
    <w:rsid w:val="00BB67E3"/>
    <w:rsid w:val="00BB6A05"/>
    <w:rsid w:val="00BB6CA6"/>
    <w:rsid w:val="00BB6F4A"/>
    <w:rsid w:val="00BB6F5C"/>
    <w:rsid w:val="00BB701E"/>
    <w:rsid w:val="00BB715B"/>
    <w:rsid w:val="00BB798C"/>
    <w:rsid w:val="00BC071D"/>
    <w:rsid w:val="00BC084B"/>
    <w:rsid w:val="00BC0C9F"/>
    <w:rsid w:val="00BC132A"/>
    <w:rsid w:val="00BC15EC"/>
    <w:rsid w:val="00BC180E"/>
    <w:rsid w:val="00BC2507"/>
    <w:rsid w:val="00BC270C"/>
    <w:rsid w:val="00BC352C"/>
    <w:rsid w:val="00BC354F"/>
    <w:rsid w:val="00BC4746"/>
    <w:rsid w:val="00BC4905"/>
    <w:rsid w:val="00BC5AA2"/>
    <w:rsid w:val="00BC5D9E"/>
    <w:rsid w:val="00BC6203"/>
    <w:rsid w:val="00BC62C5"/>
    <w:rsid w:val="00BC67D5"/>
    <w:rsid w:val="00BC6867"/>
    <w:rsid w:val="00BC699C"/>
    <w:rsid w:val="00BC6DFB"/>
    <w:rsid w:val="00BC7014"/>
    <w:rsid w:val="00BC707B"/>
    <w:rsid w:val="00BC712A"/>
    <w:rsid w:val="00BC7184"/>
    <w:rsid w:val="00BC785E"/>
    <w:rsid w:val="00BD0333"/>
    <w:rsid w:val="00BD0EBD"/>
    <w:rsid w:val="00BD10A4"/>
    <w:rsid w:val="00BD10FE"/>
    <w:rsid w:val="00BD137B"/>
    <w:rsid w:val="00BD1485"/>
    <w:rsid w:val="00BD1492"/>
    <w:rsid w:val="00BD164B"/>
    <w:rsid w:val="00BD1898"/>
    <w:rsid w:val="00BD1C58"/>
    <w:rsid w:val="00BD1E5C"/>
    <w:rsid w:val="00BD1EB5"/>
    <w:rsid w:val="00BD2455"/>
    <w:rsid w:val="00BD2B7D"/>
    <w:rsid w:val="00BD2EC8"/>
    <w:rsid w:val="00BD2F40"/>
    <w:rsid w:val="00BD31C0"/>
    <w:rsid w:val="00BD35FE"/>
    <w:rsid w:val="00BD3720"/>
    <w:rsid w:val="00BD3AED"/>
    <w:rsid w:val="00BD414E"/>
    <w:rsid w:val="00BD4529"/>
    <w:rsid w:val="00BD4577"/>
    <w:rsid w:val="00BD490C"/>
    <w:rsid w:val="00BD5299"/>
    <w:rsid w:val="00BD538B"/>
    <w:rsid w:val="00BD5F8F"/>
    <w:rsid w:val="00BD6376"/>
    <w:rsid w:val="00BD6970"/>
    <w:rsid w:val="00BD6D47"/>
    <w:rsid w:val="00BD6D79"/>
    <w:rsid w:val="00BD768E"/>
    <w:rsid w:val="00BD7708"/>
    <w:rsid w:val="00BD7752"/>
    <w:rsid w:val="00BD78E1"/>
    <w:rsid w:val="00BD7992"/>
    <w:rsid w:val="00BD7C28"/>
    <w:rsid w:val="00BDEE33"/>
    <w:rsid w:val="00BE01DD"/>
    <w:rsid w:val="00BE02DB"/>
    <w:rsid w:val="00BE0ABB"/>
    <w:rsid w:val="00BE0B61"/>
    <w:rsid w:val="00BE0B63"/>
    <w:rsid w:val="00BE0CE0"/>
    <w:rsid w:val="00BE0E2B"/>
    <w:rsid w:val="00BE1136"/>
    <w:rsid w:val="00BE13A1"/>
    <w:rsid w:val="00BE18F1"/>
    <w:rsid w:val="00BE1B6B"/>
    <w:rsid w:val="00BE2404"/>
    <w:rsid w:val="00BE32F0"/>
    <w:rsid w:val="00BE3388"/>
    <w:rsid w:val="00BE3784"/>
    <w:rsid w:val="00BE3C75"/>
    <w:rsid w:val="00BE3D22"/>
    <w:rsid w:val="00BE3D96"/>
    <w:rsid w:val="00BE402B"/>
    <w:rsid w:val="00BE446A"/>
    <w:rsid w:val="00BE45F2"/>
    <w:rsid w:val="00BE4632"/>
    <w:rsid w:val="00BE4AB5"/>
    <w:rsid w:val="00BE5297"/>
    <w:rsid w:val="00BE5432"/>
    <w:rsid w:val="00BE595A"/>
    <w:rsid w:val="00BE6074"/>
    <w:rsid w:val="00BE622F"/>
    <w:rsid w:val="00BE7580"/>
    <w:rsid w:val="00BE7B52"/>
    <w:rsid w:val="00BE7CF7"/>
    <w:rsid w:val="00BE7D27"/>
    <w:rsid w:val="00BE7F74"/>
    <w:rsid w:val="00BF0F4A"/>
    <w:rsid w:val="00BF1BA8"/>
    <w:rsid w:val="00BF22FD"/>
    <w:rsid w:val="00BF272D"/>
    <w:rsid w:val="00BF287A"/>
    <w:rsid w:val="00BF2A93"/>
    <w:rsid w:val="00BF2D3F"/>
    <w:rsid w:val="00BF2EF8"/>
    <w:rsid w:val="00BF2F30"/>
    <w:rsid w:val="00BF352F"/>
    <w:rsid w:val="00BF3F41"/>
    <w:rsid w:val="00BF3FD6"/>
    <w:rsid w:val="00BF46AC"/>
    <w:rsid w:val="00BF544F"/>
    <w:rsid w:val="00BF5569"/>
    <w:rsid w:val="00BF6395"/>
    <w:rsid w:val="00BF6A00"/>
    <w:rsid w:val="00BF6C76"/>
    <w:rsid w:val="00BF719A"/>
    <w:rsid w:val="00BF7240"/>
    <w:rsid w:val="00BF73F4"/>
    <w:rsid w:val="00BF7C19"/>
    <w:rsid w:val="00C005C8"/>
    <w:rsid w:val="00C00ADC"/>
    <w:rsid w:val="00C01304"/>
    <w:rsid w:val="00C01D25"/>
    <w:rsid w:val="00C01E07"/>
    <w:rsid w:val="00C0221B"/>
    <w:rsid w:val="00C026A7"/>
    <w:rsid w:val="00C02AA0"/>
    <w:rsid w:val="00C02C19"/>
    <w:rsid w:val="00C02DB6"/>
    <w:rsid w:val="00C0355B"/>
    <w:rsid w:val="00C03785"/>
    <w:rsid w:val="00C0399C"/>
    <w:rsid w:val="00C03D74"/>
    <w:rsid w:val="00C03DE2"/>
    <w:rsid w:val="00C03E88"/>
    <w:rsid w:val="00C03EC4"/>
    <w:rsid w:val="00C03F32"/>
    <w:rsid w:val="00C04144"/>
    <w:rsid w:val="00C0427F"/>
    <w:rsid w:val="00C04401"/>
    <w:rsid w:val="00C04920"/>
    <w:rsid w:val="00C04D11"/>
    <w:rsid w:val="00C04F6C"/>
    <w:rsid w:val="00C05136"/>
    <w:rsid w:val="00C051DF"/>
    <w:rsid w:val="00C06DC3"/>
    <w:rsid w:val="00C06F45"/>
    <w:rsid w:val="00C077FE"/>
    <w:rsid w:val="00C07CB9"/>
    <w:rsid w:val="00C1011B"/>
    <w:rsid w:val="00C10A8C"/>
    <w:rsid w:val="00C10ACF"/>
    <w:rsid w:val="00C11744"/>
    <w:rsid w:val="00C11B2A"/>
    <w:rsid w:val="00C11C5E"/>
    <w:rsid w:val="00C11C6F"/>
    <w:rsid w:val="00C11E3A"/>
    <w:rsid w:val="00C11EDE"/>
    <w:rsid w:val="00C11FE8"/>
    <w:rsid w:val="00C12752"/>
    <w:rsid w:val="00C13216"/>
    <w:rsid w:val="00C13D1F"/>
    <w:rsid w:val="00C13D68"/>
    <w:rsid w:val="00C14146"/>
    <w:rsid w:val="00C14889"/>
    <w:rsid w:val="00C14958"/>
    <w:rsid w:val="00C14F32"/>
    <w:rsid w:val="00C1505F"/>
    <w:rsid w:val="00C1573F"/>
    <w:rsid w:val="00C15C63"/>
    <w:rsid w:val="00C15C7C"/>
    <w:rsid w:val="00C16174"/>
    <w:rsid w:val="00C162DD"/>
    <w:rsid w:val="00C17964"/>
    <w:rsid w:val="00C17B88"/>
    <w:rsid w:val="00C20322"/>
    <w:rsid w:val="00C20A71"/>
    <w:rsid w:val="00C21616"/>
    <w:rsid w:val="00C22A6D"/>
    <w:rsid w:val="00C22ECF"/>
    <w:rsid w:val="00C23969"/>
    <w:rsid w:val="00C23B15"/>
    <w:rsid w:val="00C24057"/>
    <w:rsid w:val="00C2436C"/>
    <w:rsid w:val="00C243F4"/>
    <w:rsid w:val="00C245F4"/>
    <w:rsid w:val="00C24BE3"/>
    <w:rsid w:val="00C24CF3"/>
    <w:rsid w:val="00C24D23"/>
    <w:rsid w:val="00C25280"/>
    <w:rsid w:val="00C254CE"/>
    <w:rsid w:val="00C25B64"/>
    <w:rsid w:val="00C25E91"/>
    <w:rsid w:val="00C25FA4"/>
    <w:rsid w:val="00C25FF1"/>
    <w:rsid w:val="00C26405"/>
    <w:rsid w:val="00C26621"/>
    <w:rsid w:val="00C267E5"/>
    <w:rsid w:val="00C2698D"/>
    <w:rsid w:val="00C26A1B"/>
    <w:rsid w:val="00C27437"/>
    <w:rsid w:val="00C275E8"/>
    <w:rsid w:val="00C27B15"/>
    <w:rsid w:val="00C27E72"/>
    <w:rsid w:val="00C309F1"/>
    <w:rsid w:val="00C30A01"/>
    <w:rsid w:val="00C30B5F"/>
    <w:rsid w:val="00C30C14"/>
    <w:rsid w:val="00C31323"/>
    <w:rsid w:val="00C313C8"/>
    <w:rsid w:val="00C3218C"/>
    <w:rsid w:val="00C321E2"/>
    <w:rsid w:val="00C321EE"/>
    <w:rsid w:val="00C324C3"/>
    <w:rsid w:val="00C328A3"/>
    <w:rsid w:val="00C32B3F"/>
    <w:rsid w:val="00C335CD"/>
    <w:rsid w:val="00C33B2E"/>
    <w:rsid w:val="00C33E18"/>
    <w:rsid w:val="00C33EC4"/>
    <w:rsid w:val="00C342BF"/>
    <w:rsid w:val="00C3432C"/>
    <w:rsid w:val="00C343C4"/>
    <w:rsid w:val="00C34857"/>
    <w:rsid w:val="00C34BD9"/>
    <w:rsid w:val="00C35661"/>
    <w:rsid w:val="00C35899"/>
    <w:rsid w:val="00C35F75"/>
    <w:rsid w:val="00C35FF4"/>
    <w:rsid w:val="00C362D0"/>
    <w:rsid w:val="00C3655A"/>
    <w:rsid w:val="00C36CF4"/>
    <w:rsid w:val="00C374CD"/>
    <w:rsid w:val="00C3768A"/>
    <w:rsid w:val="00C37699"/>
    <w:rsid w:val="00C3781F"/>
    <w:rsid w:val="00C402B9"/>
    <w:rsid w:val="00C405CD"/>
    <w:rsid w:val="00C405D9"/>
    <w:rsid w:val="00C40D2A"/>
    <w:rsid w:val="00C40E96"/>
    <w:rsid w:val="00C40F43"/>
    <w:rsid w:val="00C414F4"/>
    <w:rsid w:val="00C417FD"/>
    <w:rsid w:val="00C418A1"/>
    <w:rsid w:val="00C418C1"/>
    <w:rsid w:val="00C41A93"/>
    <w:rsid w:val="00C41A98"/>
    <w:rsid w:val="00C41BF9"/>
    <w:rsid w:val="00C41E27"/>
    <w:rsid w:val="00C41F4D"/>
    <w:rsid w:val="00C425B1"/>
    <w:rsid w:val="00C42651"/>
    <w:rsid w:val="00C42897"/>
    <w:rsid w:val="00C433BC"/>
    <w:rsid w:val="00C43422"/>
    <w:rsid w:val="00C43552"/>
    <w:rsid w:val="00C43F82"/>
    <w:rsid w:val="00C43FC0"/>
    <w:rsid w:val="00C440E2"/>
    <w:rsid w:val="00C44B57"/>
    <w:rsid w:val="00C44E2A"/>
    <w:rsid w:val="00C452C8"/>
    <w:rsid w:val="00C45D25"/>
    <w:rsid w:val="00C45EF8"/>
    <w:rsid w:val="00C45F8A"/>
    <w:rsid w:val="00C4603C"/>
    <w:rsid w:val="00C46A39"/>
    <w:rsid w:val="00C46CAD"/>
    <w:rsid w:val="00C471BE"/>
    <w:rsid w:val="00C47685"/>
    <w:rsid w:val="00C47714"/>
    <w:rsid w:val="00C4786B"/>
    <w:rsid w:val="00C47F61"/>
    <w:rsid w:val="00C50477"/>
    <w:rsid w:val="00C50BBC"/>
    <w:rsid w:val="00C513FE"/>
    <w:rsid w:val="00C51CD6"/>
    <w:rsid w:val="00C5238F"/>
    <w:rsid w:val="00C5277A"/>
    <w:rsid w:val="00C528F6"/>
    <w:rsid w:val="00C53499"/>
    <w:rsid w:val="00C534A7"/>
    <w:rsid w:val="00C5376F"/>
    <w:rsid w:val="00C53921"/>
    <w:rsid w:val="00C53CB9"/>
    <w:rsid w:val="00C53D63"/>
    <w:rsid w:val="00C53EDF"/>
    <w:rsid w:val="00C5400D"/>
    <w:rsid w:val="00C5446E"/>
    <w:rsid w:val="00C559A8"/>
    <w:rsid w:val="00C55FE3"/>
    <w:rsid w:val="00C56D9D"/>
    <w:rsid w:val="00C56F42"/>
    <w:rsid w:val="00C571FF"/>
    <w:rsid w:val="00C572D7"/>
    <w:rsid w:val="00C5744C"/>
    <w:rsid w:val="00C57A15"/>
    <w:rsid w:val="00C57C93"/>
    <w:rsid w:val="00C60322"/>
    <w:rsid w:val="00C60ADA"/>
    <w:rsid w:val="00C60B8F"/>
    <w:rsid w:val="00C60E36"/>
    <w:rsid w:val="00C613A9"/>
    <w:rsid w:val="00C619C9"/>
    <w:rsid w:val="00C61D21"/>
    <w:rsid w:val="00C6221C"/>
    <w:rsid w:val="00C62587"/>
    <w:rsid w:val="00C6284A"/>
    <w:rsid w:val="00C62F4A"/>
    <w:rsid w:val="00C63022"/>
    <w:rsid w:val="00C632AF"/>
    <w:rsid w:val="00C63FE9"/>
    <w:rsid w:val="00C641C5"/>
    <w:rsid w:val="00C64216"/>
    <w:rsid w:val="00C64330"/>
    <w:rsid w:val="00C643BF"/>
    <w:rsid w:val="00C65089"/>
    <w:rsid w:val="00C6598E"/>
    <w:rsid w:val="00C65A11"/>
    <w:rsid w:val="00C661FB"/>
    <w:rsid w:val="00C66BAE"/>
    <w:rsid w:val="00C6716F"/>
    <w:rsid w:val="00C674D9"/>
    <w:rsid w:val="00C678D4"/>
    <w:rsid w:val="00C6797C"/>
    <w:rsid w:val="00C70339"/>
    <w:rsid w:val="00C703BF"/>
    <w:rsid w:val="00C704AC"/>
    <w:rsid w:val="00C7056B"/>
    <w:rsid w:val="00C70849"/>
    <w:rsid w:val="00C70CA7"/>
    <w:rsid w:val="00C715AF"/>
    <w:rsid w:val="00C71617"/>
    <w:rsid w:val="00C716FF"/>
    <w:rsid w:val="00C71BCA"/>
    <w:rsid w:val="00C71C12"/>
    <w:rsid w:val="00C72938"/>
    <w:rsid w:val="00C72AFD"/>
    <w:rsid w:val="00C72F49"/>
    <w:rsid w:val="00C7333C"/>
    <w:rsid w:val="00C74097"/>
    <w:rsid w:val="00C741D7"/>
    <w:rsid w:val="00C749D8"/>
    <w:rsid w:val="00C74ACE"/>
    <w:rsid w:val="00C7541E"/>
    <w:rsid w:val="00C75A75"/>
    <w:rsid w:val="00C760B9"/>
    <w:rsid w:val="00C76202"/>
    <w:rsid w:val="00C76436"/>
    <w:rsid w:val="00C7747C"/>
    <w:rsid w:val="00C7785D"/>
    <w:rsid w:val="00C77B2F"/>
    <w:rsid w:val="00C8092E"/>
    <w:rsid w:val="00C80C6E"/>
    <w:rsid w:val="00C81336"/>
    <w:rsid w:val="00C81475"/>
    <w:rsid w:val="00C814B6"/>
    <w:rsid w:val="00C81907"/>
    <w:rsid w:val="00C82055"/>
    <w:rsid w:val="00C8273E"/>
    <w:rsid w:val="00C830BF"/>
    <w:rsid w:val="00C83934"/>
    <w:rsid w:val="00C8393D"/>
    <w:rsid w:val="00C83ABF"/>
    <w:rsid w:val="00C83F9C"/>
    <w:rsid w:val="00C84657"/>
    <w:rsid w:val="00C847A6"/>
    <w:rsid w:val="00C84B00"/>
    <w:rsid w:val="00C84E79"/>
    <w:rsid w:val="00C853D1"/>
    <w:rsid w:val="00C85501"/>
    <w:rsid w:val="00C8564A"/>
    <w:rsid w:val="00C8580D"/>
    <w:rsid w:val="00C860E4"/>
    <w:rsid w:val="00C86404"/>
    <w:rsid w:val="00C86615"/>
    <w:rsid w:val="00C86E95"/>
    <w:rsid w:val="00C8764C"/>
    <w:rsid w:val="00C87803"/>
    <w:rsid w:val="00C87A99"/>
    <w:rsid w:val="00C87F91"/>
    <w:rsid w:val="00C9046F"/>
    <w:rsid w:val="00C90CCA"/>
    <w:rsid w:val="00C9159F"/>
    <w:rsid w:val="00C919B3"/>
    <w:rsid w:val="00C91A0B"/>
    <w:rsid w:val="00C92026"/>
    <w:rsid w:val="00C9266C"/>
    <w:rsid w:val="00C92985"/>
    <w:rsid w:val="00C92D08"/>
    <w:rsid w:val="00C92EB7"/>
    <w:rsid w:val="00C93071"/>
    <w:rsid w:val="00C930F3"/>
    <w:rsid w:val="00C9358B"/>
    <w:rsid w:val="00C93936"/>
    <w:rsid w:val="00C93AE6"/>
    <w:rsid w:val="00C93FA2"/>
    <w:rsid w:val="00C940E2"/>
    <w:rsid w:val="00C94617"/>
    <w:rsid w:val="00C948D4"/>
    <w:rsid w:val="00C94BC5"/>
    <w:rsid w:val="00C94BCD"/>
    <w:rsid w:val="00C967DA"/>
    <w:rsid w:val="00C96BF5"/>
    <w:rsid w:val="00C96D09"/>
    <w:rsid w:val="00C96F10"/>
    <w:rsid w:val="00C970A0"/>
    <w:rsid w:val="00C974BF"/>
    <w:rsid w:val="00C974D6"/>
    <w:rsid w:val="00C97B7E"/>
    <w:rsid w:val="00C97E84"/>
    <w:rsid w:val="00C97F55"/>
    <w:rsid w:val="00CA026F"/>
    <w:rsid w:val="00CA043C"/>
    <w:rsid w:val="00CA049A"/>
    <w:rsid w:val="00CA055A"/>
    <w:rsid w:val="00CA0919"/>
    <w:rsid w:val="00CA0D45"/>
    <w:rsid w:val="00CA126D"/>
    <w:rsid w:val="00CA17B5"/>
    <w:rsid w:val="00CA1BD3"/>
    <w:rsid w:val="00CA1D76"/>
    <w:rsid w:val="00CA1E2F"/>
    <w:rsid w:val="00CA23FC"/>
    <w:rsid w:val="00CA2D66"/>
    <w:rsid w:val="00CA36CE"/>
    <w:rsid w:val="00CA3C87"/>
    <w:rsid w:val="00CA3E53"/>
    <w:rsid w:val="00CA4089"/>
    <w:rsid w:val="00CA42F4"/>
    <w:rsid w:val="00CA446E"/>
    <w:rsid w:val="00CA46A8"/>
    <w:rsid w:val="00CA676E"/>
    <w:rsid w:val="00CA6E17"/>
    <w:rsid w:val="00CA7C48"/>
    <w:rsid w:val="00CA7EC8"/>
    <w:rsid w:val="00CB17FD"/>
    <w:rsid w:val="00CB17FF"/>
    <w:rsid w:val="00CB1B8F"/>
    <w:rsid w:val="00CB1EC5"/>
    <w:rsid w:val="00CB228D"/>
    <w:rsid w:val="00CB2437"/>
    <w:rsid w:val="00CB318B"/>
    <w:rsid w:val="00CB318F"/>
    <w:rsid w:val="00CB32AC"/>
    <w:rsid w:val="00CB3AD5"/>
    <w:rsid w:val="00CB4FEC"/>
    <w:rsid w:val="00CB5057"/>
    <w:rsid w:val="00CB58E8"/>
    <w:rsid w:val="00CB6089"/>
    <w:rsid w:val="00CB61ED"/>
    <w:rsid w:val="00CB65D9"/>
    <w:rsid w:val="00CB666C"/>
    <w:rsid w:val="00CB6914"/>
    <w:rsid w:val="00CB6FB4"/>
    <w:rsid w:val="00CB7526"/>
    <w:rsid w:val="00CB7A6B"/>
    <w:rsid w:val="00CB7C6A"/>
    <w:rsid w:val="00CC0520"/>
    <w:rsid w:val="00CC0991"/>
    <w:rsid w:val="00CC0ADF"/>
    <w:rsid w:val="00CC1060"/>
    <w:rsid w:val="00CC1635"/>
    <w:rsid w:val="00CC16A6"/>
    <w:rsid w:val="00CC178F"/>
    <w:rsid w:val="00CC1997"/>
    <w:rsid w:val="00CC2BF1"/>
    <w:rsid w:val="00CC3433"/>
    <w:rsid w:val="00CC3A58"/>
    <w:rsid w:val="00CC3B87"/>
    <w:rsid w:val="00CC3D62"/>
    <w:rsid w:val="00CC4484"/>
    <w:rsid w:val="00CC4957"/>
    <w:rsid w:val="00CC4F02"/>
    <w:rsid w:val="00CC50D1"/>
    <w:rsid w:val="00CC55BD"/>
    <w:rsid w:val="00CC6163"/>
    <w:rsid w:val="00CC6291"/>
    <w:rsid w:val="00CC65C4"/>
    <w:rsid w:val="00CC6824"/>
    <w:rsid w:val="00CC6B72"/>
    <w:rsid w:val="00CC6E29"/>
    <w:rsid w:val="00CC7057"/>
    <w:rsid w:val="00CC7E87"/>
    <w:rsid w:val="00CD01EF"/>
    <w:rsid w:val="00CD0425"/>
    <w:rsid w:val="00CD07D5"/>
    <w:rsid w:val="00CD08C1"/>
    <w:rsid w:val="00CD0E37"/>
    <w:rsid w:val="00CD1228"/>
    <w:rsid w:val="00CD16BE"/>
    <w:rsid w:val="00CD1765"/>
    <w:rsid w:val="00CD1A5A"/>
    <w:rsid w:val="00CD1EBD"/>
    <w:rsid w:val="00CD24B7"/>
    <w:rsid w:val="00CD27AF"/>
    <w:rsid w:val="00CD291D"/>
    <w:rsid w:val="00CD2959"/>
    <w:rsid w:val="00CD2AAE"/>
    <w:rsid w:val="00CD35C0"/>
    <w:rsid w:val="00CD391B"/>
    <w:rsid w:val="00CD3B84"/>
    <w:rsid w:val="00CD3CAD"/>
    <w:rsid w:val="00CD3F50"/>
    <w:rsid w:val="00CD40C1"/>
    <w:rsid w:val="00CD42A6"/>
    <w:rsid w:val="00CD435E"/>
    <w:rsid w:val="00CD4586"/>
    <w:rsid w:val="00CD48AA"/>
    <w:rsid w:val="00CD497C"/>
    <w:rsid w:val="00CD4CF8"/>
    <w:rsid w:val="00CD51C2"/>
    <w:rsid w:val="00CD530A"/>
    <w:rsid w:val="00CD55CC"/>
    <w:rsid w:val="00CD5AA7"/>
    <w:rsid w:val="00CD6A75"/>
    <w:rsid w:val="00CD6AA3"/>
    <w:rsid w:val="00CD6BD4"/>
    <w:rsid w:val="00CD6F1D"/>
    <w:rsid w:val="00CD72A0"/>
    <w:rsid w:val="00CD7566"/>
    <w:rsid w:val="00CD78DD"/>
    <w:rsid w:val="00CD7ECD"/>
    <w:rsid w:val="00CE015C"/>
    <w:rsid w:val="00CE0877"/>
    <w:rsid w:val="00CE099C"/>
    <w:rsid w:val="00CE1035"/>
    <w:rsid w:val="00CE13B8"/>
    <w:rsid w:val="00CE15D4"/>
    <w:rsid w:val="00CE16E0"/>
    <w:rsid w:val="00CE1F48"/>
    <w:rsid w:val="00CE24F3"/>
    <w:rsid w:val="00CE2AFF"/>
    <w:rsid w:val="00CE2D21"/>
    <w:rsid w:val="00CE2FC5"/>
    <w:rsid w:val="00CE32B9"/>
    <w:rsid w:val="00CE336C"/>
    <w:rsid w:val="00CE3DE5"/>
    <w:rsid w:val="00CE4BCB"/>
    <w:rsid w:val="00CE4F5A"/>
    <w:rsid w:val="00CE4F9D"/>
    <w:rsid w:val="00CE5108"/>
    <w:rsid w:val="00CE53E7"/>
    <w:rsid w:val="00CE5960"/>
    <w:rsid w:val="00CE616D"/>
    <w:rsid w:val="00CE61F5"/>
    <w:rsid w:val="00CE6872"/>
    <w:rsid w:val="00CE6F46"/>
    <w:rsid w:val="00CE7397"/>
    <w:rsid w:val="00CE75F2"/>
    <w:rsid w:val="00CE7B84"/>
    <w:rsid w:val="00CE7D3E"/>
    <w:rsid w:val="00CF0106"/>
    <w:rsid w:val="00CF04EB"/>
    <w:rsid w:val="00CF065A"/>
    <w:rsid w:val="00CF11B0"/>
    <w:rsid w:val="00CF1293"/>
    <w:rsid w:val="00CF1A8B"/>
    <w:rsid w:val="00CF1CF4"/>
    <w:rsid w:val="00CF1EB6"/>
    <w:rsid w:val="00CF2105"/>
    <w:rsid w:val="00CF2265"/>
    <w:rsid w:val="00CF2650"/>
    <w:rsid w:val="00CF3189"/>
    <w:rsid w:val="00CF36D6"/>
    <w:rsid w:val="00CF38B8"/>
    <w:rsid w:val="00CF3CA8"/>
    <w:rsid w:val="00CF3EB0"/>
    <w:rsid w:val="00CF4264"/>
    <w:rsid w:val="00CF42E4"/>
    <w:rsid w:val="00CF516B"/>
    <w:rsid w:val="00CF5354"/>
    <w:rsid w:val="00CF5862"/>
    <w:rsid w:val="00CF5D1F"/>
    <w:rsid w:val="00CF5EDC"/>
    <w:rsid w:val="00CF6133"/>
    <w:rsid w:val="00CF6447"/>
    <w:rsid w:val="00CF6D08"/>
    <w:rsid w:val="00CF7078"/>
    <w:rsid w:val="00CF791E"/>
    <w:rsid w:val="00CF7FF3"/>
    <w:rsid w:val="00CFC181"/>
    <w:rsid w:val="00D00228"/>
    <w:rsid w:val="00D0048B"/>
    <w:rsid w:val="00D00DE3"/>
    <w:rsid w:val="00D01E6D"/>
    <w:rsid w:val="00D01F39"/>
    <w:rsid w:val="00D02410"/>
    <w:rsid w:val="00D02670"/>
    <w:rsid w:val="00D0296F"/>
    <w:rsid w:val="00D0357B"/>
    <w:rsid w:val="00D03657"/>
    <w:rsid w:val="00D03F92"/>
    <w:rsid w:val="00D046F7"/>
    <w:rsid w:val="00D04977"/>
    <w:rsid w:val="00D04FDC"/>
    <w:rsid w:val="00D05395"/>
    <w:rsid w:val="00D055DD"/>
    <w:rsid w:val="00D0622B"/>
    <w:rsid w:val="00D06730"/>
    <w:rsid w:val="00D06B9F"/>
    <w:rsid w:val="00D07360"/>
    <w:rsid w:val="00D07382"/>
    <w:rsid w:val="00D0754F"/>
    <w:rsid w:val="00D07B66"/>
    <w:rsid w:val="00D07DB3"/>
    <w:rsid w:val="00D07EA8"/>
    <w:rsid w:val="00D1011E"/>
    <w:rsid w:val="00D10BFC"/>
    <w:rsid w:val="00D10FDC"/>
    <w:rsid w:val="00D1118D"/>
    <w:rsid w:val="00D1154D"/>
    <w:rsid w:val="00D1216D"/>
    <w:rsid w:val="00D1245B"/>
    <w:rsid w:val="00D12A49"/>
    <w:rsid w:val="00D12F09"/>
    <w:rsid w:val="00D130B6"/>
    <w:rsid w:val="00D137EE"/>
    <w:rsid w:val="00D1386C"/>
    <w:rsid w:val="00D141E0"/>
    <w:rsid w:val="00D14733"/>
    <w:rsid w:val="00D14898"/>
    <w:rsid w:val="00D14B80"/>
    <w:rsid w:val="00D14E74"/>
    <w:rsid w:val="00D15267"/>
    <w:rsid w:val="00D152F2"/>
    <w:rsid w:val="00D15370"/>
    <w:rsid w:val="00D15556"/>
    <w:rsid w:val="00D1592D"/>
    <w:rsid w:val="00D161FA"/>
    <w:rsid w:val="00D16264"/>
    <w:rsid w:val="00D16F1C"/>
    <w:rsid w:val="00D172FE"/>
    <w:rsid w:val="00D1765F"/>
    <w:rsid w:val="00D2027D"/>
    <w:rsid w:val="00D20694"/>
    <w:rsid w:val="00D2097D"/>
    <w:rsid w:val="00D20BEE"/>
    <w:rsid w:val="00D20F62"/>
    <w:rsid w:val="00D21158"/>
    <w:rsid w:val="00D21AA1"/>
    <w:rsid w:val="00D21C67"/>
    <w:rsid w:val="00D21F75"/>
    <w:rsid w:val="00D22508"/>
    <w:rsid w:val="00D22591"/>
    <w:rsid w:val="00D22D04"/>
    <w:rsid w:val="00D236CF"/>
    <w:rsid w:val="00D23AB4"/>
    <w:rsid w:val="00D23F79"/>
    <w:rsid w:val="00D249B5"/>
    <w:rsid w:val="00D24A38"/>
    <w:rsid w:val="00D25515"/>
    <w:rsid w:val="00D25961"/>
    <w:rsid w:val="00D2628F"/>
    <w:rsid w:val="00D262F8"/>
    <w:rsid w:val="00D265DC"/>
    <w:rsid w:val="00D2661E"/>
    <w:rsid w:val="00D2680A"/>
    <w:rsid w:val="00D272E7"/>
    <w:rsid w:val="00D273CD"/>
    <w:rsid w:val="00D27555"/>
    <w:rsid w:val="00D275EF"/>
    <w:rsid w:val="00D27B4F"/>
    <w:rsid w:val="00D27D34"/>
    <w:rsid w:val="00D27F24"/>
    <w:rsid w:val="00D30747"/>
    <w:rsid w:val="00D30822"/>
    <w:rsid w:val="00D30ED5"/>
    <w:rsid w:val="00D30EE8"/>
    <w:rsid w:val="00D31175"/>
    <w:rsid w:val="00D3137F"/>
    <w:rsid w:val="00D313D1"/>
    <w:rsid w:val="00D31741"/>
    <w:rsid w:val="00D31A37"/>
    <w:rsid w:val="00D31BD8"/>
    <w:rsid w:val="00D31DFC"/>
    <w:rsid w:val="00D31E6F"/>
    <w:rsid w:val="00D32289"/>
    <w:rsid w:val="00D3345A"/>
    <w:rsid w:val="00D340B3"/>
    <w:rsid w:val="00D344A4"/>
    <w:rsid w:val="00D344B7"/>
    <w:rsid w:val="00D3451A"/>
    <w:rsid w:val="00D34D81"/>
    <w:rsid w:val="00D34E78"/>
    <w:rsid w:val="00D35682"/>
    <w:rsid w:val="00D356AC"/>
    <w:rsid w:val="00D35C49"/>
    <w:rsid w:val="00D35CE8"/>
    <w:rsid w:val="00D35D08"/>
    <w:rsid w:val="00D3644E"/>
    <w:rsid w:val="00D36B05"/>
    <w:rsid w:val="00D3745E"/>
    <w:rsid w:val="00D37686"/>
    <w:rsid w:val="00D37A1C"/>
    <w:rsid w:val="00D37F92"/>
    <w:rsid w:val="00D4009D"/>
    <w:rsid w:val="00D400B9"/>
    <w:rsid w:val="00D4024E"/>
    <w:rsid w:val="00D4045A"/>
    <w:rsid w:val="00D40759"/>
    <w:rsid w:val="00D40C66"/>
    <w:rsid w:val="00D417C8"/>
    <w:rsid w:val="00D4191A"/>
    <w:rsid w:val="00D41FD3"/>
    <w:rsid w:val="00D428C4"/>
    <w:rsid w:val="00D42C65"/>
    <w:rsid w:val="00D43274"/>
    <w:rsid w:val="00D43AB8"/>
    <w:rsid w:val="00D44DEE"/>
    <w:rsid w:val="00D44E17"/>
    <w:rsid w:val="00D44ED5"/>
    <w:rsid w:val="00D45002"/>
    <w:rsid w:val="00D4557A"/>
    <w:rsid w:val="00D4557F"/>
    <w:rsid w:val="00D4575E"/>
    <w:rsid w:val="00D45F35"/>
    <w:rsid w:val="00D4617B"/>
    <w:rsid w:val="00D46279"/>
    <w:rsid w:val="00D464AC"/>
    <w:rsid w:val="00D46CB7"/>
    <w:rsid w:val="00D47166"/>
    <w:rsid w:val="00D4757E"/>
    <w:rsid w:val="00D478E8"/>
    <w:rsid w:val="00D47D20"/>
    <w:rsid w:val="00D50226"/>
    <w:rsid w:val="00D50301"/>
    <w:rsid w:val="00D508E6"/>
    <w:rsid w:val="00D50FB6"/>
    <w:rsid w:val="00D51670"/>
    <w:rsid w:val="00D52452"/>
    <w:rsid w:val="00D524F2"/>
    <w:rsid w:val="00D529C5"/>
    <w:rsid w:val="00D53458"/>
    <w:rsid w:val="00D535DB"/>
    <w:rsid w:val="00D539A8"/>
    <w:rsid w:val="00D53AE9"/>
    <w:rsid w:val="00D53E7C"/>
    <w:rsid w:val="00D550E5"/>
    <w:rsid w:val="00D5547E"/>
    <w:rsid w:val="00D56024"/>
    <w:rsid w:val="00D5607B"/>
    <w:rsid w:val="00D56236"/>
    <w:rsid w:val="00D56265"/>
    <w:rsid w:val="00D5696D"/>
    <w:rsid w:val="00D56B33"/>
    <w:rsid w:val="00D56EC7"/>
    <w:rsid w:val="00D5798B"/>
    <w:rsid w:val="00D579F6"/>
    <w:rsid w:val="00D57C02"/>
    <w:rsid w:val="00D57E67"/>
    <w:rsid w:val="00D601D7"/>
    <w:rsid w:val="00D631F3"/>
    <w:rsid w:val="00D63267"/>
    <w:rsid w:val="00D63BD5"/>
    <w:rsid w:val="00D63DCF"/>
    <w:rsid w:val="00D63FD5"/>
    <w:rsid w:val="00D64219"/>
    <w:rsid w:val="00D6421E"/>
    <w:rsid w:val="00D64429"/>
    <w:rsid w:val="00D64746"/>
    <w:rsid w:val="00D647DF"/>
    <w:rsid w:val="00D64932"/>
    <w:rsid w:val="00D65227"/>
    <w:rsid w:val="00D652E5"/>
    <w:rsid w:val="00D65814"/>
    <w:rsid w:val="00D65AF2"/>
    <w:rsid w:val="00D65B62"/>
    <w:rsid w:val="00D65D6F"/>
    <w:rsid w:val="00D65F94"/>
    <w:rsid w:val="00D66232"/>
    <w:rsid w:val="00D66F62"/>
    <w:rsid w:val="00D67871"/>
    <w:rsid w:val="00D67883"/>
    <w:rsid w:val="00D67A9D"/>
    <w:rsid w:val="00D67D5F"/>
    <w:rsid w:val="00D67D8C"/>
    <w:rsid w:val="00D67DA7"/>
    <w:rsid w:val="00D70155"/>
    <w:rsid w:val="00D705E3"/>
    <w:rsid w:val="00D710F5"/>
    <w:rsid w:val="00D715CA"/>
    <w:rsid w:val="00D71848"/>
    <w:rsid w:val="00D71A67"/>
    <w:rsid w:val="00D71A6C"/>
    <w:rsid w:val="00D72240"/>
    <w:rsid w:val="00D728EF"/>
    <w:rsid w:val="00D7375C"/>
    <w:rsid w:val="00D73C75"/>
    <w:rsid w:val="00D73FBD"/>
    <w:rsid w:val="00D74747"/>
    <w:rsid w:val="00D74E71"/>
    <w:rsid w:val="00D75445"/>
    <w:rsid w:val="00D756E5"/>
    <w:rsid w:val="00D757B5"/>
    <w:rsid w:val="00D759EA"/>
    <w:rsid w:val="00D75BD6"/>
    <w:rsid w:val="00D75D98"/>
    <w:rsid w:val="00D75EC1"/>
    <w:rsid w:val="00D76178"/>
    <w:rsid w:val="00D7622D"/>
    <w:rsid w:val="00D76390"/>
    <w:rsid w:val="00D76417"/>
    <w:rsid w:val="00D766AE"/>
    <w:rsid w:val="00D76B77"/>
    <w:rsid w:val="00D76F28"/>
    <w:rsid w:val="00D77537"/>
    <w:rsid w:val="00D77A37"/>
    <w:rsid w:val="00D77DED"/>
    <w:rsid w:val="00D77F6D"/>
    <w:rsid w:val="00D8024F"/>
    <w:rsid w:val="00D80564"/>
    <w:rsid w:val="00D80B95"/>
    <w:rsid w:val="00D816AB"/>
    <w:rsid w:val="00D818AE"/>
    <w:rsid w:val="00D818B7"/>
    <w:rsid w:val="00D81966"/>
    <w:rsid w:val="00D81A49"/>
    <w:rsid w:val="00D81AA6"/>
    <w:rsid w:val="00D81B18"/>
    <w:rsid w:val="00D8243D"/>
    <w:rsid w:val="00D824F2"/>
    <w:rsid w:val="00D82797"/>
    <w:rsid w:val="00D82E32"/>
    <w:rsid w:val="00D83397"/>
    <w:rsid w:val="00D83DC8"/>
    <w:rsid w:val="00D842EE"/>
    <w:rsid w:val="00D856FA"/>
    <w:rsid w:val="00D85769"/>
    <w:rsid w:val="00D85ABC"/>
    <w:rsid w:val="00D863A0"/>
    <w:rsid w:val="00D863BE"/>
    <w:rsid w:val="00D8645E"/>
    <w:rsid w:val="00D8682F"/>
    <w:rsid w:val="00D8692F"/>
    <w:rsid w:val="00D86AB2"/>
    <w:rsid w:val="00D86B39"/>
    <w:rsid w:val="00D86D76"/>
    <w:rsid w:val="00D86F26"/>
    <w:rsid w:val="00D8728B"/>
    <w:rsid w:val="00D87642"/>
    <w:rsid w:val="00D87FA1"/>
    <w:rsid w:val="00D90374"/>
    <w:rsid w:val="00D903D3"/>
    <w:rsid w:val="00D91517"/>
    <w:rsid w:val="00D9277E"/>
    <w:rsid w:val="00D92ACF"/>
    <w:rsid w:val="00D92FFF"/>
    <w:rsid w:val="00D9315D"/>
    <w:rsid w:val="00D9372E"/>
    <w:rsid w:val="00D938E5"/>
    <w:rsid w:val="00D93FE6"/>
    <w:rsid w:val="00D9405C"/>
    <w:rsid w:val="00D94106"/>
    <w:rsid w:val="00D9462C"/>
    <w:rsid w:val="00D9512A"/>
    <w:rsid w:val="00D95360"/>
    <w:rsid w:val="00D9561E"/>
    <w:rsid w:val="00D956B8"/>
    <w:rsid w:val="00D9576F"/>
    <w:rsid w:val="00D95FC3"/>
    <w:rsid w:val="00D961CD"/>
    <w:rsid w:val="00D96324"/>
    <w:rsid w:val="00D9680B"/>
    <w:rsid w:val="00D96818"/>
    <w:rsid w:val="00D96F1A"/>
    <w:rsid w:val="00D96F73"/>
    <w:rsid w:val="00D974AF"/>
    <w:rsid w:val="00D97829"/>
    <w:rsid w:val="00D97C21"/>
    <w:rsid w:val="00D97C4B"/>
    <w:rsid w:val="00D97D18"/>
    <w:rsid w:val="00D97F3C"/>
    <w:rsid w:val="00DA027A"/>
    <w:rsid w:val="00DA06F6"/>
    <w:rsid w:val="00DA0793"/>
    <w:rsid w:val="00DA0865"/>
    <w:rsid w:val="00DA08D8"/>
    <w:rsid w:val="00DA0B18"/>
    <w:rsid w:val="00DA0B63"/>
    <w:rsid w:val="00DA113A"/>
    <w:rsid w:val="00DA1368"/>
    <w:rsid w:val="00DA14C3"/>
    <w:rsid w:val="00DA1651"/>
    <w:rsid w:val="00DA1EFA"/>
    <w:rsid w:val="00DA2602"/>
    <w:rsid w:val="00DA2753"/>
    <w:rsid w:val="00DA2915"/>
    <w:rsid w:val="00DA2996"/>
    <w:rsid w:val="00DA30E5"/>
    <w:rsid w:val="00DA36CC"/>
    <w:rsid w:val="00DA39D6"/>
    <w:rsid w:val="00DA46C6"/>
    <w:rsid w:val="00DA46D3"/>
    <w:rsid w:val="00DA4791"/>
    <w:rsid w:val="00DA49C5"/>
    <w:rsid w:val="00DA4E50"/>
    <w:rsid w:val="00DA5156"/>
    <w:rsid w:val="00DA5300"/>
    <w:rsid w:val="00DA5884"/>
    <w:rsid w:val="00DA5B8F"/>
    <w:rsid w:val="00DA6056"/>
    <w:rsid w:val="00DA609C"/>
    <w:rsid w:val="00DA6218"/>
    <w:rsid w:val="00DA62A2"/>
    <w:rsid w:val="00DA6535"/>
    <w:rsid w:val="00DA685B"/>
    <w:rsid w:val="00DA6994"/>
    <w:rsid w:val="00DA709C"/>
    <w:rsid w:val="00DA7762"/>
    <w:rsid w:val="00DA7B40"/>
    <w:rsid w:val="00DA7EBA"/>
    <w:rsid w:val="00DB03C3"/>
    <w:rsid w:val="00DB06DC"/>
    <w:rsid w:val="00DB0C21"/>
    <w:rsid w:val="00DB0E55"/>
    <w:rsid w:val="00DB11AB"/>
    <w:rsid w:val="00DB1343"/>
    <w:rsid w:val="00DB1486"/>
    <w:rsid w:val="00DB181A"/>
    <w:rsid w:val="00DB2109"/>
    <w:rsid w:val="00DB2CB5"/>
    <w:rsid w:val="00DB308D"/>
    <w:rsid w:val="00DB326C"/>
    <w:rsid w:val="00DB3D49"/>
    <w:rsid w:val="00DB3EB2"/>
    <w:rsid w:val="00DB4589"/>
    <w:rsid w:val="00DB4D1A"/>
    <w:rsid w:val="00DB4D43"/>
    <w:rsid w:val="00DB57A3"/>
    <w:rsid w:val="00DB57DF"/>
    <w:rsid w:val="00DB62D2"/>
    <w:rsid w:val="00DB6309"/>
    <w:rsid w:val="00DB7306"/>
    <w:rsid w:val="00DB76ED"/>
    <w:rsid w:val="00DB773E"/>
    <w:rsid w:val="00DB7841"/>
    <w:rsid w:val="00DB799C"/>
    <w:rsid w:val="00DC00A7"/>
    <w:rsid w:val="00DC05FB"/>
    <w:rsid w:val="00DC0AD0"/>
    <w:rsid w:val="00DC0CDB"/>
    <w:rsid w:val="00DC12E5"/>
    <w:rsid w:val="00DC1DB7"/>
    <w:rsid w:val="00DC2BB1"/>
    <w:rsid w:val="00DC3029"/>
    <w:rsid w:val="00DC333D"/>
    <w:rsid w:val="00DC3756"/>
    <w:rsid w:val="00DC378D"/>
    <w:rsid w:val="00DC3A5F"/>
    <w:rsid w:val="00DC3B93"/>
    <w:rsid w:val="00DC3F05"/>
    <w:rsid w:val="00DC40AB"/>
    <w:rsid w:val="00DC453B"/>
    <w:rsid w:val="00DC46EC"/>
    <w:rsid w:val="00DC477A"/>
    <w:rsid w:val="00DC4A0E"/>
    <w:rsid w:val="00DC4AFE"/>
    <w:rsid w:val="00DC4B05"/>
    <w:rsid w:val="00DC4BB1"/>
    <w:rsid w:val="00DC4EBC"/>
    <w:rsid w:val="00DC4EC8"/>
    <w:rsid w:val="00DC574B"/>
    <w:rsid w:val="00DC5CCE"/>
    <w:rsid w:val="00DC5D36"/>
    <w:rsid w:val="00DC6041"/>
    <w:rsid w:val="00DC6AC6"/>
    <w:rsid w:val="00DC7029"/>
    <w:rsid w:val="00DC7088"/>
    <w:rsid w:val="00DC7B72"/>
    <w:rsid w:val="00DC7D34"/>
    <w:rsid w:val="00DD0807"/>
    <w:rsid w:val="00DD1471"/>
    <w:rsid w:val="00DD16FB"/>
    <w:rsid w:val="00DD1793"/>
    <w:rsid w:val="00DD1EA2"/>
    <w:rsid w:val="00DD1EF8"/>
    <w:rsid w:val="00DD1FEB"/>
    <w:rsid w:val="00DD2244"/>
    <w:rsid w:val="00DD28C2"/>
    <w:rsid w:val="00DD2986"/>
    <w:rsid w:val="00DD2FFE"/>
    <w:rsid w:val="00DD3349"/>
    <w:rsid w:val="00DD33D7"/>
    <w:rsid w:val="00DD3A0C"/>
    <w:rsid w:val="00DD43E9"/>
    <w:rsid w:val="00DD55D9"/>
    <w:rsid w:val="00DD6392"/>
    <w:rsid w:val="00DD64FD"/>
    <w:rsid w:val="00DD6662"/>
    <w:rsid w:val="00DD6667"/>
    <w:rsid w:val="00DD69ED"/>
    <w:rsid w:val="00DD6D5E"/>
    <w:rsid w:val="00DD7522"/>
    <w:rsid w:val="00DD7533"/>
    <w:rsid w:val="00DD7C2E"/>
    <w:rsid w:val="00DE0399"/>
    <w:rsid w:val="00DE0437"/>
    <w:rsid w:val="00DE05BB"/>
    <w:rsid w:val="00DE06F2"/>
    <w:rsid w:val="00DE09BB"/>
    <w:rsid w:val="00DE09C5"/>
    <w:rsid w:val="00DE0F9C"/>
    <w:rsid w:val="00DE1206"/>
    <w:rsid w:val="00DE1B1D"/>
    <w:rsid w:val="00DE1BA9"/>
    <w:rsid w:val="00DE2193"/>
    <w:rsid w:val="00DE294A"/>
    <w:rsid w:val="00DE2ADA"/>
    <w:rsid w:val="00DE3145"/>
    <w:rsid w:val="00DE39C9"/>
    <w:rsid w:val="00DE3FB0"/>
    <w:rsid w:val="00DE415C"/>
    <w:rsid w:val="00DE48F3"/>
    <w:rsid w:val="00DE4967"/>
    <w:rsid w:val="00DE51FF"/>
    <w:rsid w:val="00DE528C"/>
    <w:rsid w:val="00DE59FA"/>
    <w:rsid w:val="00DE639A"/>
    <w:rsid w:val="00DE643B"/>
    <w:rsid w:val="00DE650F"/>
    <w:rsid w:val="00DE69CA"/>
    <w:rsid w:val="00DE6A75"/>
    <w:rsid w:val="00DE6AC4"/>
    <w:rsid w:val="00DE6E92"/>
    <w:rsid w:val="00DE77F6"/>
    <w:rsid w:val="00DE7C3C"/>
    <w:rsid w:val="00DF005A"/>
    <w:rsid w:val="00DF0144"/>
    <w:rsid w:val="00DF041E"/>
    <w:rsid w:val="00DF0443"/>
    <w:rsid w:val="00DF0ADA"/>
    <w:rsid w:val="00DF0B66"/>
    <w:rsid w:val="00DF0F41"/>
    <w:rsid w:val="00DF0F67"/>
    <w:rsid w:val="00DF1465"/>
    <w:rsid w:val="00DF20FB"/>
    <w:rsid w:val="00DF2345"/>
    <w:rsid w:val="00DF2D38"/>
    <w:rsid w:val="00DF321C"/>
    <w:rsid w:val="00DF3237"/>
    <w:rsid w:val="00DF3DCB"/>
    <w:rsid w:val="00DF4273"/>
    <w:rsid w:val="00DF46E7"/>
    <w:rsid w:val="00DF4A6F"/>
    <w:rsid w:val="00DF50BB"/>
    <w:rsid w:val="00DF59B0"/>
    <w:rsid w:val="00DF6306"/>
    <w:rsid w:val="00DF65B4"/>
    <w:rsid w:val="00DF6A68"/>
    <w:rsid w:val="00DF6E7C"/>
    <w:rsid w:val="00DF6FB5"/>
    <w:rsid w:val="00DF724A"/>
    <w:rsid w:val="00DF74E3"/>
    <w:rsid w:val="00DF77E4"/>
    <w:rsid w:val="00DF780C"/>
    <w:rsid w:val="00DF7F05"/>
    <w:rsid w:val="00E002D3"/>
    <w:rsid w:val="00E00633"/>
    <w:rsid w:val="00E007F4"/>
    <w:rsid w:val="00E00868"/>
    <w:rsid w:val="00E00D29"/>
    <w:rsid w:val="00E01029"/>
    <w:rsid w:val="00E010A1"/>
    <w:rsid w:val="00E010F4"/>
    <w:rsid w:val="00E01548"/>
    <w:rsid w:val="00E019A9"/>
    <w:rsid w:val="00E01F2C"/>
    <w:rsid w:val="00E025D3"/>
    <w:rsid w:val="00E02752"/>
    <w:rsid w:val="00E02884"/>
    <w:rsid w:val="00E02A79"/>
    <w:rsid w:val="00E02D99"/>
    <w:rsid w:val="00E02FFE"/>
    <w:rsid w:val="00E030C7"/>
    <w:rsid w:val="00E0368B"/>
    <w:rsid w:val="00E0371D"/>
    <w:rsid w:val="00E037CE"/>
    <w:rsid w:val="00E03AAA"/>
    <w:rsid w:val="00E04281"/>
    <w:rsid w:val="00E0484E"/>
    <w:rsid w:val="00E0504A"/>
    <w:rsid w:val="00E05317"/>
    <w:rsid w:val="00E053B9"/>
    <w:rsid w:val="00E05819"/>
    <w:rsid w:val="00E061DA"/>
    <w:rsid w:val="00E064F9"/>
    <w:rsid w:val="00E069B5"/>
    <w:rsid w:val="00E06ED3"/>
    <w:rsid w:val="00E073BC"/>
    <w:rsid w:val="00E07E01"/>
    <w:rsid w:val="00E07F09"/>
    <w:rsid w:val="00E07F48"/>
    <w:rsid w:val="00E10828"/>
    <w:rsid w:val="00E109E8"/>
    <w:rsid w:val="00E10E2F"/>
    <w:rsid w:val="00E110C4"/>
    <w:rsid w:val="00E116D0"/>
    <w:rsid w:val="00E1179E"/>
    <w:rsid w:val="00E1181E"/>
    <w:rsid w:val="00E119E1"/>
    <w:rsid w:val="00E11BD1"/>
    <w:rsid w:val="00E125FB"/>
    <w:rsid w:val="00E12E1F"/>
    <w:rsid w:val="00E12EF6"/>
    <w:rsid w:val="00E13365"/>
    <w:rsid w:val="00E134F0"/>
    <w:rsid w:val="00E145A9"/>
    <w:rsid w:val="00E147B7"/>
    <w:rsid w:val="00E14C22"/>
    <w:rsid w:val="00E151A9"/>
    <w:rsid w:val="00E1541E"/>
    <w:rsid w:val="00E15796"/>
    <w:rsid w:val="00E162A8"/>
    <w:rsid w:val="00E169B3"/>
    <w:rsid w:val="00E17BFC"/>
    <w:rsid w:val="00E17EED"/>
    <w:rsid w:val="00E20034"/>
    <w:rsid w:val="00E20246"/>
    <w:rsid w:val="00E20961"/>
    <w:rsid w:val="00E20AA9"/>
    <w:rsid w:val="00E215FB"/>
    <w:rsid w:val="00E216FE"/>
    <w:rsid w:val="00E2171F"/>
    <w:rsid w:val="00E21736"/>
    <w:rsid w:val="00E21DC0"/>
    <w:rsid w:val="00E220B2"/>
    <w:rsid w:val="00E22105"/>
    <w:rsid w:val="00E22CE6"/>
    <w:rsid w:val="00E22D13"/>
    <w:rsid w:val="00E23411"/>
    <w:rsid w:val="00E23A5B"/>
    <w:rsid w:val="00E23AB8"/>
    <w:rsid w:val="00E23F27"/>
    <w:rsid w:val="00E24209"/>
    <w:rsid w:val="00E248C0"/>
    <w:rsid w:val="00E2495C"/>
    <w:rsid w:val="00E25BE6"/>
    <w:rsid w:val="00E25CD5"/>
    <w:rsid w:val="00E25DD0"/>
    <w:rsid w:val="00E26654"/>
    <w:rsid w:val="00E26715"/>
    <w:rsid w:val="00E26748"/>
    <w:rsid w:val="00E26B76"/>
    <w:rsid w:val="00E27159"/>
    <w:rsid w:val="00E271C5"/>
    <w:rsid w:val="00E2774A"/>
    <w:rsid w:val="00E27A43"/>
    <w:rsid w:val="00E27D9C"/>
    <w:rsid w:val="00E3020D"/>
    <w:rsid w:val="00E30907"/>
    <w:rsid w:val="00E30B2F"/>
    <w:rsid w:val="00E30C84"/>
    <w:rsid w:val="00E319DC"/>
    <w:rsid w:val="00E31ACE"/>
    <w:rsid w:val="00E31B6F"/>
    <w:rsid w:val="00E31FA1"/>
    <w:rsid w:val="00E321CF"/>
    <w:rsid w:val="00E3242D"/>
    <w:rsid w:val="00E325BE"/>
    <w:rsid w:val="00E32863"/>
    <w:rsid w:val="00E32B4B"/>
    <w:rsid w:val="00E330B3"/>
    <w:rsid w:val="00E333C0"/>
    <w:rsid w:val="00E333D5"/>
    <w:rsid w:val="00E3395D"/>
    <w:rsid w:val="00E33FA9"/>
    <w:rsid w:val="00E3406C"/>
    <w:rsid w:val="00E34274"/>
    <w:rsid w:val="00E34A01"/>
    <w:rsid w:val="00E34B29"/>
    <w:rsid w:val="00E34F35"/>
    <w:rsid w:val="00E35117"/>
    <w:rsid w:val="00E358D9"/>
    <w:rsid w:val="00E35AE5"/>
    <w:rsid w:val="00E35D3D"/>
    <w:rsid w:val="00E36376"/>
    <w:rsid w:val="00E3652E"/>
    <w:rsid w:val="00E367DE"/>
    <w:rsid w:val="00E36854"/>
    <w:rsid w:val="00E369C4"/>
    <w:rsid w:val="00E3771A"/>
    <w:rsid w:val="00E37FC5"/>
    <w:rsid w:val="00E400C3"/>
    <w:rsid w:val="00E400F2"/>
    <w:rsid w:val="00E40155"/>
    <w:rsid w:val="00E40218"/>
    <w:rsid w:val="00E405F1"/>
    <w:rsid w:val="00E40672"/>
    <w:rsid w:val="00E4119C"/>
    <w:rsid w:val="00E4119E"/>
    <w:rsid w:val="00E41341"/>
    <w:rsid w:val="00E4162A"/>
    <w:rsid w:val="00E41BEB"/>
    <w:rsid w:val="00E42D29"/>
    <w:rsid w:val="00E42F95"/>
    <w:rsid w:val="00E44CBF"/>
    <w:rsid w:val="00E4650F"/>
    <w:rsid w:val="00E4652B"/>
    <w:rsid w:val="00E467C1"/>
    <w:rsid w:val="00E468D8"/>
    <w:rsid w:val="00E46FF0"/>
    <w:rsid w:val="00E47226"/>
    <w:rsid w:val="00E47C4B"/>
    <w:rsid w:val="00E47F47"/>
    <w:rsid w:val="00E506D8"/>
    <w:rsid w:val="00E51174"/>
    <w:rsid w:val="00E511C7"/>
    <w:rsid w:val="00E514EA"/>
    <w:rsid w:val="00E51956"/>
    <w:rsid w:val="00E519C8"/>
    <w:rsid w:val="00E51A44"/>
    <w:rsid w:val="00E5214F"/>
    <w:rsid w:val="00E52A09"/>
    <w:rsid w:val="00E52E6F"/>
    <w:rsid w:val="00E52FA8"/>
    <w:rsid w:val="00E53167"/>
    <w:rsid w:val="00E53AC4"/>
    <w:rsid w:val="00E53F09"/>
    <w:rsid w:val="00E541B2"/>
    <w:rsid w:val="00E54395"/>
    <w:rsid w:val="00E548F0"/>
    <w:rsid w:val="00E55707"/>
    <w:rsid w:val="00E55C17"/>
    <w:rsid w:val="00E5617F"/>
    <w:rsid w:val="00E564E4"/>
    <w:rsid w:val="00E56544"/>
    <w:rsid w:val="00E568BD"/>
    <w:rsid w:val="00E56A44"/>
    <w:rsid w:val="00E571CD"/>
    <w:rsid w:val="00E57337"/>
    <w:rsid w:val="00E57D67"/>
    <w:rsid w:val="00E57D7F"/>
    <w:rsid w:val="00E604DE"/>
    <w:rsid w:val="00E6071D"/>
    <w:rsid w:val="00E608DE"/>
    <w:rsid w:val="00E60A6F"/>
    <w:rsid w:val="00E60C79"/>
    <w:rsid w:val="00E61893"/>
    <w:rsid w:val="00E61904"/>
    <w:rsid w:val="00E619E3"/>
    <w:rsid w:val="00E6205C"/>
    <w:rsid w:val="00E62286"/>
    <w:rsid w:val="00E628C9"/>
    <w:rsid w:val="00E62A9A"/>
    <w:rsid w:val="00E6338C"/>
    <w:rsid w:val="00E639B6"/>
    <w:rsid w:val="00E63BEC"/>
    <w:rsid w:val="00E63DA6"/>
    <w:rsid w:val="00E63F67"/>
    <w:rsid w:val="00E6492B"/>
    <w:rsid w:val="00E64963"/>
    <w:rsid w:val="00E649E0"/>
    <w:rsid w:val="00E64ECF"/>
    <w:rsid w:val="00E6521F"/>
    <w:rsid w:val="00E652DD"/>
    <w:rsid w:val="00E6531D"/>
    <w:rsid w:val="00E653D2"/>
    <w:rsid w:val="00E6598A"/>
    <w:rsid w:val="00E663A4"/>
    <w:rsid w:val="00E66433"/>
    <w:rsid w:val="00E669F7"/>
    <w:rsid w:val="00E66D1D"/>
    <w:rsid w:val="00E671A1"/>
    <w:rsid w:val="00E675E1"/>
    <w:rsid w:val="00E67CBB"/>
    <w:rsid w:val="00E67F47"/>
    <w:rsid w:val="00E70257"/>
    <w:rsid w:val="00E70268"/>
    <w:rsid w:val="00E70EF3"/>
    <w:rsid w:val="00E71193"/>
    <w:rsid w:val="00E714CB"/>
    <w:rsid w:val="00E71CD1"/>
    <w:rsid w:val="00E71FC3"/>
    <w:rsid w:val="00E72136"/>
    <w:rsid w:val="00E72178"/>
    <w:rsid w:val="00E72736"/>
    <w:rsid w:val="00E72897"/>
    <w:rsid w:val="00E728A9"/>
    <w:rsid w:val="00E72D2E"/>
    <w:rsid w:val="00E7306C"/>
    <w:rsid w:val="00E730FE"/>
    <w:rsid w:val="00E73615"/>
    <w:rsid w:val="00E73F39"/>
    <w:rsid w:val="00E74895"/>
    <w:rsid w:val="00E7499A"/>
    <w:rsid w:val="00E751B9"/>
    <w:rsid w:val="00E751ED"/>
    <w:rsid w:val="00E7539B"/>
    <w:rsid w:val="00E7557F"/>
    <w:rsid w:val="00E757BC"/>
    <w:rsid w:val="00E7581F"/>
    <w:rsid w:val="00E7630B"/>
    <w:rsid w:val="00E76479"/>
    <w:rsid w:val="00E764EF"/>
    <w:rsid w:val="00E768B0"/>
    <w:rsid w:val="00E76E01"/>
    <w:rsid w:val="00E77CF1"/>
    <w:rsid w:val="00E8058A"/>
    <w:rsid w:val="00E8090E"/>
    <w:rsid w:val="00E80D29"/>
    <w:rsid w:val="00E80D63"/>
    <w:rsid w:val="00E80E63"/>
    <w:rsid w:val="00E81073"/>
    <w:rsid w:val="00E81136"/>
    <w:rsid w:val="00E81204"/>
    <w:rsid w:val="00E819A7"/>
    <w:rsid w:val="00E81E4C"/>
    <w:rsid w:val="00E82147"/>
    <w:rsid w:val="00E830E6"/>
    <w:rsid w:val="00E842C3"/>
    <w:rsid w:val="00E84324"/>
    <w:rsid w:val="00E855AF"/>
    <w:rsid w:val="00E85F36"/>
    <w:rsid w:val="00E85F9F"/>
    <w:rsid w:val="00E866B6"/>
    <w:rsid w:val="00E8675F"/>
    <w:rsid w:val="00E87499"/>
    <w:rsid w:val="00E877EB"/>
    <w:rsid w:val="00E87B4F"/>
    <w:rsid w:val="00E87E1B"/>
    <w:rsid w:val="00E87E59"/>
    <w:rsid w:val="00E9005E"/>
    <w:rsid w:val="00E900F4"/>
    <w:rsid w:val="00E90145"/>
    <w:rsid w:val="00E9014C"/>
    <w:rsid w:val="00E90F3E"/>
    <w:rsid w:val="00E913C2"/>
    <w:rsid w:val="00E91AD4"/>
    <w:rsid w:val="00E91EE5"/>
    <w:rsid w:val="00E921D0"/>
    <w:rsid w:val="00E9228B"/>
    <w:rsid w:val="00E92400"/>
    <w:rsid w:val="00E92A96"/>
    <w:rsid w:val="00E9325B"/>
    <w:rsid w:val="00E934B9"/>
    <w:rsid w:val="00E934D2"/>
    <w:rsid w:val="00E938EB"/>
    <w:rsid w:val="00E93ECB"/>
    <w:rsid w:val="00E942D9"/>
    <w:rsid w:val="00E9444F"/>
    <w:rsid w:val="00E96302"/>
    <w:rsid w:val="00E96A01"/>
    <w:rsid w:val="00E96B37"/>
    <w:rsid w:val="00E96EA0"/>
    <w:rsid w:val="00E9700C"/>
    <w:rsid w:val="00E979CE"/>
    <w:rsid w:val="00E97AC1"/>
    <w:rsid w:val="00E97B0C"/>
    <w:rsid w:val="00E97B1B"/>
    <w:rsid w:val="00EA01DE"/>
    <w:rsid w:val="00EA0319"/>
    <w:rsid w:val="00EA0A48"/>
    <w:rsid w:val="00EA1300"/>
    <w:rsid w:val="00EA1457"/>
    <w:rsid w:val="00EA182B"/>
    <w:rsid w:val="00EA1F5A"/>
    <w:rsid w:val="00EA203D"/>
    <w:rsid w:val="00EA231F"/>
    <w:rsid w:val="00EA23C0"/>
    <w:rsid w:val="00EA23F5"/>
    <w:rsid w:val="00EA2762"/>
    <w:rsid w:val="00EA28BA"/>
    <w:rsid w:val="00EA2BAB"/>
    <w:rsid w:val="00EA304C"/>
    <w:rsid w:val="00EA30CE"/>
    <w:rsid w:val="00EA34DD"/>
    <w:rsid w:val="00EA476D"/>
    <w:rsid w:val="00EA4777"/>
    <w:rsid w:val="00EA4C6A"/>
    <w:rsid w:val="00EA4E17"/>
    <w:rsid w:val="00EA4EBB"/>
    <w:rsid w:val="00EA572D"/>
    <w:rsid w:val="00EA5CE6"/>
    <w:rsid w:val="00EA5F77"/>
    <w:rsid w:val="00EA601A"/>
    <w:rsid w:val="00EA627B"/>
    <w:rsid w:val="00EA6502"/>
    <w:rsid w:val="00EA68DC"/>
    <w:rsid w:val="00EA6992"/>
    <w:rsid w:val="00EA6AAA"/>
    <w:rsid w:val="00EA6AB1"/>
    <w:rsid w:val="00EA7128"/>
    <w:rsid w:val="00EA73CE"/>
    <w:rsid w:val="00EA7414"/>
    <w:rsid w:val="00EA7C04"/>
    <w:rsid w:val="00EB0366"/>
    <w:rsid w:val="00EB0DFC"/>
    <w:rsid w:val="00EB1B6F"/>
    <w:rsid w:val="00EB1FD5"/>
    <w:rsid w:val="00EB23D4"/>
    <w:rsid w:val="00EB26D2"/>
    <w:rsid w:val="00EB3991"/>
    <w:rsid w:val="00EB44D0"/>
    <w:rsid w:val="00EB4818"/>
    <w:rsid w:val="00EB4B26"/>
    <w:rsid w:val="00EB4C1D"/>
    <w:rsid w:val="00EB4D4C"/>
    <w:rsid w:val="00EB517E"/>
    <w:rsid w:val="00EB538D"/>
    <w:rsid w:val="00EB558E"/>
    <w:rsid w:val="00EB575F"/>
    <w:rsid w:val="00EB5AA3"/>
    <w:rsid w:val="00EB63FF"/>
    <w:rsid w:val="00EB6790"/>
    <w:rsid w:val="00EB68BD"/>
    <w:rsid w:val="00EB6A14"/>
    <w:rsid w:val="00EB7376"/>
    <w:rsid w:val="00EB794A"/>
    <w:rsid w:val="00EB7CD1"/>
    <w:rsid w:val="00EC0091"/>
    <w:rsid w:val="00EC00DD"/>
    <w:rsid w:val="00EC0350"/>
    <w:rsid w:val="00EC09DC"/>
    <w:rsid w:val="00EC1F86"/>
    <w:rsid w:val="00EC1FC4"/>
    <w:rsid w:val="00EC21B4"/>
    <w:rsid w:val="00EC2217"/>
    <w:rsid w:val="00EC27C7"/>
    <w:rsid w:val="00EC2BA8"/>
    <w:rsid w:val="00EC304C"/>
    <w:rsid w:val="00EC3388"/>
    <w:rsid w:val="00EC518F"/>
    <w:rsid w:val="00EC633C"/>
    <w:rsid w:val="00EC6867"/>
    <w:rsid w:val="00EC6D3B"/>
    <w:rsid w:val="00EC6E95"/>
    <w:rsid w:val="00EC7459"/>
    <w:rsid w:val="00EC7996"/>
    <w:rsid w:val="00EC7D6E"/>
    <w:rsid w:val="00EC7FF3"/>
    <w:rsid w:val="00ED035B"/>
    <w:rsid w:val="00ED1694"/>
    <w:rsid w:val="00ED18B8"/>
    <w:rsid w:val="00ED1DA9"/>
    <w:rsid w:val="00ED20AE"/>
    <w:rsid w:val="00ED2432"/>
    <w:rsid w:val="00ED27FA"/>
    <w:rsid w:val="00ED2C4F"/>
    <w:rsid w:val="00ED2D54"/>
    <w:rsid w:val="00ED327B"/>
    <w:rsid w:val="00ED372B"/>
    <w:rsid w:val="00ED3FFC"/>
    <w:rsid w:val="00ED47C8"/>
    <w:rsid w:val="00ED4CE3"/>
    <w:rsid w:val="00ED5F08"/>
    <w:rsid w:val="00ED6114"/>
    <w:rsid w:val="00ED6574"/>
    <w:rsid w:val="00ED665E"/>
    <w:rsid w:val="00ED67DB"/>
    <w:rsid w:val="00ED681D"/>
    <w:rsid w:val="00ED6A14"/>
    <w:rsid w:val="00ED6FA9"/>
    <w:rsid w:val="00ED7082"/>
    <w:rsid w:val="00ED7290"/>
    <w:rsid w:val="00ED7384"/>
    <w:rsid w:val="00ED74C1"/>
    <w:rsid w:val="00ED7677"/>
    <w:rsid w:val="00EE069B"/>
    <w:rsid w:val="00EE0A6F"/>
    <w:rsid w:val="00EE0CFB"/>
    <w:rsid w:val="00EE1800"/>
    <w:rsid w:val="00EE248F"/>
    <w:rsid w:val="00EE2A91"/>
    <w:rsid w:val="00EE2C01"/>
    <w:rsid w:val="00EE2EE0"/>
    <w:rsid w:val="00EE305C"/>
    <w:rsid w:val="00EE3891"/>
    <w:rsid w:val="00EE3DFC"/>
    <w:rsid w:val="00EE3E77"/>
    <w:rsid w:val="00EE41EC"/>
    <w:rsid w:val="00EE42EA"/>
    <w:rsid w:val="00EE43BA"/>
    <w:rsid w:val="00EE53E4"/>
    <w:rsid w:val="00EE565B"/>
    <w:rsid w:val="00EE578E"/>
    <w:rsid w:val="00EE57C8"/>
    <w:rsid w:val="00EE5B45"/>
    <w:rsid w:val="00EE6029"/>
    <w:rsid w:val="00EE663A"/>
    <w:rsid w:val="00EE6F1C"/>
    <w:rsid w:val="00EE6FCA"/>
    <w:rsid w:val="00EE710C"/>
    <w:rsid w:val="00EE71DF"/>
    <w:rsid w:val="00EE7570"/>
    <w:rsid w:val="00EE7671"/>
    <w:rsid w:val="00EE7C0F"/>
    <w:rsid w:val="00EE7F0E"/>
    <w:rsid w:val="00EF0317"/>
    <w:rsid w:val="00EF05B9"/>
    <w:rsid w:val="00EF09D4"/>
    <w:rsid w:val="00EF0A19"/>
    <w:rsid w:val="00EF0C4F"/>
    <w:rsid w:val="00EF0D67"/>
    <w:rsid w:val="00EF0E1A"/>
    <w:rsid w:val="00EF0E2A"/>
    <w:rsid w:val="00EF0FF5"/>
    <w:rsid w:val="00EF145A"/>
    <w:rsid w:val="00EF15C8"/>
    <w:rsid w:val="00EF17A2"/>
    <w:rsid w:val="00EF1F74"/>
    <w:rsid w:val="00EF20D3"/>
    <w:rsid w:val="00EF23C7"/>
    <w:rsid w:val="00EF260B"/>
    <w:rsid w:val="00EF2FCE"/>
    <w:rsid w:val="00EF2FF9"/>
    <w:rsid w:val="00EF31BD"/>
    <w:rsid w:val="00EF31F1"/>
    <w:rsid w:val="00EF31FE"/>
    <w:rsid w:val="00EF324F"/>
    <w:rsid w:val="00EF3A08"/>
    <w:rsid w:val="00EF3BE9"/>
    <w:rsid w:val="00EF4536"/>
    <w:rsid w:val="00EF4586"/>
    <w:rsid w:val="00EF4EED"/>
    <w:rsid w:val="00EF512D"/>
    <w:rsid w:val="00EF56E7"/>
    <w:rsid w:val="00EF57FF"/>
    <w:rsid w:val="00EF5E13"/>
    <w:rsid w:val="00EF5FDB"/>
    <w:rsid w:val="00EF61B3"/>
    <w:rsid w:val="00EF627D"/>
    <w:rsid w:val="00EF6386"/>
    <w:rsid w:val="00EF6452"/>
    <w:rsid w:val="00EF6743"/>
    <w:rsid w:val="00EF6AB1"/>
    <w:rsid w:val="00EF6C9D"/>
    <w:rsid w:val="00EF6F46"/>
    <w:rsid w:val="00EF6F8D"/>
    <w:rsid w:val="00EF7099"/>
    <w:rsid w:val="00EF7935"/>
    <w:rsid w:val="00EF7EC9"/>
    <w:rsid w:val="00EF7EFA"/>
    <w:rsid w:val="00F00353"/>
    <w:rsid w:val="00F0073B"/>
    <w:rsid w:val="00F00842"/>
    <w:rsid w:val="00F00BC0"/>
    <w:rsid w:val="00F00D67"/>
    <w:rsid w:val="00F01C85"/>
    <w:rsid w:val="00F02499"/>
    <w:rsid w:val="00F032CF"/>
    <w:rsid w:val="00F0362D"/>
    <w:rsid w:val="00F039EE"/>
    <w:rsid w:val="00F04769"/>
    <w:rsid w:val="00F05AA7"/>
    <w:rsid w:val="00F063B4"/>
    <w:rsid w:val="00F06E88"/>
    <w:rsid w:val="00F0716B"/>
    <w:rsid w:val="00F07228"/>
    <w:rsid w:val="00F07650"/>
    <w:rsid w:val="00F08953"/>
    <w:rsid w:val="00F10AC5"/>
    <w:rsid w:val="00F10D05"/>
    <w:rsid w:val="00F11872"/>
    <w:rsid w:val="00F11C1B"/>
    <w:rsid w:val="00F11CD3"/>
    <w:rsid w:val="00F1276A"/>
    <w:rsid w:val="00F1288B"/>
    <w:rsid w:val="00F13210"/>
    <w:rsid w:val="00F13632"/>
    <w:rsid w:val="00F1394B"/>
    <w:rsid w:val="00F13C3D"/>
    <w:rsid w:val="00F13F93"/>
    <w:rsid w:val="00F143FB"/>
    <w:rsid w:val="00F14DD5"/>
    <w:rsid w:val="00F15606"/>
    <w:rsid w:val="00F159FE"/>
    <w:rsid w:val="00F15CFE"/>
    <w:rsid w:val="00F1675A"/>
    <w:rsid w:val="00F169F8"/>
    <w:rsid w:val="00F16D61"/>
    <w:rsid w:val="00F16EA3"/>
    <w:rsid w:val="00F1776E"/>
    <w:rsid w:val="00F17864"/>
    <w:rsid w:val="00F17E95"/>
    <w:rsid w:val="00F20684"/>
    <w:rsid w:val="00F20CE4"/>
    <w:rsid w:val="00F21093"/>
    <w:rsid w:val="00F21B4E"/>
    <w:rsid w:val="00F21EAD"/>
    <w:rsid w:val="00F21FBE"/>
    <w:rsid w:val="00F221BD"/>
    <w:rsid w:val="00F2221D"/>
    <w:rsid w:val="00F225B3"/>
    <w:rsid w:val="00F2292F"/>
    <w:rsid w:val="00F22DD7"/>
    <w:rsid w:val="00F22F9B"/>
    <w:rsid w:val="00F23171"/>
    <w:rsid w:val="00F234AD"/>
    <w:rsid w:val="00F23D95"/>
    <w:rsid w:val="00F2456D"/>
    <w:rsid w:val="00F24C1E"/>
    <w:rsid w:val="00F24C49"/>
    <w:rsid w:val="00F24DAE"/>
    <w:rsid w:val="00F252B2"/>
    <w:rsid w:val="00F25D48"/>
    <w:rsid w:val="00F2676A"/>
    <w:rsid w:val="00F26CD9"/>
    <w:rsid w:val="00F27778"/>
    <w:rsid w:val="00F27BA1"/>
    <w:rsid w:val="00F27D36"/>
    <w:rsid w:val="00F302BF"/>
    <w:rsid w:val="00F30351"/>
    <w:rsid w:val="00F30497"/>
    <w:rsid w:val="00F306A0"/>
    <w:rsid w:val="00F30E3D"/>
    <w:rsid w:val="00F30FFA"/>
    <w:rsid w:val="00F31745"/>
    <w:rsid w:val="00F31B40"/>
    <w:rsid w:val="00F31D60"/>
    <w:rsid w:val="00F31E3D"/>
    <w:rsid w:val="00F31FCD"/>
    <w:rsid w:val="00F32504"/>
    <w:rsid w:val="00F329A3"/>
    <w:rsid w:val="00F32C47"/>
    <w:rsid w:val="00F334DD"/>
    <w:rsid w:val="00F33A6B"/>
    <w:rsid w:val="00F343D1"/>
    <w:rsid w:val="00F35E90"/>
    <w:rsid w:val="00F3610D"/>
    <w:rsid w:val="00F366F1"/>
    <w:rsid w:val="00F36734"/>
    <w:rsid w:val="00F36C6C"/>
    <w:rsid w:val="00F36E79"/>
    <w:rsid w:val="00F37133"/>
    <w:rsid w:val="00F37162"/>
    <w:rsid w:val="00F37667"/>
    <w:rsid w:val="00F378A0"/>
    <w:rsid w:val="00F379C4"/>
    <w:rsid w:val="00F37AAB"/>
    <w:rsid w:val="00F37D46"/>
    <w:rsid w:val="00F37F44"/>
    <w:rsid w:val="00F40052"/>
    <w:rsid w:val="00F40F90"/>
    <w:rsid w:val="00F40FF2"/>
    <w:rsid w:val="00F41170"/>
    <w:rsid w:val="00F41863"/>
    <w:rsid w:val="00F419CF"/>
    <w:rsid w:val="00F4262E"/>
    <w:rsid w:val="00F42AC9"/>
    <w:rsid w:val="00F42B7C"/>
    <w:rsid w:val="00F42B9F"/>
    <w:rsid w:val="00F436B9"/>
    <w:rsid w:val="00F4407E"/>
    <w:rsid w:val="00F44091"/>
    <w:rsid w:val="00F44480"/>
    <w:rsid w:val="00F452F1"/>
    <w:rsid w:val="00F45587"/>
    <w:rsid w:val="00F466A5"/>
    <w:rsid w:val="00F468FC"/>
    <w:rsid w:val="00F4693F"/>
    <w:rsid w:val="00F46AA7"/>
    <w:rsid w:val="00F47057"/>
    <w:rsid w:val="00F470C4"/>
    <w:rsid w:val="00F47259"/>
    <w:rsid w:val="00F475DF"/>
    <w:rsid w:val="00F47A40"/>
    <w:rsid w:val="00F47BBA"/>
    <w:rsid w:val="00F47E6B"/>
    <w:rsid w:val="00F5002C"/>
    <w:rsid w:val="00F501B7"/>
    <w:rsid w:val="00F503E4"/>
    <w:rsid w:val="00F50689"/>
    <w:rsid w:val="00F509E8"/>
    <w:rsid w:val="00F510FB"/>
    <w:rsid w:val="00F513E2"/>
    <w:rsid w:val="00F51571"/>
    <w:rsid w:val="00F51595"/>
    <w:rsid w:val="00F51A5E"/>
    <w:rsid w:val="00F51A85"/>
    <w:rsid w:val="00F52016"/>
    <w:rsid w:val="00F5250A"/>
    <w:rsid w:val="00F526E5"/>
    <w:rsid w:val="00F5344B"/>
    <w:rsid w:val="00F53A0A"/>
    <w:rsid w:val="00F53CCF"/>
    <w:rsid w:val="00F53EA9"/>
    <w:rsid w:val="00F5422B"/>
    <w:rsid w:val="00F54834"/>
    <w:rsid w:val="00F549C8"/>
    <w:rsid w:val="00F54C20"/>
    <w:rsid w:val="00F54DB6"/>
    <w:rsid w:val="00F55401"/>
    <w:rsid w:val="00F55A6B"/>
    <w:rsid w:val="00F56251"/>
    <w:rsid w:val="00F56455"/>
    <w:rsid w:val="00F56833"/>
    <w:rsid w:val="00F56932"/>
    <w:rsid w:val="00F57067"/>
    <w:rsid w:val="00F570D1"/>
    <w:rsid w:val="00F60655"/>
    <w:rsid w:val="00F60DB8"/>
    <w:rsid w:val="00F614EA"/>
    <w:rsid w:val="00F61553"/>
    <w:rsid w:val="00F61637"/>
    <w:rsid w:val="00F61C9A"/>
    <w:rsid w:val="00F62328"/>
    <w:rsid w:val="00F626C1"/>
    <w:rsid w:val="00F62B2E"/>
    <w:rsid w:val="00F62E10"/>
    <w:rsid w:val="00F63211"/>
    <w:rsid w:val="00F6358A"/>
    <w:rsid w:val="00F6370C"/>
    <w:rsid w:val="00F6382A"/>
    <w:rsid w:val="00F63E7A"/>
    <w:rsid w:val="00F63F24"/>
    <w:rsid w:val="00F647E4"/>
    <w:rsid w:val="00F65484"/>
    <w:rsid w:val="00F658CC"/>
    <w:rsid w:val="00F65ACB"/>
    <w:rsid w:val="00F65AE6"/>
    <w:rsid w:val="00F662C4"/>
    <w:rsid w:val="00F665E7"/>
    <w:rsid w:val="00F6698F"/>
    <w:rsid w:val="00F66D1F"/>
    <w:rsid w:val="00F677E4"/>
    <w:rsid w:val="00F67AF0"/>
    <w:rsid w:val="00F7055F"/>
    <w:rsid w:val="00F707EB"/>
    <w:rsid w:val="00F7081E"/>
    <w:rsid w:val="00F7164D"/>
    <w:rsid w:val="00F7183D"/>
    <w:rsid w:val="00F71CBF"/>
    <w:rsid w:val="00F71D88"/>
    <w:rsid w:val="00F71EEC"/>
    <w:rsid w:val="00F720B8"/>
    <w:rsid w:val="00F720FA"/>
    <w:rsid w:val="00F7245E"/>
    <w:rsid w:val="00F72510"/>
    <w:rsid w:val="00F72721"/>
    <w:rsid w:val="00F727E1"/>
    <w:rsid w:val="00F72C30"/>
    <w:rsid w:val="00F72CB8"/>
    <w:rsid w:val="00F72DEF"/>
    <w:rsid w:val="00F73371"/>
    <w:rsid w:val="00F736B8"/>
    <w:rsid w:val="00F73CD0"/>
    <w:rsid w:val="00F7443E"/>
    <w:rsid w:val="00F74648"/>
    <w:rsid w:val="00F749B3"/>
    <w:rsid w:val="00F74B08"/>
    <w:rsid w:val="00F74C0C"/>
    <w:rsid w:val="00F7550E"/>
    <w:rsid w:val="00F7562E"/>
    <w:rsid w:val="00F7563E"/>
    <w:rsid w:val="00F7588F"/>
    <w:rsid w:val="00F75AF7"/>
    <w:rsid w:val="00F75E92"/>
    <w:rsid w:val="00F7684E"/>
    <w:rsid w:val="00F76BC9"/>
    <w:rsid w:val="00F76E91"/>
    <w:rsid w:val="00F77934"/>
    <w:rsid w:val="00F77965"/>
    <w:rsid w:val="00F77E32"/>
    <w:rsid w:val="00F809F6"/>
    <w:rsid w:val="00F80B02"/>
    <w:rsid w:val="00F81A3B"/>
    <w:rsid w:val="00F81BA3"/>
    <w:rsid w:val="00F82023"/>
    <w:rsid w:val="00F82395"/>
    <w:rsid w:val="00F82437"/>
    <w:rsid w:val="00F82A05"/>
    <w:rsid w:val="00F82CE8"/>
    <w:rsid w:val="00F83491"/>
    <w:rsid w:val="00F83D0D"/>
    <w:rsid w:val="00F8434C"/>
    <w:rsid w:val="00F84386"/>
    <w:rsid w:val="00F845D4"/>
    <w:rsid w:val="00F84D07"/>
    <w:rsid w:val="00F84EA8"/>
    <w:rsid w:val="00F8505D"/>
    <w:rsid w:val="00F85267"/>
    <w:rsid w:val="00F853D9"/>
    <w:rsid w:val="00F85459"/>
    <w:rsid w:val="00F854EE"/>
    <w:rsid w:val="00F85AF5"/>
    <w:rsid w:val="00F85BCC"/>
    <w:rsid w:val="00F85D0E"/>
    <w:rsid w:val="00F85DA3"/>
    <w:rsid w:val="00F85E8D"/>
    <w:rsid w:val="00F85E8F"/>
    <w:rsid w:val="00F85EDC"/>
    <w:rsid w:val="00F864C7"/>
    <w:rsid w:val="00F867FB"/>
    <w:rsid w:val="00F86A4E"/>
    <w:rsid w:val="00F86CE5"/>
    <w:rsid w:val="00F8772B"/>
    <w:rsid w:val="00F87930"/>
    <w:rsid w:val="00F87C1B"/>
    <w:rsid w:val="00F90183"/>
    <w:rsid w:val="00F90194"/>
    <w:rsid w:val="00F901E3"/>
    <w:rsid w:val="00F90519"/>
    <w:rsid w:val="00F909A9"/>
    <w:rsid w:val="00F919B6"/>
    <w:rsid w:val="00F92139"/>
    <w:rsid w:val="00F92834"/>
    <w:rsid w:val="00F928B3"/>
    <w:rsid w:val="00F92AB9"/>
    <w:rsid w:val="00F92E74"/>
    <w:rsid w:val="00F92F20"/>
    <w:rsid w:val="00F935DE"/>
    <w:rsid w:val="00F936C8"/>
    <w:rsid w:val="00F93E41"/>
    <w:rsid w:val="00F93FF5"/>
    <w:rsid w:val="00F948BB"/>
    <w:rsid w:val="00F95194"/>
    <w:rsid w:val="00F955F5"/>
    <w:rsid w:val="00F95896"/>
    <w:rsid w:val="00F95C3C"/>
    <w:rsid w:val="00F96196"/>
    <w:rsid w:val="00F962C1"/>
    <w:rsid w:val="00F9674A"/>
    <w:rsid w:val="00F96EE5"/>
    <w:rsid w:val="00F97455"/>
    <w:rsid w:val="00F974C1"/>
    <w:rsid w:val="00FA018B"/>
    <w:rsid w:val="00FA0197"/>
    <w:rsid w:val="00FA03A3"/>
    <w:rsid w:val="00FA056E"/>
    <w:rsid w:val="00FA0C72"/>
    <w:rsid w:val="00FA130C"/>
    <w:rsid w:val="00FA145C"/>
    <w:rsid w:val="00FA15BF"/>
    <w:rsid w:val="00FA1834"/>
    <w:rsid w:val="00FA198D"/>
    <w:rsid w:val="00FA1F69"/>
    <w:rsid w:val="00FA20B9"/>
    <w:rsid w:val="00FA2214"/>
    <w:rsid w:val="00FA2410"/>
    <w:rsid w:val="00FA28EB"/>
    <w:rsid w:val="00FA2BB7"/>
    <w:rsid w:val="00FA2DE7"/>
    <w:rsid w:val="00FA34BD"/>
    <w:rsid w:val="00FA37EE"/>
    <w:rsid w:val="00FA3E1D"/>
    <w:rsid w:val="00FA3FB2"/>
    <w:rsid w:val="00FA4427"/>
    <w:rsid w:val="00FA45DC"/>
    <w:rsid w:val="00FA4BA7"/>
    <w:rsid w:val="00FA4E4E"/>
    <w:rsid w:val="00FA4FDF"/>
    <w:rsid w:val="00FA50BD"/>
    <w:rsid w:val="00FA52CD"/>
    <w:rsid w:val="00FA659E"/>
    <w:rsid w:val="00FA6D16"/>
    <w:rsid w:val="00FA6F7C"/>
    <w:rsid w:val="00FA721A"/>
    <w:rsid w:val="00FA7D06"/>
    <w:rsid w:val="00FA7ECA"/>
    <w:rsid w:val="00FB05EA"/>
    <w:rsid w:val="00FB0D02"/>
    <w:rsid w:val="00FB184F"/>
    <w:rsid w:val="00FB1E21"/>
    <w:rsid w:val="00FB2318"/>
    <w:rsid w:val="00FB254E"/>
    <w:rsid w:val="00FB2826"/>
    <w:rsid w:val="00FB284E"/>
    <w:rsid w:val="00FB2C42"/>
    <w:rsid w:val="00FB2FBB"/>
    <w:rsid w:val="00FB3093"/>
    <w:rsid w:val="00FB32C9"/>
    <w:rsid w:val="00FB48AD"/>
    <w:rsid w:val="00FB4A3C"/>
    <w:rsid w:val="00FB4CBF"/>
    <w:rsid w:val="00FB4D2A"/>
    <w:rsid w:val="00FB4D4D"/>
    <w:rsid w:val="00FB55D3"/>
    <w:rsid w:val="00FB59D7"/>
    <w:rsid w:val="00FB5C56"/>
    <w:rsid w:val="00FB66D4"/>
    <w:rsid w:val="00FB6C39"/>
    <w:rsid w:val="00FB6FEF"/>
    <w:rsid w:val="00FB76DB"/>
    <w:rsid w:val="00FB78EE"/>
    <w:rsid w:val="00FB7994"/>
    <w:rsid w:val="00FC04B1"/>
    <w:rsid w:val="00FC086B"/>
    <w:rsid w:val="00FC0AD6"/>
    <w:rsid w:val="00FC0D8D"/>
    <w:rsid w:val="00FC1656"/>
    <w:rsid w:val="00FC198E"/>
    <w:rsid w:val="00FC1E20"/>
    <w:rsid w:val="00FC2728"/>
    <w:rsid w:val="00FC2A34"/>
    <w:rsid w:val="00FC2A5A"/>
    <w:rsid w:val="00FC2A7E"/>
    <w:rsid w:val="00FC2C5D"/>
    <w:rsid w:val="00FC3205"/>
    <w:rsid w:val="00FC3261"/>
    <w:rsid w:val="00FC36C1"/>
    <w:rsid w:val="00FC3ABD"/>
    <w:rsid w:val="00FC4926"/>
    <w:rsid w:val="00FC5180"/>
    <w:rsid w:val="00FC524C"/>
    <w:rsid w:val="00FC531C"/>
    <w:rsid w:val="00FC541B"/>
    <w:rsid w:val="00FC54FD"/>
    <w:rsid w:val="00FC5CC8"/>
    <w:rsid w:val="00FC5D62"/>
    <w:rsid w:val="00FC64A0"/>
    <w:rsid w:val="00FC6608"/>
    <w:rsid w:val="00FC68B1"/>
    <w:rsid w:val="00FC6DF0"/>
    <w:rsid w:val="00FC7075"/>
    <w:rsid w:val="00FC709F"/>
    <w:rsid w:val="00FC740C"/>
    <w:rsid w:val="00FC7745"/>
    <w:rsid w:val="00FC7D14"/>
    <w:rsid w:val="00FC7DE4"/>
    <w:rsid w:val="00FC7FCB"/>
    <w:rsid w:val="00FD03BE"/>
    <w:rsid w:val="00FD04CD"/>
    <w:rsid w:val="00FD144C"/>
    <w:rsid w:val="00FD1469"/>
    <w:rsid w:val="00FD1521"/>
    <w:rsid w:val="00FD15DC"/>
    <w:rsid w:val="00FD17D7"/>
    <w:rsid w:val="00FD1C10"/>
    <w:rsid w:val="00FD1C70"/>
    <w:rsid w:val="00FD1EBE"/>
    <w:rsid w:val="00FD2AE2"/>
    <w:rsid w:val="00FD33CB"/>
    <w:rsid w:val="00FD351E"/>
    <w:rsid w:val="00FD3618"/>
    <w:rsid w:val="00FD37E1"/>
    <w:rsid w:val="00FD3C81"/>
    <w:rsid w:val="00FD3CAF"/>
    <w:rsid w:val="00FD4E38"/>
    <w:rsid w:val="00FD4F3A"/>
    <w:rsid w:val="00FD4F8B"/>
    <w:rsid w:val="00FD5406"/>
    <w:rsid w:val="00FD5BD7"/>
    <w:rsid w:val="00FD5C91"/>
    <w:rsid w:val="00FD5E63"/>
    <w:rsid w:val="00FD63C9"/>
    <w:rsid w:val="00FD6572"/>
    <w:rsid w:val="00FD67DE"/>
    <w:rsid w:val="00FD6B2E"/>
    <w:rsid w:val="00FD6DA4"/>
    <w:rsid w:val="00FD7610"/>
    <w:rsid w:val="00FD763A"/>
    <w:rsid w:val="00FD7E74"/>
    <w:rsid w:val="00FE00F5"/>
    <w:rsid w:val="00FE035B"/>
    <w:rsid w:val="00FE0B88"/>
    <w:rsid w:val="00FE0C28"/>
    <w:rsid w:val="00FE0C3F"/>
    <w:rsid w:val="00FE0D92"/>
    <w:rsid w:val="00FE17B1"/>
    <w:rsid w:val="00FE1848"/>
    <w:rsid w:val="00FE18C8"/>
    <w:rsid w:val="00FE198B"/>
    <w:rsid w:val="00FE1ADA"/>
    <w:rsid w:val="00FE2182"/>
    <w:rsid w:val="00FE27C0"/>
    <w:rsid w:val="00FE30BF"/>
    <w:rsid w:val="00FE30DD"/>
    <w:rsid w:val="00FE44B6"/>
    <w:rsid w:val="00FE4D9E"/>
    <w:rsid w:val="00FE52EA"/>
    <w:rsid w:val="00FE5F25"/>
    <w:rsid w:val="00FE602A"/>
    <w:rsid w:val="00FE6416"/>
    <w:rsid w:val="00FE6EE8"/>
    <w:rsid w:val="00FE6FF6"/>
    <w:rsid w:val="00FE7322"/>
    <w:rsid w:val="00FE783A"/>
    <w:rsid w:val="00FE786D"/>
    <w:rsid w:val="00FE79BE"/>
    <w:rsid w:val="00FE7D15"/>
    <w:rsid w:val="00FF02C2"/>
    <w:rsid w:val="00FF0618"/>
    <w:rsid w:val="00FF09B9"/>
    <w:rsid w:val="00FF0B9C"/>
    <w:rsid w:val="00FF1321"/>
    <w:rsid w:val="00FF1857"/>
    <w:rsid w:val="00FF1D82"/>
    <w:rsid w:val="00FF1F9A"/>
    <w:rsid w:val="00FF2613"/>
    <w:rsid w:val="00FF2AF1"/>
    <w:rsid w:val="00FF2C75"/>
    <w:rsid w:val="00FF301F"/>
    <w:rsid w:val="00FF32C4"/>
    <w:rsid w:val="00FF3670"/>
    <w:rsid w:val="00FF401A"/>
    <w:rsid w:val="00FF41DF"/>
    <w:rsid w:val="00FF4C19"/>
    <w:rsid w:val="00FF50C0"/>
    <w:rsid w:val="00FF553A"/>
    <w:rsid w:val="00FF5B18"/>
    <w:rsid w:val="00FF5F98"/>
    <w:rsid w:val="00FF6209"/>
    <w:rsid w:val="00FF66CD"/>
    <w:rsid w:val="00FF67B6"/>
    <w:rsid w:val="00FF69DB"/>
    <w:rsid w:val="00FF6BBB"/>
    <w:rsid w:val="00FF6E6E"/>
    <w:rsid w:val="00FF7337"/>
    <w:rsid w:val="00FF7390"/>
    <w:rsid w:val="00FF73E0"/>
    <w:rsid w:val="00FF7F2F"/>
    <w:rsid w:val="010714D8"/>
    <w:rsid w:val="0110E2DF"/>
    <w:rsid w:val="013CFD51"/>
    <w:rsid w:val="013FF9D4"/>
    <w:rsid w:val="014B2898"/>
    <w:rsid w:val="0171FF0B"/>
    <w:rsid w:val="01897A8F"/>
    <w:rsid w:val="018FD7C2"/>
    <w:rsid w:val="01925994"/>
    <w:rsid w:val="01A013D0"/>
    <w:rsid w:val="01A78265"/>
    <w:rsid w:val="01B2219C"/>
    <w:rsid w:val="01B79F00"/>
    <w:rsid w:val="01EE57F9"/>
    <w:rsid w:val="02056953"/>
    <w:rsid w:val="0223AB5B"/>
    <w:rsid w:val="024EA859"/>
    <w:rsid w:val="025F73B8"/>
    <w:rsid w:val="02751ACA"/>
    <w:rsid w:val="027A4034"/>
    <w:rsid w:val="027D0AB1"/>
    <w:rsid w:val="028D9D83"/>
    <w:rsid w:val="02C79BF6"/>
    <w:rsid w:val="02CD5457"/>
    <w:rsid w:val="02E53DC5"/>
    <w:rsid w:val="02F56822"/>
    <w:rsid w:val="030475A5"/>
    <w:rsid w:val="0305EDEF"/>
    <w:rsid w:val="03069D2E"/>
    <w:rsid w:val="0314A926"/>
    <w:rsid w:val="033B5637"/>
    <w:rsid w:val="0344C84B"/>
    <w:rsid w:val="034D05DA"/>
    <w:rsid w:val="037398EB"/>
    <w:rsid w:val="03B5416E"/>
    <w:rsid w:val="03C517C1"/>
    <w:rsid w:val="03C82EDD"/>
    <w:rsid w:val="03CCCC4C"/>
    <w:rsid w:val="03E86C03"/>
    <w:rsid w:val="03F2E504"/>
    <w:rsid w:val="03FC313C"/>
    <w:rsid w:val="04000F8D"/>
    <w:rsid w:val="045B4073"/>
    <w:rsid w:val="046230DF"/>
    <w:rsid w:val="04638D88"/>
    <w:rsid w:val="046B9C43"/>
    <w:rsid w:val="04A1A70F"/>
    <w:rsid w:val="04E4E490"/>
    <w:rsid w:val="04E83E8C"/>
    <w:rsid w:val="04FBFC3B"/>
    <w:rsid w:val="050F4674"/>
    <w:rsid w:val="051AA912"/>
    <w:rsid w:val="05488E3E"/>
    <w:rsid w:val="057174F7"/>
    <w:rsid w:val="0578D90F"/>
    <w:rsid w:val="057D243B"/>
    <w:rsid w:val="0584D08C"/>
    <w:rsid w:val="05888180"/>
    <w:rsid w:val="0592B229"/>
    <w:rsid w:val="05B7D917"/>
    <w:rsid w:val="05D501A2"/>
    <w:rsid w:val="05DE8AFC"/>
    <w:rsid w:val="0616C12B"/>
    <w:rsid w:val="061BFE52"/>
    <w:rsid w:val="0623CD00"/>
    <w:rsid w:val="06265DC9"/>
    <w:rsid w:val="0628AFAD"/>
    <w:rsid w:val="062AB43E"/>
    <w:rsid w:val="063A9088"/>
    <w:rsid w:val="06414E28"/>
    <w:rsid w:val="0649CD56"/>
    <w:rsid w:val="06523F45"/>
    <w:rsid w:val="06568FA9"/>
    <w:rsid w:val="066051DE"/>
    <w:rsid w:val="0680983F"/>
    <w:rsid w:val="068205EF"/>
    <w:rsid w:val="068946C8"/>
    <w:rsid w:val="0697117D"/>
    <w:rsid w:val="06B5D792"/>
    <w:rsid w:val="06D816F5"/>
    <w:rsid w:val="06DA5421"/>
    <w:rsid w:val="06E9B06D"/>
    <w:rsid w:val="0710277D"/>
    <w:rsid w:val="072ED45D"/>
    <w:rsid w:val="07487E6F"/>
    <w:rsid w:val="077EB621"/>
    <w:rsid w:val="078B599B"/>
    <w:rsid w:val="079359B0"/>
    <w:rsid w:val="07ABB7A0"/>
    <w:rsid w:val="07BE43F5"/>
    <w:rsid w:val="08001B67"/>
    <w:rsid w:val="08054694"/>
    <w:rsid w:val="080DD034"/>
    <w:rsid w:val="0812E877"/>
    <w:rsid w:val="0819B981"/>
    <w:rsid w:val="0848E7EC"/>
    <w:rsid w:val="08661AEC"/>
    <w:rsid w:val="086F04A5"/>
    <w:rsid w:val="08795321"/>
    <w:rsid w:val="087C1EAF"/>
    <w:rsid w:val="08817B01"/>
    <w:rsid w:val="0882613E"/>
    <w:rsid w:val="08BBDD26"/>
    <w:rsid w:val="08BD7161"/>
    <w:rsid w:val="09060A6A"/>
    <w:rsid w:val="09325448"/>
    <w:rsid w:val="0932A87F"/>
    <w:rsid w:val="093DBF47"/>
    <w:rsid w:val="095A8ECC"/>
    <w:rsid w:val="098DB367"/>
    <w:rsid w:val="09A24436"/>
    <w:rsid w:val="09C7E958"/>
    <w:rsid w:val="09CDA6F6"/>
    <w:rsid w:val="09E79534"/>
    <w:rsid w:val="09E8CEBC"/>
    <w:rsid w:val="09F7FE7F"/>
    <w:rsid w:val="09F893E0"/>
    <w:rsid w:val="0A153172"/>
    <w:rsid w:val="0A18F5C2"/>
    <w:rsid w:val="0A530134"/>
    <w:rsid w:val="0A80D799"/>
    <w:rsid w:val="0A919614"/>
    <w:rsid w:val="0A94AF9F"/>
    <w:rsid w:val="0AB29A66"/>
    <w:rsid w:val="0ABAC7E3"/>
    <w:rsid w:val="0ACD62AB"/>
    <w:rsid w:val="0AD6AFD3"/>
    <w:rsid w:val="0AE99EA1"/>
    <w:rsid w:val="0B1CF418"/>
    <w:rsid w:val="0B25D50F"/>
    <w:rsid w:val="0B45964B"/>
    <w:rsid w:val="0B7DCCFD"/>
    <w:rsid w:val="0B87667D"/>
    <w:rsid w:val="0B9E1C71"/>
    <w:rsid w:val="0B9E8918"/>
    <w:rsid w:val="0BA97DC9"/>
    <w:rsid w:val="0BBA0AED"/>
    <w:rsid w:val="0BBDFC77"/>
    <w:rsid w:val="0BCAADEE"/>
    <w:rsid w:val="0BD164CE"/>
    <w:rsid w:val="0BEF45FA"/>
    <w:rsid w:val="0C0AEFA3"/>
    <w:rsid w:val="0C0DC61F"/>
    <w:rsid w:val="0C270181"/>
    <w:rsid w:val="0C3CDEFE"/>
    <w:rsid w:val="0C407F21"/>
    <w:rsid w:val="0C417F50"/>
    <w:rsid w:val="0C451D36"/>
    <w:rsid w:val="0C5B830C"/>
    <w:rsid w:val="0C5F972F"/>
    <w:rsid w:val="0C742A4B"/>
    <w:rsid w:val="0C859417"/>
    <w:rsid w:val="0C89145A"/>
    <w:rsid w:val="0C8B950E"/>
    <w:rsid w:val="0C922F8E"/>
    <w:rsid w:val="0C9823DB"/>
    <w:rsid w:val="0CD25D03"/>
    <w:rsid w:val="0CD29783"/>
    <w:rsid w:val="0CDA6D3D"/>
    <w:rsid w:val="0CF1FD94"/>
    <w:rsid w:val="0CF84557"/>
    <w:rsid w:val="0CFD81E0"/>
    <w:rsid w:val="0D491418"/>
    <w:rsid w:val="0D6F2A49"/>
    <w:rsid w:val="0D9CFEE4"/>
    <w:rsid w:val="0DAABCF4"/>
    <w:rsid w:val="0DAD6BE2"/>
    <w:rsid w:val="0DB52A9C"/>
    <w:rsid w:val="0DC444EE"/>
    <w:rsid w:val="0DD1A7C4"/>
    <w:rsid w:val="0DD423EC"/>
    <w:rsid w:val="0DE2402E"/>
    <w:rsid w:val="0E03547A"/>
    <w:rsid w:val="0E05712E"/>
    <w:rsid w:val="0E33F43C"/>
    <w:rsid w:val="0E35671F"/>
    <w:rsid w:val="0E4B7221"/>
    <w:rsid w:val="0E537F01"/>
    <w:rsid w:val="0E563110"/>
    <w:rsid w:val="0E5D66FA"/>
    <w:rsid w:val="0E696818"/>
    <w:rsid w:val="0E88FB05"/>
    <w:rsid w:val="0E8961CB"/>
    <w:rsid w:val="0E92E42C"/>
    <w:rsid w:val="0EB36206"/>
    <w:rsid w:val="0EC1135D"/>
    <w:rsid w:val="0EE62451"/>
    <w:rsid w:val="0EE7F30A"/>
    <w:rsid w:val="0EEA0D11"/>
    <w:rsid w:val="0EEA6401"/>
    <w:rsid w:val="0EECCA3C"/>
    <w:rsid w:val="0EFD6D90"/>
    <w:rsid w:val="0EFEDFF4"/>
    <w:rsid w:val="0F0EE1CD"/>
    <w:rsid w:val="0F0FC2FF"/>
    <w:rsid w:val="0F36B016"/>
    <w:rsid w:val="0F3D21AA"/>
    <w:rsid w:val="0F430AAF"/>
    <w:rsid w:val="0F57EC9D"/>
    <w:rsid w:val="0F608FC3"/>
    <w:rsid w:val="0F62829E"/>
    <w:rsid w:val="0F9323CE"/>
    <w:rsid w:val="0FAA382C"/>
    <w:rsid w:val="0FB48CF8"/>
    <w:rsid w:val="0FCFC49D"/>
    <w:rsid w:val="0FDDFC73"/>
    <w:rsid w:val="0FFE07C8"/>
    <w:rsid w:val="1014F61C"/>
    <w:rsid w:val="102CB8EC"/>
    <w:rsid w:val="1031CE2F"/>
    <w:rsid w:val="10360631"/>
    <w:rsid w:val="104C27A6"/>
    <w:rsid w:val="10502FE2"/>
    <w:rsid w:val="106E5C1D"/>
    <w:rsid w:val="108B251C"/>
    <w:rsid w:val="10A95268"/>
    <w:rsid w:val="10B9945C"/>
    <w:rsid w:val="10CF9457"/>
    <w:rsid w:val="10D531E0"/>
    <w:rsid w:val="10D53599"/>
    <w:rsid w:val="10D6604F"/>
    <w:rsid w:val="10F75405"/>
    <w:rsid w:val="1116B731"/>
    <w:rsid w:val="11533145"/>
    <w:rsid w:val="117FEF76"/>
    <w:rsid w:val="118547DA"/>
    <w:rsid w:val="118A73A0"/>
    <w:rsid w:val="118B5655"/>
    <w:rsid w:val="11CD3396"/>
    <w:rsid w:val="11D4BBBA"/>
    <w:rsid w:val="11DAA98F"/>
    <w:rsid w:val="11FB3735"/>
    <w:rsid w:val="1210FB95"/>
    <w:rsid w:val="1219CEB3"/>
    <w:rsid w:val="121FE28A"/>
    <w:rsid w:val="122D068D"/>
    <w:rsid w:val="12373FF5"/>
    <w:rsid w:val="125BFE41"/>
    <w:rsid w:val="12768892"/>
    <w:rsid w:val="12816E5F"/>
    <w:rsid w:val="12848A3E"/>
    <w:rsid w:val="128FA7A4"/>
    <w:rsid w:val="12A516BA"/>
    <w:rsid w:val="12D5E74A"/>
    <w:rsid w:val="12DF1EA4"/>
    <w:rsid w:val="12F0569A"/>
    <w:rsid w:val="12F3B368"/>
    <w:rsid w:val="13054269"/>
    <w:rsid w:val="13133B0E"/>
    <w:rsid w:val="131BABB0"/>
    <w:rsid w:val="131BF394"/>
    <w:rsid w:val="132441C3"/>
    <w:rsid w:val="133A4E59"/>
    <w:rsid w:val="13425931"/>
    <w:rsid w:val="135C52B7"/>
    <w:rsid w:val="136903F7"/>
    <w:rsid w:val="136E2CDB"/>
    <w:rsid w:val="137B627B"/>
    <w:rsid w:val="137FF04D"/>
    <w:rsid w:val="13ACCBF6"/>
    <w:rsid w:val="13AE3F06"/>
    <w:rsid w:val="13B359A9"/>
    <w:rsid w:val="13B3E280"/>
    <w:rsid w:val="13BF9070"/>
    <w:rsid w:val="13CBD04D"/>
    <w:rsid w:val="13DBD53A"/>
    <w:rsid w:val="13EADAF6"/>
    <w:rsid w:val="13ED54F6"/>
    <w:rsid w:val="14019B06"/>
    <w:rsid w:val="1409BDA4"/>
    <w:rsid w:val="140A5BAD"/>
    <w:rsid w:val="14249241"/>
    <w:rsid w:val="142CCA80"/>
    <w:rsid w:val="1446F9BA"/>
    <w:rsid w:val="14506F2C"/>
    <w:rsid w:val="14603B57"/>
    <w:rsid w:val="14879813"/>
    <w:rsid w:val="1489C251"/>
    <w:rsid w:val="149328EE"/>
    <w:rsid w:val="14932A2B"/>
    <w:rsid w:val="14CBF6B9"/>
    <w:rsid w:val="14CCF4AF"/>
    <w:rsid w:val="14F4F5A7"/>
    <w:rsid w:val="14FE48D3"/>
    <w:rsid w:val="1504D458"/>
    <w:rsid w:val="15443DD1"/>
    <w:rsid w:val="155B5C15"/>
    <w:rsid w:val="1562F3E4"/>
    <w:rsid w:val="1573BAB6"/>
    <w:rsid w:val="1575676A"/>
    <w:rsid w:val="15872558"/>
    <w:rsid w:val="159232C0"/>
    <w:rsid w:val="159F2747"/>
    <w:rsid w:val="15B313F2"/>
    <w:rsid w:val="15B7BCF7"/>
    <w:rsid w:val="15BAC4EB"/>
    <w:rsid w:val="15BB71EF"/>
    <w:rsid w:val="15BC1A97"/>
    <w:rsid w:val="15D6DB61"/>
    <w:rsid w:val="15DBAFAE"/>
    <w:rsid w:val="15DD542E"/>
    <w:rsid w:val="15FF5213"/>
    <w:rsid w:val="15FFA99F"/>
    <w:rsid w:val="162C53BA"/>
    <w:rsid w:val="163B5F10"/>
    <w:rsid w:val="163EF61C"/>
    <w:rsid w:val="1643D9F7"/>
    <w:rsid w:val="165999C5"/>
    <w:rsid w:val="167666A2"/>
    <w:rsid w:val="167F5E52"/>
    <w:rsid w:val="16BFC9E0"/>
    <w:rsid w:val="16E1A997"/>
    <w:rsid w:val="16E552E4"/>
    <w:rsid w:val="16F18630"/>
    <w:rsid w:val="170B2B4B"/>
    <w:rsid w:val="1731A025"/>
    <w:rsid w:val="1737A3E9"/>
    <w:rsid w:val="1747CAFB"/>
    <w:rsid w:val="17AB8A15"/>
    <w:rsid w:val="17BA599F"/>
    <w:rsid w:val="17C8F819"/>
    <w:rsid w:val="17EB1E30"/>
    <w:rsid w:val="180ED49C"/>
    <w:rsid w:val="181787B7"/>
    <w:rsid w:val="181CBAC0"/>
    <w:rsid w:val="181EBB83"/>
    <w:rsid w:val="1820C757"/>
    <w:rsid w:val="182C0647"/>
    <w:rsid w:val="1843D42B"/>
    <w:rsid w:val="184537D8"/>
    <w:rsid w:val="1873C88A"/>
    <w:rsid w:val="18980D09"/>
    <w:rsid w:val="18A6780A"/>
    <w:rsid w:val="18AB0181"/>
    <w:rsid w:val="18B754A6"/>
    <w:rsid w:val="18BC76CB"/>
    <w:rsid w:val="18CC9D2F"/>
    <w:rsid w:val="18FF72E0"/>
    <w:rsid w:val="19033A39"/>
    <w:rsid w:val="1904DA0C"/>
    <w:rsid w:val="191716CE"/>
    <w:rsid w:val="192723F8"/>
    <w:rsid w:val="192CF843"/>
    <w:rsid w:val="1953E528"/>
    <w:rsid w:val="19578D2B"/>
    <w:rsid w:val="195CD965"/>
    <w:rsid w:val="195DE02F"/>
    <w:rsid w:val="197E0700"/>
    <w:rsid w:val="19A8090E"/>
    <w:rsid w:val="19AB89DA"/>
    <w:rsid w:val="19B9BB08"/>
    <w:rsid w:val="19F07BE1"/>
    <w:rsid w:val="19F1ACE7"/>
    <w:rsid w:val="19F9F50C"/>
    <w:rsid w:val="1A0A6177"/>
    <w:rsid w:val="1A15B09F"/>
    <w:rsid w:val="1A26C66C"/>
    <w:rsid w:val="1A2FB21B"/>
    <w:rsid w:val="1A54A58A"/>
    <w:rsid w:val="1A682486"/>
    <w:rsid w:val="1A91E0BC"/>
    <w:rsid w:val="1AA10A59"/>
    <w:rsid w:val="1AA3143F"/>
    <w:rsid w:val="1ABF457B"/>
    <w:rsid w:val="1AF6233E"/>
    <w:rsid w:val="1B0484FB"/>
    <w:rsid w:val="1B0FD06D"/>
    <w:rsid w:val="1B23AD66"/>
    <w:rsid w:val="1B32D1C6"/>
    <w:rsid w:val="1B448D05"/>
    <w:rsid w:val="1B6E05DE"/>
    <w:rsid w:val="1B7CFE07"/>
    <w:rsid w:val="1B856F56"/>
    <w:rsid w:val="1B88D555"/>
    <w:rsid w:val="1B8D94C7"/>
    <w:rsid w:val="1B90187D"/>
    <w:rsid w:val="1B9572B2"/>
    <w:rsid w:val="1B96B878"/>
    <w:rsid w:val="1BA3CC53"/>
    <w:rsid w:val="1BBA0445"/>
    <w:rsid w:val="1BBE84B4"/>
    <w:rsid w:val="1BCA7C54"/>
    <w:rsid w:val="1BCE42E5"/>
    <w:rsid w:val="1BF2E1C1"/>
    <w:rsid w:val="1C5DF292"/>
    <w:rsid w:val="1C60A62B"/>
    <w:rsid w:val="1C631343"/>
    <w:rsid w:val="1C6BDF43"/>
    <w:rsid w:val="1C83701A"/>
    <w:rsid w:val="1C84C11F"/>
    <w:rsid w:val="1C9B09D1"/>
    <w:rsid w:val="1CAF6284"/>
    <w:rsid w:val="1CB6352B"/>
    <w:rsid w:val="1CBB4C01"/>
    <w:rsid w:val="1CC6CD53"/>
    <w:rsid w:val="1CC73039"/>
    <w:rsid w:val="1CD483EF"/>
    <w:rsid w:val="1CD603A1"/>
    <w:rsid w:val="1CE906C8"/>
    <w:rsid w:val="1D0C8B1E"/>
    <w:rsid w:val="1D102D62"/>
    <w:rsid w:val="1D21815B"/>
    <w:rsid w:val="1D53885B"/>
    <w:rsid w:val="1D7D9287"/>
    <w:rsid w:val="1D843BA3"/>
    <w:rsid w:val="1D868352"/>
    <w:rsid w:val="1D8FC4FE"/>
    <w:rsid w:val="1DA15D51"/>
    <w:rsid w:val="1DA2EBF3"/>
    <w:rsid w:val="1DAF3B59"/>
    <w:rsid w:val="1DBC794F"/>
    <w:rsid w:val="1DCB0F4B"/>
    <w:rsid w:val="1DD2B3F4"/>
    <w:rsid w:val="1DDAAE3E"/>
    <w:rsid w:val="1DE292D5"/>
    <w:rsid w:val="1DF98C14"/>
    <w:rsid w:val="1E060380"/>
    <w:rsid w:val="1E098C95"/>
    <w:rsid w:val="1E52058C"/>
    <w:rsid w:val="1E5A84B3"/>
    <w:rsid w:val="1E5BC70A"/>
    <w:rsid w:val="1E60CF9D"/>
    <w:rsid w:val="1E63A7C2"/>
    <w:rsid w:val="1E6888F7"/>
    <w:rsid w:val="1E6DED25"/>
    <w:rsid w:val="1E7CE957"/>
    <w:rsid w:val="1E7FD9D9"/>
    <w:rsid w:val="1E8F5846"/>
    <w:rsid w:val="1E9420B8"/>
    <w:rsid w:val="1E9EA45B"/>
    <w:rsid w:val="1EACF9DA"/>
    <w:rsid w:val="1EAD8BFE"/>
    <w:rsid w:val="1EB0DAE3"/>
    <w:rsid w:val="1EBA7E65"/>
    <w:rsid w:val="1ED7E320"/>
    <w:rsid w:val="1EEA7220"/>
    <w:rsid w:val="1EF101A5"/>
    <w:rsid w:val="1EF62576"/>
    <w:rsid w:val="1F06B8E0"/>
    <w:rsid w:val="1F1BCCD6"/>
    <w:rsid w:val="1F2E1660"/>
    <w:rsid w:val="1F343B38"/>
    <w:rsid w:val="1F361D64"/>
    <w:rsid w:val="1F3E4D1C"/>
    <w:rsid w:val="1F437FF4"/>
    <w:rsid w:val="1F46A67D"/>
    <w:rsid w:val="1F4AC856"/>
    <w:rsid w:val="1F861CFD"/>
    <w:rsid w:val="1FA14618"/>
    <w:rsid w:val="1FBD035E"/>
    <w:rsid w:val="1FE3FCE0"/>
    <w:rsid w:val="1FFE573D"/>
    <w:rsid w:val="2019AC1C"/>
    <w:rsid w:val="201BDD0A"/>
    <w:rsid w:val="20346A85"/>
    <w:rsid w:val="20393491"/>
    <w:rsid w:val="2042DCB6"/>
    <w:rsid w:val="2046F0D9"/>
    <w:rsid w:val="204C9E82"/>
    <w:rsid w:val="2058157F"/>
    <w:rsid w:val="205CB2A6"/>
    <w:rsid w:val="2081C7C8"/>
    <w:rsid w:val="2085FE13"/>
    <w:rsid w:val="2088A83F"/>
    <w:rsid w:val="208C8EE0"/>
    <w:rsid w:val="20AB293A"/>
    <w:rsid w:val="20D9CF87"/>
    <w:rsid w:val="20DF9A0E"/>
    <w:rsid w:val="20F8EEDE"/>
    <w:rsid w:val="21314310"/>
    <w:rsid w:val="21543946"/>
    <w:rsid w:val="2174EC94"/>
    <w:rsid w:val="2188AB12"/>
    <w:rsid w:val="2189A2C4"/>
    <w:rsid w:val="21B7B334"/>
    <w:rsid w:val="21C093A6"/>
    <w:rsid w:val="21FCC04F"/>
    <w:rsid w:val="22227F0A"/>
    <w:rsid w:val="225083F5"/>
    <w:rsid w:val="226D2A78"/>
    <w:rsid w:val="228456FD"/>
    <w:rsid w:val="2290A93E"/>
    <w:rsid w:val="22973597"/>
    <w:rsid w:val="22CCFB86"/>
    <w:rsid w:val="22CE8F1D"/>
    <w:rsid w:val="22E858ED"/>
    <w:rsid w:val="22EA5EBC"/>
    <w:rsid w:val="22F5FB70"/>
    <w:rsid w:val="231930C5"/>
    <w:rsid w:val="2336A874"/>
    <w:rsid w:val="234982EB"/>
    <w:rsid w:val="235C0861"/>
    <w:rsid w:val="23620EFD"/>
    <w:rsid w:val="23702076"/>
    <w:rsid w:val="237ECF68"/>
    <w:rsid w:val="238F7FB1"/>
    <w:rsid w:val="23D2CDBE"/>
    <w:rsid w:val="23D5DCBB"/>
    <w:rsid w:val="23D6FBEC"/>
    <w:rsid w:val="23E2C088"/>
    <w:rsid w:val="23E90545"/>
    <w:rsid w:val="24039E4A"/>
    <w:rsid w:val="24357CFB"/>
    <w:rsid w:val="2446ACB5"/>
    <w:rsid w:val="2455E7D9"/>
    <w:rsid w:val="2458C41D"/>
    <w:rsid w:val="246009CA"/>
    <w:rsid w:val="24608B7B"/>
    <w:rsid w:val="2482FD82"/>
    <w:rsid w:val="24BFAB26"/>
    <w:rsid w:val="24CC617B"/>
    <w:rsid w:val="24D50E69"/>
    <w:rsid w:val="24FA4750"/>
    <w:rsid w:val="24FD257C"/>
    <w:rsid w:val="2504276D"/>
    <w:rsid w:val="2509BD4B"/>
    <w:rsid w:val="25164DD9"/>
    <w:rsid w:val="251C9531"/>
    <w:rsid w:val="2552DDA3"/>
    <w:rsid w:val="2559708B"/>
    <w:rsid w:val="25634EDB"/>
    <w:rsid w:val="25690F2B"/>
    <w:rsid w:val="2571B33E"/>
    <w:rsid w:val="2587ADAF"/>
    <w:rsid w:val="25C4C3E2"/>
    <w:rsid w:val="25F36997"/>
    <w:rsid w:val="262F7DB6"/>
    <w:rsid w:val="26407A33"/>
    <w:rsid w:val="264F549F"/>
    <w:rsid w:val="265D1771"/>
    <w:rsid w:val="26700648"/>
    <w:rsid w:val="267A56B1"/>
    <w:rsid w:val="26ACAB11"/>
    <w:rsid w:val="26C4C7CD"/>
    <w:rsid w:val="26C5AEF2"/>
    <w:rsid w:val="26CBDAAE"/>
    <w:rsid w:val="26E5511A"/>
    <w:rsid w:val="26EA7DB0"/>
    <w:rsid w:val="26FD9165"/>
    <w:rsid w:val="27024B77"/>
    <w:rsid w:val="2702E080"/>
    <w:rsid w:val="27064898"/>
    <w:rsid w:val="270B4AF3"/>
    <w:rsid w:val="2722841A"/>
    <w:rsid w:val="273ED008"/>
    <w:rsid w:val="2742BEBC"/>
    <w:rsid w:val="274384D2"/>
    <w:rsid w:val="274EE5B3"/>
    <w:rsid w:val="276890B7"/>
    <w:rsid w:val="2769D782"/>
    <w:rsid w:val="27770CE6"/>
    <w:rsid w:val="277BFB96"/>
    <w:rsid w:val="2796CEFC"/>
    <w:rsid w:val="279F463E"/>
    <w:rsid w:val="27B027EE"/>
    <w:rsid w:val="27BE2B3E"/>
    <w:rsid w:val="27CD8BB0"/>
    <w:rsid w:val="27EAB623"/>
    <w:rsid w:val="2832E837"/>
    <w:rsid w:val="28459DA4"/>
    <w:rsid w:val="2853A6E8"/>
    <w:rsid w:val="285AEC63"/>
    <w:rsid w:val="28663D85"/>
    <w:rsid w:val="286D791B"/>
    <w:rsid w:val="287596C3"/>
    <w:rsid w:val="288561E0"/>
    <w:rsid w:val="28910607"/>
    <w:rsid w:val="28C4871D"/>
    <w:rsid w:val="28C877D7"/>
    <w:rsid w:val="28C9ABCE"/>
    <w:rsid w:val="28CBD1DB"/>
    <w:rsid w:val="291EC920"/>
    <w:rsid w:val="292F7788"/>
    <w:rsid w:val="2954C357"/>
    <w:rsid w:val="29803BF7"/>
    <w:rsid w:val="298B9B69"/>
    <w:rsid w:val="29915B40"/>
    <w:rsid w:val="29B17DAF"/>
    <w:rsid w:val="29B3CF41"/>
    <w:rsid w:val="29C49FB4"/>
    <w:rsid w:val="29C93AC4"/>
    <w:rsid w:val="29D6C469"/>
    <w:rsid w:val="29DA0525"/>
    <w:rsid w:val="29E42B9B"/>
    <w:rsid w:val="29E9AFA0"/>
    <w:rsid w:val="29E9BEFC"/>
    <w:rsid w:val="29FF4A1F"/>
    <w:rsid w:val="2A119C17"/>
    <w:rsid w:val="2A26A722"/>
    <w:rsid w:val="2A334608"/>
    <w:rsid w:val="2A6A481B"/>
    <w:rsid w:val="2A6F4425"/>
    <w:rsid w:val="2A79CE35"/>
    <w:rsid w:val="2A87BE09"/>
    <w:rsid w:val="2A8C3567"/>
    <w:rsid w:val="2AA0A1DF"/>
    <w:rsid w:val="2AAE09B0"/>
    <w:rsid w:val="2AB516F9"/>
    <w:rsid w:val="2AB62574"/>
    <w:rsid w:val="2ABE8BFD"/>
    <w:rsid w:val="2AD83C55"/>
    <w:rsid w:val="2AD88A2D"/>
    <w:rsid w:val="2ADC2172"/>
    <w:rsid w:val="2AF67A9A"/>
    <w:rsid w:val="2B268CB2"/>
    <w:rsid w:val="2B2A5A72"/>
    <w:rsid w:val="2B31DCBC"/>
    <w:rsid w:val="2B656050"/>
    <w:rsid w:val="2B698AB7"/>
    <w:rsid w:val="2B91EEAF"/>
    <w:rsid w:val="2BA897F1"/>
    <w:rsid w:val="2BAD6C78"/>
    <w:rsid w:val="2BB13FF9"/>
    <w:rsid w:val="2BBBA73D"/>
    <w:rsid w:val="2BD19E46"/>
    <w:rsid w:val="2BD5CED6"/>
    <w:rsid w:val="2C0391EF"/>
    <w:rsid w:val="2C09D443"/>
    <w:rsid w:val="2C09E596"/>
    <w:rsid w:val="2C14B64F"/>
    <w:rsid w:val="2C61BE31"/>
    <w:rsid w:val="2C6CCAC5"/>
    <w:rsid w:val="2C779F45"/>
    <w:rsid w:val="2C7B95CC"/>
    <w:rsid w:val="2C8673F9"/>
    <w:rsid w:val="2C99220D"/>
    <w:rsid w:val="2CA73FAB"/>
    <w:rsid w:val="2CAAFB6D"/>
    <w:rsid w:val="2CC5D742"/>
    <w:rsid w:val="2CD3799F"/>
    <w:rsid w:val="2CE0E9BF"/>
    <w:rsid w:val="2CE7E9A5"/>
    <w:rsid w:val="2CF991D7"/>
    <w:rsid w:val="2D0F6057"/>
    <w:rsid w:val="2D141B05"/>
    <w:rsid w:val="2D344661"/>
    <w:rsid w:val="2D48E9B7"/>
    <w:rsid w:val="2D493CD9"/>
    <w:rsid w:val="2D553CC3"/>
    <w:rsid w:val="2D820A16"/>
    <w:rsid w:val="2D966B14"/>
    <w:rsid w:val="2DC2FD84"/>
    <w:rsid w:val="2E3AF124"/>
    <w:rsid w:val="2E41A5D1"/>
    <w:rsid w:val="2E4245C3"/>
    <w:rsid w:val="2E446EC3"/>
    <w:rsid w:val="2E48C24A"/>
    <w:rsid w:val="2E862BA8"/>
    <w:rsid w:val="2E8F48FB"/>
    <w:rsid w:val="2EBD4011"/>
    <w:rsid w:val="2EBF0D89"/>
    <w:rsid w:val="2ECFD34C"/>
    <w:rsid w:val="2EDEF278"/>
    <w:rsid w:val="2EE1A0FA"/>
    <w:rsid w:val="2F136AB7"/>
    <w:rsid w:val="2F29B6DC"/>
    <w:rsid w:val="2F2C2BF1"/>
    <w:rsid w:val="2F3E1943"/>
    <w:rsid w:val="2F48D724"/>
    <w:rsid w:val="2F59E16A"/>
    <w:rsid w:val="2F619290"/>
    <w:rsid w:val="2F620A06"/>
    <w:rsid w:val="2F88E436"/>
    <w:rsid w:val="2FAD2035"/>
    <w:rsid w:val="2FB2B513"/>
    <w:rsid w:val="2FB88D5C"/>
    <w:rsid w:val="2FD5E352"/>
    <w:rsid w:val="2FDCF429"/>
    <w:rsid w:val="2FF16BB8"/>
    <w:rsid w:val="2FF2E785"/>
    <w:rsid w:val="3006990A"/>
    <w:rsid w:val="3009B744"/>
    <w:rsid w:val="300D11AC"/>
    <w:rsid w:val="3020B043"/>
    <w:rsid w:val="302B2719"/>
    <w:rsid w:val="303D246E"/>
    <w:rsid w:val="304A8CCC"/>
    <w:rsid w:val="306ED0D2"/>
    <w:rsid w:val="3089F73B"/>
    <w:rsid w:val="309705D2"/>
    <w:rsid w:val="30983067"/>
    <w:rsid w:val="30CD7671"/>
    <w:rsid w:val="30E19222"/>
    <w:rsid w:val="30F35BB5"/>
    <w:rsid w:val="31004281"/>
    <w:rsid w:val="310EE097"/>
    <w:rsid w:val="3131FD36"/>
    <w:rsid w:val="315757B1"/>
    <w:rsid w:val="317493C0"/>
    <w:rsid w:val="3182BF47"/>
    <w:rsid w:val="31869684"/>
    <w:rsid w:val="3191D32E"/>
    <w:rsid w:val="3194FA78"/>
    <w:rsid w:val="319D8828"/>
    <w:rsid w:val="31B08142"/>
    <w:rsid w:val="31B10169"/>
    <w:rsid w:val="31B2D956"/>
    <w:rsid w:val="31C65AEA"/>
    <w:rsid w:val="31CC08B3"/>
    <w:rsid w:val="31DBDFC6"/>
    <w:rsid w:val="31EDBFC5"/>
    <w:rsid w:val="31EE8C42"/>
    <w:rsid w:val="31EFAB65"/>
    <w:rsid w:val="321DFD3D"/>
    <w:rsid w:val="323CC12C"/>
    <w:rsid w:val="324A4C07"/>
    <w:rsid w:val="324B2801"/>
    <w:rsid w:val="3251FCC3"/>
    <w:rsid w:val="3270A317"/>
    <w:rsid w:val="3277C2A7"/>
    <w:rsid w:val="32A0244D"/>
    <w:rsid w:val="32E3C54E"/>
    <w:rsid w:val="32E47D82"/>
    <w:rsid w:val="33430B38"/>
    <w:rsid w:val="335C6FC4"/>
    <w:rsid w:val="3374FFFC"/>
    <w:rsid w:val="3382B803"/>
    <w:rsid w:val="3388D763"/>
    <w:rsid w:val="3393CBA0"/>
    <w:rsid w:val="33A3DD24"/>
    <w:rsid w:val="33B8E868"/>
    <w:rsid w:val="33B9568D"/>
    <w:rsid w:val="33C2A333"/>
    <w:rsid w:val="33C4A9DA"/>
    <w:rsid w:val="33CF8918"/>
    <w:rsid w:val="33D92B18"/>
    <w:rsid w:val="33DCD690"/>
    <w:rsid w:val="33F71F5E"/>
    <w:rsid w:val="34115D8B"/>
    <w:rsid w:val="3416350F"/>
    <w:rsid w:val="34280968"/>
    <w:rsid w:val="3461E2A8"/>
    <w:rsid w:val="34A20FF4"/>
    <w:rsid w:val="34D4C53C"/>
    <w:rsid w:val="34DDB821"/>
    <w:rsid w:val="34F01AD4"/>
    <w:rsid w:val="34F3C085"/>
    <w:rsid w:val="350014FF"/>
    <w:rsid w:val="3505B661"/>
    <w:rsid w:val="355B2F48"/>
    <w:rsid w:val="355BD01F"/>
    <w:rsid w:val="355C854F"/>
    <w:rsid w:val="3576197E"/>
    <w:rsid w:val="358F6613"/>
    <w:rsid w:val="359DDBD4"/>
    <w:rsid w:val="35AFF668"/>
    <w:rsid w:val="35C1A3AD"/>
    <w:rsid w:val="35E46D66"/>
    <w:rsid w:val="360C600F"/>
    <w:rsid w:val="362132BD"/>
    <w:rsid w:val="36405ADC"/>
    <w:rsid w:val="366EF3E7"/>
    <w:rsid w:val="369981D8"/>
    <w:rsid w:val="36B51658"/>
    <w:rsid w:val="36C50498"/>
    <w:rsid w:val="36D9369C"/>
    <w:rsid w:val="36DD6653"/>
    <w:rsid w:val="36DF8D45"/>
    <w:rsid w:val="36E57C83"/>
    <w:rsid w:val="36F32B3C"/>
    <w:rsid w:val="36F96C0D"/>
    <w:rsid w:val="371AFF8C"/>
    <w:rsid w:val="3770A416"/>
    <w:rsid w:val="377129A8"/>
    <w:rsid w:val="377845AD"/>
    <w:rsid w:val="378B0996"/>
    <w:rsid w:val="37A81182"/>
    <w:rsid w:val="37B91224"/>
    <w:rsid w:val="37CBEA37"/>
    <w:rsid w:val="37DA7792"/>
    <w:rsid w:val="37E2B760"/>
    <w:rsid w:val="37EB9902"/>
    <w:rsid w:val="3801C9FC"/>
    <w:rsid w:val="384A86D7"/>
    <w:rsid w:val="384EE4D4"/>
    <w:rsid w:val="3853F15E"/>
    <w:rsid w:val="386D8874"/>
    <w:rsid w:val="38969F8D"/>
    <w:rsid w:val="3896A7FE"/>
    <w:rsid w:val="38986517"/>
    <w:rsid w:val="38A1AB70"/>
    <w:rsid w:val="38A98C23"/>
    <w:rsid w:val="38ACC368"/>
    <w:rsid w:val="38AD86D5"/>
    <w:rsid w:val="38DC7363"/>
    <w:rsid w:val="38DEB189"/>
    <w:rsid w:val="38E40489"/>
    <w:rsid w:val="38F5E088"/>
    <w:rsid w:val="38F9234B"/>
    <w:rsid w:val="38FDA00A"/>
    <w:rsid w:val="38FF6E82"/>
    <w:rsid w:val="3900D85E"/>
    <w:rsid w:val="391CF0DD"/>
    <w:rsid w:val="3931578A"/>
    <w:rsid w:val="395776D0"/>
    <w:rsid w:val="3962FB88"/>
    <w:rsid w:val="39688CC2"/>
    <w:rsid w:val="398C4DF0"/>
    <w:rsid w:val="39BC18D4"/>
    <w:rsid w:val="39CC2030"/>
    <w:rsid w:val="3A32F2D4"/>
    <w:rsid w:val="3A516D2E"/>
    <w:rsid w:val="3A8200E0"/>
    <w:rsid w:val="3A87ACDF"/>
    <w:rsid w:val="3A89E7DD"/>
    <w:rsid w:val="3A8F3811"/>
    <w:rsid w:val="3A90DC1E"/>
    <w:rsid w:val="3AC3A2FD"/>
    <w:rsid w:val="3AD4DFCB"/>
    <w:rsid w:val="3ADA7D5C"/>
    <w:rsid w:val="3AF6C6C1"/>
    <w:rsid w:val="3AF7C80B"/>
    <w:rsid w:val="3B3C8F72"/>
    <w:rsid w:val="3B42D17A"/>
    <w:rsid w:val="3B46F3AF"/>
    <w:rsid w:val="3B4E290B"/>
    <w:rsid w:val="3B5EDE5B"/>
    <w:rsid w:val="3B5EF7B1"/>
    <w:rsid w:val="3B949983"/>
    <w:rsid w:val="3B95EA32"/>
    <w:rsid w:val="3B9E3E4B"/>
    <w:rsid w:val="3BB9F2F1"/>
    <w:rsid w:val="3BC8687B"/>
    <w:rsid w:val="3BEBF58C"/>
    <w:rsid w:val="3BF29EB9"/>
    <w:rsid w:val="3C1E7BC3"/>
    <w:rsid w:val="3C27810E"/>
    <w:rsid w:val="3C301254"/>
    <w:rsid w:val="3C3E5D42"/>
    <w:rsid w:val="3C46B176"/>
    <w:rsid w:val="3C73CC04"/>
    <w:rsid w:val="3C7A5A56"/>
    <w:rsid w:val="3C8089D6"/>
    <w:rsid w:val="3CAEEF6C"/>
    <w:rsid w:val="3CCB8B27"/>
    <w:rsid w:val="3CCCF6DF"/>
    <w:rsid w:val="3CDDEACC"/>
    <w:rsid w:val="3CDF20E3"/>
    <w:rsid w:val="3CE11686"/>
    <w:rsid w:val="3D0BFDD5"/>
    <w:rsid w:val="3D0E706B"/>
    <w:rsid w:val="3D152E14"/>
    <w:rsid w:val="3D16A731"/>
    <w:rsid w:val="3D23D725"/>
    <w:rsid w:val="3D34D86C"/>
    <w:rsid w:val="3D3D8B7D"/>
    <w:rsid w:val="3D76849E"/>
    <w:rsid w:val="3D7A27D4"/>
    <w:rsid w:val="3D7A403E"/>
    <w:rsid w:val="3D9D6D11"/>
    <w:rsid w:val="3DA2C5C4"/>
    <w:rsid w:val="3DAC1FC0"/>
    <w:rsid w:val="3DCF2A67"/>
    <w:rsid w:val="3DD18977"/>
    <w:rsid w:val="3DD7AF03"/>
    <w:rsid w:val="3DDB78E9"/>
    <w:rsid w:val="3DE8B463"/>
    <w:rsid w:val="3DFB21A6"/>
    <w:rsid w:val="3DFFD976"/>
    <w:rsid w:val="3E0261FB"/>
    <w:rsid w:val="3E1EB5ED"/>
    <w:rsid w:val="3E1F2B14"/>
    <w:rsid w:val="3E687B3C"/>
    <w:rsid w:val="3E751351"/>
    <w:rsid w:val="3E7D0353"/>
    <w:rsid w:val="3EAB5C0C"/>
    <w:rsid w:val="3EAD7201"/>
    <w:rsid w:val="3F05E111"/>
    <w:rsid w:val="3F05FD27"/>
    <w:rsid w:val="3F0FF718"/>
    <w:rsid w:val="3F25215D"/>
    <w:rsid w:val="3F3187B8"/>
    <w:rsid w:val="3F333A6B"/>
    <w:rsid w:val="3F37AF70"/>
    <w:rsid w:val="3F479EFE"/>
    <w:rsid w:val="3F4C30BF"/>
    <w:rsid w:val="3F85B8A6"/>
    <w:rsid w:val="3F85CF69"/>
    <w:rsid w:val="3FAFE916"/>
    <w:rsid w:val="3FB0F362"/>
    <w:rsid w:val="3FC54C6B"/>
    <w:rsid w:val="3FF6EF05"/>
    <w:rsid w:val="402CE7E3"/>
    <w:rsid w:val="40408B32"/>
    <w:rsid w:val="4044D4E1"/>
    <w:rsid w:val="4058BCE3"/>
    <w:rsid w:val="408DB059"/>
    <w:rsid w:val="409EAF6B"/>
    <w:rsid w:val="40C90242"/>
    <w:rsid w:val="40E0D147"/>
    <w:rsid w:val="40E7F9FD"/>
    <w:rsid w:val="40EE89F5"/>
    <w:rsid w:val="40FA2BE9"/>
    <w:rsid w:val="40FAAEF8"/>
    <w:rsid w:val="4149BEE0"/>
    <w:rsid w:val="41757959"/>
    <w:rsid w:val="417A6BDE"/>
    <w:rsid w:val="4181F8ED"/>
    <w:rsid w:val="418F6E0F"/>
    <w:rsid w:val="41D26AD8"/>
    <w:rsid w:val="41DED529"/>
    <w:rsid w:val="41E616E1"/>
    <w:rsid w:val="420BA640"/>
    <w:rsid w:val="421521DC"/>
    <w:rsid w:val="42168227"/>
    <w:rsid w:val="4224FD30"/>
    <w:rsid w:val="42545F60"/>
    <w:rsid w:val="42563988"/>
    <w:rsid w:val="426E6953"/>
    <w:rsid w:val="4273DBA2"/>
    <w:rsid w:val="42A81EF5"/>
    <w:rsid w:val="42B5CA6B"/>
    <w:rsid w:val="42C6745C"/>
    <w:rsid w:val="42E648F7"/>
    <w:rsid w:val="42E97B98"/>
    <w:rsid w:val="42EE3412"/>
    <w:rsid w:val="42EF7456"/>
    <w:rsid w:val="4302BEC3"/>
    <w:rsid w:val="43156A9E"/>
    <w:rsid w:val="43167BF4"/>
    <w:rsid w:val="4336EADD"/>
    <w:rsid w:val="43460579"/>
    <w:rsid w:val="4352E14C"/>
    <w:rsid w:val="4355136B"/>
    <w:rsid w:val="436B1B47"/>
    <w:rsid w:val="436E4D87"/>
    <w:rsid w:val="437A8A5A"/>
    <w:rsid w:val="43A03799"/>
    <w:rsid w:val="43B0F3CC"/>
    <w:rsid w:val="43BC290A"/>
    <w:rsid w:val="43C2848F"/>
    <w:rsid w:val="43C5DE27"/>
    <w:rsid w:val="43CEC43A"/>
    <w:rsid w:val="43ED1643"/>
    <w:rsid w:val="43FEA686"/>
    <w:rsid w:val="4413307C"/>
    <w:rsid w:val="441F38FC"/>
    <w:rsid w:val="44238B24"/>
    <w:rsid w:val="446DB248"/>
    <w:rsid w:val="4470DC7D"/>
    <w:rsid w:val="4486B421"/>
    <w:rsid w:val="448B3132"/>
    <w:rsid w:val="44941E60"/>
    <w:rsid w:val="4499C105"/>
    <w:rsid w:val="44A3375A"/>
    <w:rsid w:val="44B37DDF"/>
    <w:rsid w:val="44C547E9"/>
    <w:rsid w:val="44D91ED7"/>
    <w:rsid w:val="4509AABF"/>
    <w:rsid w:val="452AD23D"/>
    <w:rsid w:val="4539C848"/>
    <w:rsid w:val="4573A239"/>
    <w:rsid w:val="457D56E2"/>
    <w:rsid w:val="4582930D"/>
    <w:rsid w:val="45838F42"/>
    <w:rsid w:val="458E0571"/>
    <w:rsid w:val="45A071AC"/>
    <w:rsid w:val="45B60869"/>
    <w:rsid w:val="45C9988B"/>
    <w:rsid w:val="45D1969B"/>
    <w:rsid w:val="45D52596"/>
    <w:rsid w:val="45EA2D75"/>
    <w:rsid w:val="45EFB883"/>
    <w:rsid w:val="462E98A8"/>
    <w:rsid w:val="462FFA11"/>
    <w:rsid w:val="46808A63"/>
    <w:rsid w:val="4688F500"/>
    <w:rsid w:val="469AF34C"/>
    <w:rsid w:val="471EB151"/>
    <w:rsid w:val="47249767"/>
    <w:rsid w:val="472694A2"/>
    <w:rsid w:val="474B2B8E"/>
    <w:rsid w:val="4750449A"/>
    <w:rsid w:val="477A4890"/>
    <w:rsid w:val="4780C5E1"/>
    <w:rsid w:val="479FAAA7"/>
    <w:rsid w:val="47C8FE15"/>
    <w:rsid w:val="47DAA40C"/>
    <w:rsid w:val="47FB7413"/>
    <w:rsid w:val="48131468"/>
    <w:rsid w:val="4814EDE2"/>
    <w:rsid w:val="4836F67E"/>
    <w:rsid w:val="483F5681"/>
    <w:rsid w:val="48503A99"/>
    <w:rsid w:val="4866D17F"/>
    <w:rsid w:val="486D1827"/>
    <w:rsid w:val="48774736"/>
    <w:rsid w:val="487A9B5C"/>
    <w:rsid w:val="487AF95B"/>
    <w:rsid w:val="48E0AA4C"/>
    <w:rsid w:val="48E391A3"/>
    <w:rsid w:val="48F79B96"/>
    <w:rsid w:val="4908951C"/>
    <w:rsid w:val="490E99F0"/>
    <w:rsid w:val="4910CBC7"/>
    <w:rsid w:val="49117547"/>
    <w:rsid w:val="49210F0F"/>
    <w:rsid w:val="49235E79"/>
    <w:rsid w:val="4926E7FF"/>
    <w:rsid w:val="492A19C2"/>
    <w:rsid w:val="492E3124"/>
    <w:rsid w:val="493840EA"/>
    <w:rsid w:val="49411739"/>
    <w:rsid w:val="496FCB98"/>
    <w:rsid w:val="498D9A50"/>
    <w:rsid w:val="4995A830"/>
    <w:rsid w:val="49C5369A"/>
    <w:rsid w:val="49D90BC3"/>
    <w:rsid w:val="49F3A43E"/>
    <w:rsid w:val="49F551DC"/>
    <w:rsid w:val="49F72640"/>
    <w:rsid w:val="49FB685C"/>
    <w:rsid w:val="4A38A710"/>
    <w:rsid w:val="4A5618AA"/>
    <w:rsid w:val="4A637B04"/>
    <w:rsid w:val="4A69BBB2"/>
    <w:rsid w:val="4A724A62"/>
    <w:rsid w:val="4A752852"/>
    <w:rsid w:val="4A7561EF"/>
    <w:rsid w:val="4A769EE9"/>
    <w:rsid w:val="4A7B39C5"/>
    <w:rsid w:val="4A7F9187"/>
    <w:rsid w:val="4A8DD78B"/>
    <w:rsid w:val="4ABAA863"/>
    <w:rsid w:val="4ABE6F12"/>
    <w:rsid w:val="4ABEA472"/>
    <w:rsid w:val="4AEBF6EB"/>
    <w:rsid w:val="4B05DA15"/>
    <w:rsid w:val="4B405258"/>
    <w:rsid w:val="4B5970BC"/>
    <w:rsid w:val="4B8B5F1D"/>
    <w:rsid w:val="4B994382"/>
    <w:rsid w:val="4BA78BBA"/>
    <w:rsid w:val="4BCF0692"/>
    <w:rsid w:val="4BED9BCF"/>
    <w:rsid w:val="4C0707E7"/>
    <w:rsid w:val="4C07A1F4"/>
    <w:rsid w:val="4C499606"/>
    <w:rsid w:val="4C8188E4"/>
    <w:rsid w:val="4C81EEAD"/>
    <w:rsid w:val="4C83F3A3"/>
    <w:rsid w:val="4C9990C5"/>
    <w:rsid w:val="4CB409D5"/>
    <w:rsid w:val="4CBA5474"/>
    <w:rsid w:val="4CBD4019"/>
    <w:rsid w:val="4CFCE5EA"/>
    <w:rsid w:val="4CFFF689"/>
    <w:rsid w:val="4D1CFCF2"/>
    <w:rsid w:val="4D1E4BD0"/>
    <w:rsid w:val="4D2ED5A4"/>
    <w:rsid w:val="4D762674"/>
    <w:rsid w:val="4D8AD5D3"/>
    <w:rsid w:val="4D9A58A4"/>
    <w:rsid w:val="4D9C4C26"/>
    <w:rsid w:val="4D9FC889"/>
    <w:rsid w:val="4DB46AF2"/>
    <w:rsid w:val="4DC09164"/>
    <w:rsid w:val="4DDC6290"/>
    <w:rsid w:val="4DE75571"/>
    <w:rsid w:val="4DFB0D41"/>
    <w:rsid w:val="4E27AAC0"/>
    <w:rsid w:val="4E423B2C"/>
    <w:rsid w:val="4E5DE3B5"/>
    <w:rsid w:val="4E7D4E7C"/>
    <w:rsid w:val="4E7F488F"/>
    <w:rsid w:val="4ED2FFCC"/>
    <w:rsid w:val="4EDD26E9"/>
    <w:rsid w:val="4EDF8317"/>
    <w:rsid w:val="4F0BC81A"/>
    <w:rsid w:val="4F187EF8"/>
    <w:rsid w:val="4F1DDFAF"/>
    <w:rsid w:val="4F64628A"/>
    <w:rsid w:val="4F7C9122"/>
    <w:rsid w:val="4F8BD7C6"/>
    <w:rsid w:val="4F9434B4"/>
    <w:rsid w:val="4FA0F28C"/>
    <w:rsid w:val="4FA2A05F"/>
    <w:rsid w:val="4FA6A63C"/>
    <w:rsid w:val="4FBFF355"/>
    <w:rsid w:val="4FC27ABF"/>
    <w:rsid w:val="4FD4FF43"/>
    <w:rsid w:val="4FFD51C1"/>
    <w:rsid w:val="500BE7F9"/>
    <w:rsid w:val="500C1F0E"/>
    <w:rsid w:val="50188479"/>
    <w:rsid w:val="501B18F0"/>
    <w:rsid w:val="5044E944"/>
    <w:rsid w:val="505D0429"/>
    <w:rsid w:val="505E7BB5"/>
    <w:rsid w:val="507DE64E"/>
    <w:rsid w:val="50A8F36F"/>
    <w:rsid w:val="50ADAF63"/>
    <w:rsid w:val="50C89F64"/>
    <w:rsid w:val="50FFFF04"/>
    <w:rsid w:val="5104E388"/>
    <w:rsid w:val="510CC6D1"/>
    <w:rsid w:val="51155625"/>
    <w:rsid w:val="511DED21"/>
    <w:rsid w:val="5128BCA9"/>
    <w:rsid w:val="513AAD71"/>
    <w:rsid w:val="5143BDB6"/>
    <w:rsid w:val="515B72CA"/>
    <w:rsid w:val="51721322"/>
    <w:rsid w:val="5197328B"/>
    <w:rsid w:val="51BCBA64"/>
    <w:rsid w:val="51CBD3A4"/>
    <w:rsid w:val="5204DFCE"/>
    <w:rsid w:val="5221A6CB"/>
    <w:rsid w:val="5237C3B0"/>
    <w:rsid w:val="524F0B98"/>
    <w:rsid w:val="52610F37"/>
    <w:rsid w:val="5278B599"/>
    <w:rsid w:val="52967FAC"/>
    <w:rsid w:val="52BE51BC"/>
    <w:rsid w:val="52C50E17"/>
    <w:rsid w:val="52FCACF6"/>
    <w:rsid w:val="52FEF261"/>
    <w:rsid w:val="5307E673"/>
    <w:rsid w:val="53172A05"/>
    <w:rsid w:val="531D1AFE"/>
    <w:rsid w:val="531E269F"/>
    <w:rsid w:val="5331CDD9"/>
    <w:rsid w:val="5332AA34"/>
    <w:rsid w:val="533A7653"/>
    <w:rsid w:val="5348F866"/>
    <w:rsid w:val="53691618"/>
    <w:rsid w:val="53CA3494"/>
    <w:rsid w:val="53D38954"/>
    <w:rsid w:val="53DBCBAB"/>
    <w:rsid w:val="5403A66E"/>
    <w:rsid w:val="5408FB03"/>
    <w:rsid w:val="541514C7"/>
    <w:rsid w:val="5445FC2F"/>
    <w:rsid w:val="5448C2FF"/>
    <w:rsid w:val="5458D54F"/>
    <w:rsid w:val="546A85F6"/>
    <w:rsid w:val="54851B37"/>
    <w:rsid w:val="548C31DF"/>
    <w:rsid w:val="54A96DB8"/>
    <w:rsid w:val="54AB8678"/>
    <w:rsid w:val="54AE39AC"/>
    <w:rsid w:val="54B3E3AE"/>
    <w:rsid w:val="54B5583C"/>
    <w:rsid w:val="54B6CBFC"/>
    <w:rsid w:val="54BA07D3"/>
    <w:rsid w:val="54BD884D"/>
    <w:rsid w:val="54BF523D"/>
    <w:rsid w:val="54C08277"/>
    <w:rsid w:val="54CF5C53"/>
    <w:rsid w:val="54D3E3C1"/>
    <w:rsid w:val="54F4B974"/>
    <w:rsid w:val="54FA8BBC"/>
    <w:rsid w:val="550771A9"/>
    <w:rsid w:val="550A7DB1"/>
    <w:rsid w:val="550AEBC3"/>
    <w:rsid w:val="554B11A7"/>
    <w:rsid w:val="555BF7CC"/>
    <w:rsid w:val="5574D15F"/>
    <w:rsid w:val="5577B14C"/>
    <w:rsid w:val="5579593C"/>
    <w:rsid w:val="55849317"/>
    <w:rsid w:val="55AC2172"/>
    <w:rsid w:val="55C16BBF"/>
    <w:rsid w:val="55D877B8"/>
    <w:rsid w:val="55E94A6D"/>
    <w:rsid w:val="55F2DF3C"/>
    <w:rsid w:val="55F96D00"/>
    <w:rsid w:val="5607D9A6"/>
    <w:rsid w:val="560E4B3F"/>
    <w:rsid w:val="560EE853"/>
    <w:rsid w:val="56424249"/>
    <w:rsid w:val="5659174A"/>
    <w:rsid w:val="5659A7A3"/>
    <w:rsid w:val="5662F140"/>
    <w:rsid w:val="569462E4"/>
    <w:rsid w:val="5696D977"/>
    <w:rsid w:val="569B0704"/>
    <w:rsid w:val="56A040E6"/>
    <w:rsid w:val="56A70FC6"/>
    <w:rsid w:val="56A8427E"/>
    <w:rsid w:val="56B2B978"/>
    <w:rsid w:val="56B4DB67"/>
    <w:rsid w:val="56C1EC3B"/>
    <w:rsid w:val="56CD8FA7"/>
    <w:rsid w:val="56D5DA55"/>
    <w:rsid w:val="56E366AA"/>
    <w:rsid w:val="56EAB427"/>
    <w:rsid w:val="56EEDC3D"/>
    <w:rsid w:val="5704CC67"/>
    <w:rsid w:val="573E3568"/>
    <w:rsid w:val="5751B7F4"/>
    <w:rsid w:val="5773B200"/>
    <w:rsid w:val="5790E0F5"/>
    <w:rsid w:val="57916E06"/>
    <w:rsid w:val="5793044D"/>
    <w:rsid w:val="57B21BDF"/>
    <w:rsid w:val="57E218D4"/>
    <w:rsid w:val="57E99CD5"/>
    <w:rsid w:val="57EB5E45"/>
    <w:rsid w:val="57F787AB"/>
    <w:rsid w:val="58195223"/>
    <w:rsid w:val="58631EAD"/>
    <w:rsid w:val="5863D803"/>
    <w:rsid w:val="5876F4CF"/>
    <w:rsid w:val="5884ABBF"/>
    <w:rsid w:val="588DA13B"/>
    <w:rsid w:val="589A210B"/>
    <w:rsid w:val="58B06286"/>
    <w:rsid w:val="58B5A8F0"/>
    <w:rsid w:val="58BA6A1C"/>
    <w:rsid w:val="58E337A9"/>
    <w:rsid w:val="58E61F19"/>
    <w:rsid w:val="5918F174"/>
    <w:rsid w:val="5919CE39"/>
    <w:rsid w:val="59287D37"/>
    <w:rsid w:val="592A326A"/>
    <w:rsid w:val="593C1F67"/>
    <w:rsid w:val="5949B508"/>
    <w:rsid w:val="595CEC0D"/>
    <w:rsid w:val="59621B20"/>
    <w:rsid w:val="59632BF2"/>
    <w:rsid w:val="59710C47"/>
    <w:rsid w:val="597BC0CA"/>
    <w:rsid w:val="59850390"/>
    <w:rsid w:val="598BB0FA"/>
    <w:rsid w:val="5994B3F5"/>
    <w:rsid w:val="59B43D0A"/>
    <w:rsid w:val="59E60E55"/>
    <w:rsid w:val="59E6C16E"/>
    <w:rsid w:val="59EF0877"/>
    <w:rsid w:val="59F1C63F"/>
    <w:rsid w:val="5A04C21B"/>
    <w:rsid w:val="5A06ADEF"/>
    <w:rsid w:val="5A11E037"/>
    <w:rsid w:val="5A1AB32F"/>
    <w:rsid w:val="5A3AFB3F"/>
    <w:rsid w:val="5A441049"/>
    <w:rsid w:val="5A4DF430"/>
    <w:rsid w:val="5A5DF780"/>
    <w:rsid w:val="5A71421E"/>
    <w:rsid w:val="5A723C1D"/>
    <w:rsid w:val="5A98F8FB"/>
    <w:rsid w:val="5ABBBA94"/>
    <w:rsid w:val="5AFC6D99"/>
    <w:rsid w:val="5B007DAC"/>
    <w:rsid w:val="5B468298"/>
    <w:rsid w:val="5B73BD14"/>
    <w:rsid w:val="5B8A6118"/>
    <w:rsid w:val="5B9FEEDA"/>
    <w:rsid w:val="5BA8CEE7"/>
    <w:rsid w:val="5BAC3A65"/>
    <w:rsid w:val="5BAE9591"/>
    <w:rsid w:val="5BBB0499"/>
    <w:rsid w:val="5BBD7BA4"/>
    <w:rsid w:val="5C1D9077"/>
    <w:rsid w:val="5C2BC7F7"/>
    <w:rsid w:val="5C34B644"/>
    <w:rsid w:val="5C52CF4E"/>
    <w:rsid w:val="5C56EB5F"/>
    <w:rsid w:val="5C5903D7"/>
    <w:rsid w:val="5C805FC8"/>
    <w:rsid w:val="5CB081BC"/>
    <w:rsid w:val="5CC45DCE"/>
    <w:rsid w:val="5CD2C47D"/>
    <w:rsid w:val="5CD7F7F6"/>
    <w:rsid w:val="5CDA8744"/>
    <w:rsid w:val="5CE0CC4A"/>
    <w:rsid w:val="5CEACF8B"/>
    <w:rsid w:val="5CEFCF2F"/>
    <w:rsid w:val="5CFAD865"/>
    <w:rsid w:val="5CFFA859"/>
    <w:rsid w:val="5D0B9DF5"/>
    <w:rsid w:val="5D26DDC1"/>
    <w:rsid w:val="5D342730"/>
    <w:rsid w:val="5D787DD9"/>
    <w:rsid w:val="5D8514A1"/>
    <w:rsid w:val="5DA8FE0E"/>
    <w:rsid w:val="5DAD11A4"/>
    <w:rsid w:val="5DBEFBB5"/>
    <w:rsid w:val="5DCA6140"/>
    <w:rsid w:val="5DE94742"/>
    <w:rsid w:val="5DF26D98"/>
    <w:rsid w:val="5DFBDA6D"/>
    <w:rsid w:val="5E0544B0"/>
    <w:rsid w:val="5E0D04F7"/>
    <w:rsid w:val="5E276FC6"/>
    <w:rsid w:val="5E4DF63E"/>
    <w:rsid w:val="5E4E74C5"/>
    <w:rsid w:val="5E63F246"/>
    <w:rsid w:val="5E65C2BC"/>
    <w:rsid w:val="5E6AFB2D"/>
    <w:rsid w:val="5E9FC64A"/>
    <w:rsid w:val="5EBE653A"/>
    <w:rsid w:val="5EDC235B"/>
    <w:rsid w:val="5EE11585"/>
    <w:rsid w:val="5EE6AB06"/>
    <w:rsid w:val="5EED4CA5"/>
    <w:rsid w:val="5F22DA7A"/>
    <w:rsid w:val="5F4F205F"/>
    <w:rsid w:val="5F591032"/>
    <w:rsid w:val="5F5AAEBD"/>
    <w:rsid w:val="5F5CC594"/>
    <w:rsid w:val="5F7E6861"/>
    <w:rsid w:val="5F804FFB"/>
    <w:rsid w:val="5F8E8C21"/>
    <w:rsid w:val="5FB137B2"/>
    <w:rsid w:val="5FD33CE1"/>
    <w:rsid w:val="5FF39ADE"/>
    <w:rsid w:val="5FF865AA"/>
    <w:rsid w:val="5FFAC228"/>
    <w:rsid w:val="5FFF50D3"/>
    <w:rsid w:val="6003241D"/>
    <w:rsid w:val="60041D05"/>
    <w:rsid w:val="600FCB9F"/>
    <w:rsid w:val="6017D076"/>
    <w:rsid w:val="60199892"/>
    <w:rsid w:val="601C8A94"/>
    <w:rsid w:val="60377611"/>
    <w:rsid w:val="603D1E62"/>
    <w:rsid w:val="60435727"/>
    <w:rsid w:val="60634240"/>
    <w:rsid w:val="60836B6D"/>
    <w:rsid w:val="6091BAE5"/>
    <w:rsid w:val="60A31657"/>
    <w:rsid w:val="60AD03CB"/>
    <w:rsid w:val="60B74016"/>
    <w:rsid w:val="60CEE9BC"/>
    <w:rsid w:val="60E09509"/>
    <w:rsid w:val="6118857B"/>
    <w:rsid w:val="61249120"/>
    <w:rsid w:val="612842BD"/>
    <w:rsid w:val="612D8A18"/>
    <w:rsid w:val="6145B977"/>
    <w:rsid w:val="616840BE"/>
    <w:rsid w:val="61728895"/>
    <w:rsid w:val="617D0C23"/>
    <w:rsid w:val="6184E18F"/>
    <w:rsid w:val="618D2952"/>
    <w:rsid w:val="61A12170"/>
    <w:rsid w:val="61C00492"/>
    <w:rsid w:val="61C6170E"/>
    <w:rsid w:val="61D00C10"/>
    <w:rsid w:val="61DC7D97"/>
    <w:rsid w:val="61E49E5E"/>
    <w:rsid w:val="61EE1E02"/>
    <w:rsid w:val="61EE81BB"/>
    <w:rsid w:val="620CCE0D"/>
    <w:rsid w:val="622270FD"/>
    <w:rsid w:val="62550DB8"/>
    <w:rsid w:val="627C5386"/>
    <w:rsid w:val="6283003A"/>
    <w:rsid w:val="62838689"/>
    <w:rsid w:val="62B07BEE"/>
    <w:rsid w:val="62B6E2C5"/>
    <w:rsid w:val="62BB946C"/>
    <w:rsid w:val="62CF40C6"/>
    <w:rsid w:val="62DAB9D2"/>
    <w:rsid w:val="62DFDA21"/>
    <w:rsid w:val="630E55EC"/>
    <w:rsid w:val="631E02BD"/>
    <w:rsid w:val="633B2EC0"/>
    <w:rsid w:val="6341A176"/>
    <w:rsid w:val="6358DB60"/>
    <w:rsid w:val="636BDC71"/>
    <w:rsid w:val="63717D33"/>
    <w:rsid w:val="6376868D"/>
    <w:rsid w:val="6377DA08"/>
    <w:rsid w:val="638445BC"/>
    <w:rsid w:val="6387522F"/>
    <w:rsid w:val="63916F69"/>
    <w:rsid w:val="63A72D26"/>
    <w:rsid w:val="63AFF096"/>
    <w:rsid w:val="63C265AE"/>
    <w:rsid w:val="63C7CEFF"/>
    <w:rsid w:val="63CC8E0B"/>
    <w:rsid w:val="63F88C25"/>
    <w:rsid w:val="640617D5"/>
    <w:rsid w:val="642573A3"/>
    <w:rsid w:val="642E860F"/>
    <w:rsid w:val="6454D9F4"/>
    <w:rsid w:val="645862DE"/>
    <w:rsid w:val="6466C7F1"/>
    <w:rsid w:val="64A2DCB7"/>
    <w:rsid w:val="64B1941B"/>
    <w:rsid w:val="64B63F6A"/>
    <w:rsid w:val="64B99201"/>
    <w:rsid w:val="64CD78F4"/>
    <w:rsid w:val="64DD71D7"/>
    <w:rsid w:val="64E0E847"/>
    <w:rsid w:val="64F155AE"/>
    <w:rsid w:val="64F5C0C1"/>
    <w:rsid w:val="6517E53A"/>
    <w:rsid w:val="651C97C1"/>
    <w:rsid w:val="652D00A3"/>
    <w:rsid w:val="65330477"/>
    <w:rsid w:val="6543B9BE"/>
    <w:rsid w:val="6571F711"/>
    <w:rsid w:val="6578BDDA"/>
    <w:rsid w:val="6585E68D"/>
    <w:rsid w:val="658E7A02"/>
    <w:rsid w:val="6593A3E9"/>
    <w:rsid w:val="65DB78EF"/>
    <w:rsid w:val="6629F926"/>
    <w:rsid w:val="6630410B"/>
    <w:rsid w:val="66331FF8"/>
    <w:rsid w:val="66382963"/>
    <w:rsid w:val="665BBAC0"/>
    <w:rsid w:val="665EF88E"/>
    <w:rsid w:val="66710BFE"/>
    <w:rsid w:val="667DA63A"/>
    <w:rsid w:val="6685D95A"/>
    <w:rsid w:val="66BCF74C"/>
    <w:rsid w:val="66D7211E"/>
    <w:rsid w:val="66D9DEA3"/>
    <w:rsid w:val="66DFF3EB"/>
    <w:rsid w:val="66EBB84B"/>
    <w:rsid w:val="66EFE80E"/>
    <w:rsid w:val="66F8CA54"/>
    <w:rsid w:val="67039C74"/>
    <w:rsid w:val="6713D35B"/>
    <w:rsid w:val="672F26A6"/>
    <w:rsid w:val="673C9788"/>
    <w:rsid w:val="67456A70"/>
    <w:rsid w:val="675BFF8A"/>
    <w:rsid w:val="67714386"/>
    <w:rsid w:val="679FAA78"/>
    <w:rsid w:val="67BAB109"/>
    <w:rsid w:val="67BE0E2F"/>
    <w:rsid w:val="67CA38E2"/>
    <w:rsid w:val="67D06771"/>
    <w:rsid w:val="67E59623"/>
    <w:rsid w:val="67E9D915"/>
    <w:rsid w:val="6803E151"/>
    <w:rsid w:val="6817D8EB"/>
    <w:rsid w:val="682152E5"/>
    <w:rsid w:val="68296D9A"/>
    <w:rsid w:val="6834FAC2"/>
    <w:rsid w:val="684FBC2A"/>
    <w:rsid w:val="68BD3718"/>
    <w:rsid w:val="68D44817"/>
    <w:rsid w:val="68F5E6F5"/>
    <w:rsid w:val="68F9AEDB"/>
    <w:rsid w:val="69005499"/>
    <w:rsid w:val="6918E7D1"/>
    <w:rsid w:val="692CC121"/>
    <w:rsid w:val="69322AFB"/>
    <w:rsid w:val="6939C7F2"/>
    <w:rsid w:val="69493B1B"/>
    <w:rsid w:val="697ADABC"/>
    <w:rsid w:val="69859556"/>
    <w:rsid w:val="698A47CA"/>
    <w:rsid w:val="6995C452"/>
    <w:rsid w:val="69A3ECAC"/>
    <w:rsid w:val="69D01B69"/>
    <w:rsid w:val="69E8E606"/>
    <w:rsid w:val="69ED576A"/>
    <w:rsid w:val="6A23786C"/>
    <w:rsid w:val="6A2CAA98"/>
    <w:rsid w:val="6A330DDB"/>
    <w:rsid w:val="6A393A9D"/>
    <w:rsid w:val="6A462123"/>
    <w:rsid w:val="6A635515"/>
    <w:rsid w:val="6AAAAFDC"/>
    <w:rsid w:val="6AABD606"/>
    <w:rsid w:val="6ABEC93A"/>
    <w:rsid w:val="6ACAC1FB"/>
    <w:rsid w:val="6ACF9160"/>
    <w:rsid w:val="6AD64E3A"/>
    <w:rsid w:val="6AD6E76A"/>
    <w:rsid w:val="6AEA21BD"/>
    <w:rsid w:val="6AEB083A"/>
    <w:rsid w:val="6AF72EAF"/>
    <w:rsid w:val="6B00328E"/>
    <w:rsid w:val="6B084903"/>
    <w:rsid w:val="6B0ECA06"/>
    <w:rsid w:val="6B2F7CC0"/>
    <w:rsid w:val="6B623DD2"/>
    <w:rsid w:val="6BB0AD32"/>
    <w:rsid w:val="6BBC21FB"/>
    <w:rsid w:val="6BBE4EC3"/>
    <w:rsid w:val="6BD36A3E"/>
    <w:rsid w:val="6BEDC989"/>
    <w:rsid w:val="6BF48E10"/>
    <w:rsid w:val="6BFAC98D"/>
    <w:rsid w:val="6C3019FD"/>
    <w:rsid w:val="6C302A39"/>
    <w:rsid w:val="6C4B4134"/>
    <w:rsid w:val="6C70272D"/>
    <w:rsid w:val="6C7F4A7D"/>
    <w:rsid w:val="6C8F7645"/>
    <w:rsid w:val="6C930DDD"/>
    <w:rsid w:val="6CE9A049"/>
    <w:rsid w:val="6D050BAF"/>
    <w:rsid w:val="6D0AAD2B"/>
    <w:rsid w:val="6D127DCD"/>
    <w:rsid w:val="6D1EA639"/>
    <w:rsid w:val="6D3136FB"/>
    <w:rsid w:val="6D3879DC"/>
    <w:rsid w:val="6D6C81D4"/>
    <w:rsid w:val="6D6CD058"/>
    <w:rsid w:val="6D8218DA"/>
    <w:rsid w:val="6DA84A21"/>
    <w:rsid w:val="6DC4DC09"/>
    <w:rsid w:val="6DC9DC66"/>
    <w:rsid w:val="6DE9650A"/>
    <w:rsid w:val="6DF2EF93"/>
    <w:rsid w:val="6E00076A"/>
    <w:rsid w:val="6E0C2D25"/>
    <w:rsid w:val="6E3DF97B"/>
    <w:rsid w:val="6E668A0A"/>
    <w:rsid w:val="6E7A5D43"/>
    <w:rsid w:val="6E7B2DEB"/>
    <w:rsid w:val="6E7FF934"/>
    <w:rsid w:val="6E8E05A2"/>
    <w:rsid w:val="6EA966A6"/>
    <w:rsid w:val="6EC2EE25"/>
    <w:rsid w:val="6EC75C0B"/>
    <w:rsid w:val="6EE3E929"/>
    <w:rsid w:val="6EEB0FEE"/>
    <w:rsid w:val="6EF763F8"/>
    <w:rsid w:val="6F0FC6ED"/>
    <w:rsid w:val="6F3C7D1A"/>
    <w:rsid w:val="6F4A7B30"/>
    <w:rsid w:val="6F5EEEB3"/>
    <w:rsid w:val="6F6A3507"/>
    <w:rsid w:val="6F6D025C"/>
    <w:rsid w:val="6F90F1CB"/>
    <w:rsid w:val="6FACE60B"/>
    <w:rsid w:val="6FAE9E8C"/>
    <w:rsid w:val="6FB660EE"/>
    <w:rsid w:val="6FC763C7"/>
    <w:rsid w:val="6FD609AA"/>
    <w:rsid w:val="6FE6DF30"/>
    <w:rsid w:val="6FE6F497"/>
    <w:rsid w:val="6FF49969"/>
    <w:rsid w:val="7004B927"/>
    <w:rsid w:val="700C2E23"/>
    <w:rsid w:val="7056EE98"/>
    <w:rsid w:val="7063BAF8"/>
    <w:rsid w:val="7068FA4D"/>
    <w:rsid w:val="706EAD14"/>
    <w:rsid w:val="708BDB0F"/>
    <w:rsid w:val="7096FC25"/>
    <w:rsid w:val="70A2CA86"/>
    <w:rsid w:val="70A3A6D1"/>
    <w:rsid w:val="70B9B99C"/>
    <w:rsid w:val="70C312ED"/>
    <w:rsid w:val="70CBE7A6"/>
    <w:rsid w:val="70F0B8AF"/>
    <w:rsid w:val="710D339C"/>
    <w:rsid w:val="71210F85"/>
    <w:rsid w:val="713DCED4"/>
    <w:rsid w:val="714AF047"/>
    <w:rsid w:val="71596957"/>
    <w:rsid w:val="716A2FB6"/>
    <w:rsid w:val="716F3732"/>
    <w:rsid w:val="717B337A"/>
    <w:rsid w:val="71B559F0"/>
    <w:rsid w:val="71CC55C5"/>
    <w:rsid w:val="71D35866"/>
    <w:rsid w:val="71D9BEC6"/>
    <w:rsid w:val="71F61F8D"/>
    <w:rsid w:val="71FA8EE7"/>
    <w:rsid w:val="72111B5C"/>
    <w:rsid w:val="7211A465"/>
    <w:rsid w:val="721342FE"/>
    <w:rsid w:val="721B1AE2"/>
    <w:rsid w:val="72223D6C"/>
    <w:rsid w:val="725115E1"/>
    <w:rsid w:val="72683D69"/>
    <w:rsid w:val="727FB35C"/>
    <w:rsid w:val="72813D29"/>
    <w:rsid w:val="7292A94C"/>
    <w:rsid w:val="72AF4D2E"/>
    <w:rsid w:val="72B8DD6F"/>
    <w:rsid w:val="72E42264"/>
    <w:rsid w:val="72F5C81B"/>
    <w:rsid w:val="72FA5A8D"/>
    <w:rsid w:val="7317BFA5"/>
    <w:rsid w:val="732CC70C"/>
    <w:rsid w:val="732F37DD"/>
    <w:rsid w:val="73389128"/>
    <w:rsid w:val="735ED3C4"/>
    <w:rsid w:val="73671688"/>
    <w:rsid w:val="73DC6DB0"/>
    <w:rsid w:val="740C051F"/>
    <w:rsid w:val="740FDE6E"/>
    <w:rsid w:val="7433AE62"/>
    <w:rsid w:val="746B7DF8"/>
    <w:rsid w:val="746B9251"/>
    <w:rsid w:val="74759F06"/>
    <w:rsid w:val="747E00BE"/>
    <w:rsid w:val="74866AE0"/>
    <w:rsid w:val="748DCA48"/>
    <w:rsid w:val="749427DA"/>
    <w:rsid w:val="749EEA35"/>
    <w:rsid w:val="74AC0A7C"/>
    <w:rsid w:val="74B6E1B5"/>
    <w:rsid w:val="74DCAF83"/>
    <w:rsid w:val="74E6E750"/>
    <w:rsid w:val="74F41DEF"/>
    <w:rsid w:val="74F5DEA7"/>
    <w:rsid w:val="74FE42D3"/>
    <w:rsid w:val="750B7D62"/>
    <w:rsid w:val="751152FB"/>
    <w:rsid w:val="752A6124"/>
    <w:rsid w:val="7540C09B"/>
    <w:rsid w:val="754C15C5"/>
    <w:rsid w:val="754DF0E7"/>
    <w:rsid w:val="75646FBD"/>
    <w:rsid w:val="757AB3B1"/>
    <w:rsid w:val="75A4752F"/>
    <w:rsid w:val="75B93DA7"/>
    <w:rsid w:val="75B9B189"/>
    <w:rsid w:val="75C89919"/>
    <w:rsid w:val="75CE3037"/>
    <w:rsid w:val="75FD7A83"/>
    <w:rsid w:val="76014929"/>
    <w:rsid w:val="762D0DDA"/>
    <w:rsid w:val="762EE43B"/>
    <w:rsid w:val="7634C1EA"/>
    <w:rsid w:val="76411501"/>
    <w:rsid w:val="76689EC7"/>
    <w:rsid w:val="769E7DF4"/>
    <w:rsid w:val="76A0BC39"/>
    <w:rsid w:val="76B1CF6E"/>
    <w:rsid w:val="76B9D75F"/>
    <w:rsid w:val="76D8BF44"/>
    <w:rsid w:val="76D9E387"/>
    <w:rsid w:val="76DF59E2"/>
    <w:rsid w:val="76E2AE61"/>
    <w:rsid w:val="7715C1EF"/>
    <w:rsid w:val="771CAF08"/>
    <w:rsid w:val="77242332"/>
    <w:rsid w:val="77329639"/>
    <w:rsid w:val="773E9F53"/>
    <w:rsid w:val="77715922"/>
    <w:rsid w:val="77795AEE"/>
    <w:rsid w:val="77A1F442"/>
    <w:rsid w:val="77A443CC"/>
    <w:rsid w:val="77B8A4B0"/>
    <w:rsid w:val="77BE3557"/>
    <w:rsid w:val="77E35BA1"/>
    <w:rsid w:val="77F49CA6"/>
    <w:rsid w:val="7817AE81"/>
    <w:rsid w:val="781EF610"/>
    <w:rsid w:val="7820D228"/>
    <w:rsid w:val="7821D79E"/>
    <w:rsid w:val="7823D3F3"/>
    <w:rsid w:val="78272FFC"/>
    <w:rsid w:val="78494AC6"/>
    <w:rsid w:val="78534F39"/>
    <w:rsid w:val="7862DBC3"/>
    <w:rsid w:val="78666949"/>
    <w:rsid w:val="7874D163"/>
    <w:rsid w:val="78907292"/>
    <w:rsid w:val="78979840"/>
    <w:rsid w:val="78A3939E"/>
    <w:rsid w:val="78AEEA19"/>
    <w:rsid w:val="78B54FCE"/>
    <w:rsid w:val="78C3BA42"/>
    <w:rsid w:val="78EFFC8D"/>
    <w:rsid w:val="78F8EEB1"/>
    <w:rsid w:val="790AFB1E"/>
    <w:rsid w:val="790D14F6"/>
    <w:rsid w:val="7913BF36"/>
    <w:rsid w:val="791C8782"/>
    <w:rsid w:val="792EE891"/>
    <w:rsid w:val="794C6D04"/>
    <w:rsid w:val="79706C5B"/>
    <w:rsid w:val="797B1E3B"/>
    <w:rsid w:val="7991F0D3"/>
    <w:rsid w:val="79A7BCAA"/>
    <w:rsid w:val="79C3F1B7"/>
    <w:rsid w:val="79CBAD38"/>
    <w:rsid w:val="79CC90F1"/>
    <w:rsid w:val="79D56801"/>
    <w:rsid w:val="79F389B5"/>
    <w:rsid w:val="79FB1857"/>
    <w:rsid w:val="7A1D7CA5"/>
    <w:rsid w:val="7A2A65EB"/>
    <w:rsid w:val="7A31E7EB"/>
    <w:rsid w:val="7A38FE5F"/>
    <w:rsid w:val="7A6D7EC1"/>
    <w:rsid w:val="7AA2150A"/>
    <w:rsid w:val="7AA551D1"/>
    <w:rsid w:val="7ABEDB68"/>
    <w:rsid w:val="7AC009AE"/>
    <w:rsid w:val="7ACD1DC7"/>
    <w:rsid w:val="7AD1EC0B"/>
    <w:rsid w:val="7ADDB034"/>
    <w:rsid w:val="7AE25B3A"/>
    <w:rsid w:val="7AF44D3D"/>
    <w:rsid w:val="7AF67D03"/>
    <w:rsid w:val="7B1588FD"/>
    <w:rsid w:val="7B684FED"/>
    <w:rsid w:val="7B6DC1B5"/>
    <w:rsid w:val="7B73575C"/>
    <w:rsid w:val="7B738BD3"/>
    <w:rsid w:val="7BB320C8"/>
    <w:rsid w:val="7BBA5EB5"/>
    <w:rsid w:val="7BBBFC95"/>
    <w:rsid w:val="7C08143F"/>
    <w:rsid w:val="7C16BEA0"/>
    <w:rsid w:val="7C1B5CDE"/>
    <w:rsid w:val="7C256738"/>
    <w:rsid w:val="7C2ABC5C"/>
    <w:rsid w:val="7C34ACEF"/>
    <w:rsid w:val="7C47B7F6"/>
    <w:rsid w:val="7C5725DD"/>
    <w:rsid w:val="7C6566D9"/>
    <w:rsid w:val="7C88C975"/>
    <w:rsid w:val="7C8CAAE7"/>
    <w:rsid w:val="7CCB4400"/>
    <w:rsid w:val="7CD7B55F"/>
    <w:rsid w:val="7CE67F27"/>
    <w:rsid w:val="7CE72734"/>
    <w:rsid w:val="7CEECCEC"/>
    <w:rsid w:val="7CF09D7C"/>
    <w:rsid w:val="7D1733F0"/>
    <w:rsid w:val="7D2A19CA"/>
    <w:rsid w:val="7D357309"/>
    <w:rsid w:val="7D3EBF70"/>
    <w:rsid w:val="7D47175B"/>
    <w:rsid w:val="7D7F5F15"/>
    <w:rsid w:val="7DA33129"/>
    <w:rsid w:val="7DBF343D"/>
    <w:rsid w:val="7DD24137"/>
    <w:rsid w:val="7DD53B1D"/>
    <w:rsid w:val="7DE0E1FD"/>
    <w:rsid w:val="7DE7A956"/>
    <w:rsid w:val="7E0C1B24"/>
    <w:rsid w:val="7E1CFCC8"/>
    <w:rsid w:val="7E46C991"/>
    <w:rsid w:val="7E4EDC6A"/>
    <w:rsid w:val="7E8660C7"/>
    <w:rsid w:val="7E9339FD"/>
    <w:rsid w:val="7E9E0A49"/>
    <w:rsid w:val="7EA34EF5"/>
    <w:rsid w:val="7EA3CA35"/>
    <w:rsid w:val="7EA5FC06"/>
    <w:rsid w:val="7ECEB0C6"/>
    <w:rsid w:val="7ED2C4F9"/>
    <w:rsid w:val="7F034790"/>
    <w:rsid w:val="7F1DD2BE"/>
    <w:rsid w:val="7F242158"/>
    <w:rsid w:val="7F281D89"/>
    <w:rsid w:val="7F30CC15"/>
    <w:rsid w:val="7F5C609B"/>
    <w:rsid w:val="7F75127D"/>
    <w:rsid w:val="7F8BAF3D"/>
    <w:rsid w:val="7FB44E74"/>
    <w:rsid w:val="7FC84E6D"/>
    <w:rsid w:val="7FD3B39A"/>
    <w:rsid w:val="7FDF7E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000695"/>
  <w15:chartTrackingRefBased/>
  <w15:docId w15:val="{CBFA059D-7575-4B86-8C00-5CB9DCE4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894"/>
    <w:pPr>
      <w:jc w:val="both"/>
    </w:pPr>
    <w:rPr>
      <w:rFonts w:ascii="EC Square Sans Pro" w:hAnsi="EC Square Sans Pro"/>
    </w:rPr>
  </w:style>
  <w:style w:type="paragraph" w:styleId="Heading1">
    <w:name w:val="heading 1"/>
    <w:basedOn w:val="Normal"/>
    <w:next w:val="Normal"/>
    <w:link w:val="Heading1Char"/>
    <w:uiPriority w:val="9"/>
    <w:qFormat/>
    <w:rsid w:val="00D95FC3"/>
    <w:pPr>
      <w:keepNext/>
      <w:keepLines/>
      <w:spacing w:before="480" w:after="0"/>
      <w:outlineLvl w:val="0"/>
    </w:pPr>
    <w:rPr>
      <w:rFonts w:asciiTheme="majorHAnsi" w:eastAsiaTheme="majorEastAsia" w:hAnsiTheme="majorHAnsi" w:cstheme="majorBidi"/>
      <w:b/>
      <w:bCs/>
      <w:color w:val="95B22E" w:themeColor="accent2"/>
      <w:sz w:val="28"/>
      <w:szCs w:val="28"/>
    </w:rPr>
  </w:style>
  <w:style w:type="paragraph" w:styleId="Heading2">
    <w:name w:val="heading 2"/>
    <w:basedOn w:val="Normal"/>
    <w:next w:val="Normal"/>
    <w:link w:val="Heading2Char"/>
    <w:uiPriority w:val="9"/>
    <w:unhideWhenUsed/>
    <w:qFormat/>
    <w:rsid w:val="00D95FC3"/>
    <w:pPr>
      <w:keepNext/>
      <w:keepLines/>
      <w:spacing w:before="200" w:after="0"/>
      <w:ind w:left="720"/>
      <w:outlineLvl w:val="1"/>
    </w:pPr>
    <w:rPr>
      <w:rFonts w:asciiTheme="majorHAnsi" w:eastAsiaTheme="majorEastAsia" w:hAnsiTheme="majorHAnsi" w:cstheme="majorBidi"/>
      <w:b/>
      <w:bCs/>
      <w:color w:val="0499A9" w:themeColor="accent3"/>
      <w:sz w:val="26"/>
      <w:szCs w:val="26"/>
    </w:rPr>
  </w:style>
  <w:style w:type="paragraph" w:styleId="Heading3">
    <w:name w:val="heading 3"/>
    <w:basedOn w:val="Normal"/>
    <w:next w:val="Normal"/>
    <w:link w:val="Heading3Char"/>
    <w:uiPriority w:val="9"/>
    <w:unhideWhenUsed/>
    <w:qFormat/>
    <w:rsid w:val="00A20AF4"/>
    <w:pPr>
      <w:keepNext/>
      <w:keepLines/>
      <w:spacing w:before="200" w:after="0"/>
      <w:ind w:left="851"/>
      <w:outlineLvl w:val="2"/>
    </w:pPr>
    <w:rPr>
      <w:rFonts w:asciiTheme="majorHAnsi" w:eastAsiaTheme="majorEastAsia" w:hAnsiTheme="majorHAnsi" w:cstheme="majorBidi"/>
      <w:b/>
      <w:bCs/>
      <w:color w:val="00893C" w:themeColor="accent1"/>
    </w:rPr>
  </w:style>
  <w:style w:type="paragraph" w:styleId="Heading4">
    <w:name w:val="heading 4"/>
    <w:basedOn w:val="Normal"/>
    <w:next w:val="Normal"/>
    <w:link w:val="Heading4Char"/>
    <w:uiPriority w:val="9"/>
    <w:unhideWhenUsed/>
    <w:qFormat/>
    <w:rsid w:val="00D95FC3"/>
    <w:pPr>
      <w:keepNext/>
      <w:keepLines/>
      <w:spacing w:before="200" w:after="0"/>
      <w:ind w:left="1440"/>
      <w:outlineLvl w:val="3"/>
    </w:pPr>
    <w:rPr>
      <w:rFonts w:asciiTheme="majorHAnsi" w:eastAsiaTheme="majorEastAsia" w:hAnsiTheme="majorHAnsi" w:cstheme="majorBidi"/>
      <w:b/>
      <w:bCs/>
      <w:i/>
      <w:iCs/>
      <w:color w:val="1E3867" w:themeColor="text2"/>
    </w:rPr>
  </w:style>
  <w:style w:type="paragraph" w:styleId="Heading5">
    <w:name w:val="heading 5"/>
    <w:basedOn w:val="Normal"/>
    <w:next w:val="Normal"/>
    <w:link w:val="Heading5Char"/>
    <w:uiPriority w:val="9"/>
    <w:semiHidden/>
    <w:unhideWhenUsed/>
    <w:qFormat/>
    <w:rsid w:val="00681644"/>
    <w:pPr>
      <w:keepNext/>
      <w:keepLines/>
      <w:spacing w:before="200" w:after="0"/>
      <w:outlineLvl w:val="4"/>
    </w:pPr>
    <w:rPr>
      <w:rFonts w:asciiTheme="majorHAnsi" w:eastAsiaTheme="majorEastAsia" w:hAnsiTheme="majorHAnsi" w:cstheme="majorBidi"/>
      <w:color w:val="00441D" w:themeColor="accent1" w:themeShade="7F"/>
    </w:rPr>
  </w:style>
  <w:style w:type="paragraph" w:styleId="Heading6">
    <w:name w:val="heading 6"/>
    <w:basedOn w:val="Normal"/>
    <w:next w:val="Normal"/>
    <w:link w:val="Heading6Char"/>
    <w:uiPriority w:val="9"/>
    <w:semiHidden/>
    <w:unhideWhenUsed/>
    <w:qFormat/>
    <w:rsid w:val="00681644"/>
    <w:pPr>
      <w:keepNext/>
      <w:keepLines/>
      <w:spacing w:before="200" w:after="0"/>
      <w:outlineLvl w:val="5"/>
    </w:pPr>
    <w:rPr>
      <w:rFonts w:asciiTheme="majorHAnsi" w:eastAsiaTheme="majorEastAsia" w:hAnsiTheme="majorHAnsi" w:cstheme="majorBidi"/>
      <w:i/>
      <w:iCs/>
      <w:color w:val="00441D" w:themeColor="accent1" w:themeShade="7F"/>
    </w:rPr>
  </w:style>
  <w:style w:type="paragraph" w:styleId="Heading7">
    <w:name w:val="heading 7"/>
    <w:basedOn w:val="Normal"/>
    <w:next w:val="Normal"/>
    <w:link w:val="Heading7Char"/>
    <w:uiPriority w:val="9"/>
    <w:semiHidden/>
    <w:unhideWhenUsed/>
    <w:qFormat/>
    <w:rsid w:val="0068164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81644"/>
    <w:pPr>
      <w:keepNext/>
      <w:keepLines/>
      <w:spacing w:before="200" w:after="0"/>
      <w:outlineLvl w:val="7"/>
    </w:pPr>
    <w:rPr>
      <w:rFonts w:asciiTheme="majorHAnsi" w:eastAsiaTheme="majorEastAsia" w:hAnsiTheme="majorHAnsi" w:cstheme="majorBidi"/>
      <w:color w:val="00893C" w:themeColor="accent1"/>
      <w:sz w:val="20"/>
      <w:szCs w:val="20"/>
    </w:rPr>
  </w:style>
  <w:style w:type="paragraph" w:styleId="Heading9">
    <w:name w:val="heading 9"/>
    <w:basedOn w:val="Normal"/>
    <w:next w:val="Normal"/>
    <w:link w:val="Heading9Char"/>
    <w:uiPriority w:val="9"/>
    <w:semiHidden/>
    <w:unhideWhenUsed/>
    <w:qFormat/>
    <w:rsid w:val="0068164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3DA7"/>
    <w:pPr>
      <w:tabs>
        <w:tab w:val="center" w:pos="4513"/>
        <w:tab w:val="right" w:pos="9026"/>
      </w:tabs>
      <w:spacing w:line="240" w:lineRule="auto"/>
    </w:pPr>
    <w:rPr>
      <w:sz w:val="16"/>
    </w:rPr>
  </w:style>
  <w:style w:type="character" w:customStyle="1" w:styleId="HeaderChar">
    <w:name w:val="Header Char"/>
    <w:basedOn w:val="DefaultParagraphFont"/>
    <w:link w:val="Header"/>
    <w:uiPriority w:val="99"/>
    <w:rsid w:val="009D3DA7"/>
    <w:rPr>
      <w:sz w:val="16"/>
    </w:rPr>
  </w:style>
  <w:style w:type="paragraph" w:styleId="Footer">
    <w:name w:val="footer"/>
    <w:basedOn w:val="Normal"/>
    <w:link w:val="FooterChar"/>
    <w:uiPriority w:val="99"/>
    <w:unhideWhenUsed/>
    <w:rsid w:val="00451547"/>
    <w:pPr>
      <w:tabs>
        <w:tab w:val="center" w:pos="4513"/>
        <w:tab w:val="right" w:pos="9026"/>
      </w:tabs>
      <w:spacing w:line="240" w:lineRule="auto"/>
    </w:pPr>
    <w:rPr>
      <w:sz w:val="18"/>
    </w:rPr>
  </w:style>
  <w:style w:type="character" w:customStyle="1" w:styleId="FooterChar">
    <w:name w:val="Footer Char"/>
    <w:basedOn w:val="DefaultParagraphFont"/>
    <w:link w:val="Footer"/>
    <w:uiPriority w:val="99"/>
    <w:rsid w:val="00451547"/>
    <w:rPr>
      <w:sz w:val="18"/>
    </w:rPr>
  </w:style>
  <w:style w:type="paragraph" w:styleId="BodyText">
    <w:name w:val="Body Text"/>
    <w:basedOn w:val="Normal"/>
    <w:link w:val="BodyTextChar"/>
    <w:uiPriority w:val="99"/>
    <w:unhideWhenUsed/>
    <w:rsid w:val="009E1A91"/>
    <w:pPr>
      <w:spacing w:after="264"/>
    </w:pPr>
  </w:style>
  <w:style w:type="character" w:customStyle="1" w:styleId="BodyTextChar">
    <w:name w:val="Body Text Char"/>
    <w:basedOn w:val="DefaultParagraphFont"/>
    <w:link w:val="BodyText"/>
    <w:uiPriority w:val="99"/>
    <w:rsid w:val="009E1A91"/>
  </w:style>
  <w:style w:type="table" w:styleId="TableGrid">
    <w:name w:val="Table Grid"/>
    <w:aliases w:val="Table Format 1,HTG,Gena,CV table,Deloitte,CV1,TabelEcorys,Tabellengitternetz,Simple table,simple table,Document Table,Tender Table 1,Tabela Renova,TabelrasterTNO,Table Grid IDEA"/>
    <w:basedOn w:val="TableNormal"/>
    <w:uiPriority w:val="39"/>
    <w:qFormat/>
    <w:rsid w:val="009E1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Text">
    <w:name w:val="Date Text"/>
    <w:basedOn w:val="Normal"/>
    <w:uiPriority w:val="3"/>
    <w:rsid w:val="0077132A"/>
    <w:pPr>
      <w:spacing w:before="264"/>
    </w:pPr>
  </w:style>
  <w:style w:type="paragraph" w:customStyle="1" w:styleId="Signofftext">
    <w:name w:val="Sign off text"/>
    <w:basedOn w:val="Normal"/>
    <w:uiPriority w:val="3"/>
    <w:rsid w:val="00D75EC1"/>
    <w:pPr>
      <w:spacing w:before="528" w:after="1056"/>
    </w:pPr>
  </w:style>
  <w:style w:type="character" w:customStyle="1" w:styleId="Heading1Char">
    <w:name w:val="Heading 1 Char"/>
    <w:basedOn w:val="DefaultParagraphFont"/>
    <w:link w:val="Heading1"/>
    <w:uiPriority w:val="9"/>
    <w:rsid w:val="00D95FC3"/>
    <w:rPr>
      <w:rFonts w:asciiTheme="majorHAnsi" w:eastAsiaTheme="majorEastAsia" w:hAnsiTheme="majorHAnsi" w:cstheme="majorBidi"/>
      <w:b/>
      <w:bCs/>
      <w:color w:val="95B22E" w:themeColor="accent2"/>
      <w:sz w:val="28"/>
      <w:szCs w:val="28"/>
    </w:rPr>
  </w:style>
  <w:style w:type="paragraph" w:customStyle="1" w:styleId="CoverTitleText">
    <w:name w:val="Cover Title Text"/>
    <w:basedOn w:val="Normal"/>
    <w:uiPriority w:val="3"/>
    <w:rsid w:val="00681644"/>
    <w:pPr>
      <w:spacing w:line="670" w:lineRule="atLeast"/>
    </w:pPr>
    <w:rPr>
      <w:sz w:val="56"/>
    </w:rPr>
  </w:style>
  <w:style w:type="paragraph" w:customStyle="1" w:styleId="CoverNumber">
    <w:name w:val="Cover Number"/>
    <w:basedOn w:val="Normal"/>
    <w:uiPriority w:val="3"/>
    <w:rsid w:val="00A00AAA"/>
    <w:rPr>
      <w:color w:val="00893C" w:themeColor="accent1"/>
      <w:sz w:val="32"/>
    </w:rPr>
  </w:style>
  <w:style w:type="paragraph" w:customStyle="1" w:styleId="CoverDate">
    <w:name w:val="Cover Date"/>
    <w:basedOn w:val="Normal"/>
    <w:uiPriority w:val="3"/>
    <w:rsid w:val="00681644"/>
    <w:rPr>
      <w:color w:val="00893C" w:themeColor="accent1"/>
      <w:sz w:val="32"/>
    </w:rPr>
  </w:style>
  <w:style w:type="character" w:customStyle="1" w:styleId="Heading2Char">
    <w:name w:val="Heading 2 Char"/>
    <w:basedOn w:val="DefaultParagraphFont"/>
    <w:link w:val="Heading2"/>
    <w:uiPriority w:val="9"/>
    <w:rsid w:val="00D95FC3"/>
    <w:rPr>
      <w:rFonts w:asciiTheme="majorHAnsi" w:eastAsiaTheme="majorEastAsia" w:hAnsiTheme="majorHAnsi" w:cstheme="majorBidi"/>
      <w:b/>
      <w:bCs/>
      <w:color w:val="0499A9" w:themeColor="accent3"/>
      <w:sz w:val="26"/>
      <w:szCs w:val="26"/>
    </w:rPr>
  </w:style>
  <w:style w:type="character" w:styleId="PlaceholderText">
    <w:name w:val="Placeholder Text"/>
    <w:basedOn w:val="DefaultParagraphFont"/>
    <w:uiPriority w:val="99"/>
    <w:semiHidden/>
    <w:rsid w:val="00BA2D2A"/>
    <w:rPr>
      <w:color w:val="808080"/>
    </w:rPr>
  </w:style>
  <w:style w:type="paragraph" w:styleId="ListParagraph">
    <w:name w:val="List Paragraph"/>
    <w:aliases w:val="Bullet 1,Heading 2_sj,List Paragraph1,Lijstalinea,Bullet List Paragraph,Numbered paragraph 1,Lettre d'introduction,1st level - Bullet List Paragraph,Numbered Para 1,Dot pt,No Spacing1,List Paragraph Char Char Char,Indicator Text"/>
    <w:basedOn w:val="Normal"/>
    <w:link w:val="ListParagraphChar"/>
    <w:qFormat/>
    <w:rsid w:val="00023D15"/>
    <w:pPr>
      <w:ind w:left="720"/>
      <w:contextualSpacing/>
    </w:pPr>
  </w:style>
  <w:style w:type="paragraph" w:styleId="BalloonText">
    <w:name w:val="Balloon Text"/>
    <w:basedOn w:val="Normal"/>
    <w:link w:val="BalloonTextChar"/>
    <w:uiPriority w:val="99"/>
    <w:semiHidden/>
    <w:unhideWhenUsed/>
    <w:rsid w:val="00F31E3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E3D"/>
    <w:rPr>
      <w:rFonts w:ascii="Segoe UI" w:hAnsi="Segoe UI" w:cs="Segoe UI"/>
      <w:sz w:val="18"/>
      <w:szCs w:val="18"/>
    </w:rPr>
  </w:style>
  <w:style w:type="paragraph" w:styleId="FootnoteText">
    <w:name w:val="footnote text"/>
    <w:basedOn w:val="Normal"/>
    <w:link w:val="FootnoteTextChar"/>
    <w:uiPriority w:val="99"/>
    <w:unhideWhenUsed/>
    <w:rsid w:val="00830A7C"/>
    <w:pPr>
      <w:spacing w:line="240" w:lineRule="auto"/>
    </w:pPr>
    <w:rPr>
      <w:szCs w:val="20"/>
    </w:rPr>
  </w:style>
  <w:style w:type="character" w:customStyle="1" w:styleId="FootnoteTextChar">
    <w:name w:val="Footnote Text Char"/>
    <w:basedOn w:val="DefaultParagraphFont"/>
    <w:link w:val="FootnoteText"/>
    <w:uiPriority w:val="99"/>
    <w:rsid w:val="00830A7C"/>
    <w:rPr>
      <w:sz w:val="20"/>
      <w:szCs w:val="20"/>
    </w:rPr>
  </w:style>
  <w:style w:type="character" w:styleId="FootnoteReference">
    <w:name w:val="footnote reference"/>
    <w:basedOn w:val="DefaultParagraphFont"/>
    <w:uiPriority w:val="99"/>
    <w:unhideWhenUsed/>
    <w:rsid w:val="00830A7C"/>
    <w:rPr>
      <w:vertAlign w:val="superscript"/>
    </w:rPr>
  </w:style>
  <w:style w:type="character" w:styleId="Hyperlink">
    <w:name w:val="Hyperlink"/>
    <w:basedOn w:val="DefaultParagraphFont"/>
    <w:uiPriority w:val="99"/>
    <w:unhideWhenUsed/>
    <w:rsid w:val="00830A7C"/>
    <w:rPr>
      <w:color w:val="0499A9" w:themeColor="hyperlink"/>
      <w:u w:val="single"/>
    </w:rPr>
  </w:style>
  <w:style w:type="character" w:customStyle="1" w:styleId="Heading3Char">
    <w:name w:val="Heading 3 Char"/>
    <w:basedOn w:val="DefaultParagraphFont"/>
    <w:link w:val="Heading3"/>
    <w:uiPriority w:val="9"/>
    <w:rsid w:val="00B35AC6"/>
    <w:rPr>
      <w:rFonts w:asciiTheme="majorHAnsi" w:eastAsiaTheme="majorEastAsia" w:hAnsiTheme="majorHAnsi" w:cstheme="majorBidi"/>
      <w:b/>
      <w:bCs/>
      <w:color w:val="00893C" w:themeColor="accent1"/>
    </w:rPr>
  </w:style>
  <w:style w:type="paragraph" w:styleId="NoSpacing">
    <w:name w:val="No Spacing"/>
    <w:link w:val="NoSpacingChar"/>
    <w:uiPriority w:val="1"/>
    <w:qFormat/>
    <w:rsid w:val="00681644"/>
    <w:pPr>
      <w:spacing w:after="0" w:line="240" w:lineRule="auto"/>
    </w:pPr>
  </w:style>
  <w:style w:type="paragraph" w:customStyle="1" w:styleId="Text1">
    <w:name w:val="Text 1"/>
    <w:basedOn w:val="Normal"/>
    <w:link w:val="Text1Char"/>
    <w:rsid w:val="00681644"/>
    <w:pPr>
      <w:spacing w:before="100" w:beforeAutospacing="1" w:after="100" w:afterAutospacing="1" w:line="240" w:lineRule="auto"/>
    </w:pPr>
    <w:rPr>
      <w:rFonts w:eastAsia="Times New Roman"/>
      <w:b/>
      <w:sz w:val="24"/>
      <w:lang w:eastAsia="en-GB"/>
    </w:rPr>
  </w:style>
  <w:style w:type="character" w:customStyle="1" w:styleId="Text1Char">
    <w:name w:val="Text 1 Char"/>
    <w:link w:val="Text1"/>
    <w:rsid w:val="00681644"/>
    <w:rPr>
      <w:rFonts w:ascii="EC Square Sans Pro" w:eastAsia="Times New Roman" w:hAnsi="EC Square Sans Pro" w:cstheme="minorBidi"/>
      <w:b/>
      <w:color w:val="auto"/>
      <w:szCs w:val="22"/>
      <w:lang w:eastAsia="en-GB"/>
    </w:rPr>
  </w:style>
  <w:style w:type="paragraph" w:customStyle="1" w:styleId="paragraph">
    <w:name w:val="paragraph"/>
    <w:basedOn w:val="Normal"/>
    <w:rsid w:val="00C94BCD"/>
    <w:pPr>
      <w:spacing w:before="100" w:beforeAutospacing="1" w:after="100" w:afterAutospacing="1" w:line="240" w:lineRule="auto"/>
    </w:pPr>
    <w:rPr>
      <w:rFonts w:ascii="Times New Roman" w:eastAsia="Times New Roman" w:hAnsi="Times New Roman"/>
      <w:sz w:val="24"/>
      <w:lang w:eastAsia="en-GB"/>
    </w:rPr>
  </w:style>
  <w:style w:type="character" w:customStyle="1" w:styleId="normaltextrun">
    <w:name w:val="normaltextrun"/>
    <w:basedOn w:val="DefaultParagraphFont"/>
    <w:rsid w:val="00C94BCD"/>
  </w:style>
  <w:style w:type="character" w:customStyle="1" w:styleId="eop">
    <w:name w:val="eop"/>
    <w:basedOn w:val="DefaultParagraphFont"/>
    <w:rsid w:val="00C94BCD"/>
  </w:style>
  <w:style w:type="character" w:customStyle="1" w:styleId="apple-converted-space">
    <w:name w:val="apple-converted-space"/>
    <w:basedOn w:val="DefaultParagraphFont"/>
    <w:rsid w:val="00C94BCD"/>
  </w:style>
  <w:style w:type="character" w:customStyle="1" w:styleId="Heading4Char">
    <w:name w:val="Heading 4 Char"/>
    <w:basedOn w:val="DefaultParagraphFont"/>
    <w:link w:val="Heading4"/>
    <w:uiPriority w:val="9"/>
    <w:rsid w:val="00D95FC3"/>
    <w:rPr>
      <w:rFonts w:asciiTheme="majorHAnsi" w:eastAsiaTheme="majorEastAsia" w:hAnsiTheme="majorHAnsi" w:cstheme="majorBidi"/>
      <w:b/>
      <w:bCs/>
      <w:i/>
      <w:iCs/>
      <w:color w:val="1E3867" w:themeColor="text2"/>
    </w:rPr>
  </w:style>
  <w:style w:type="character" w:customStyle="1" w:styleId="Heading5Char">
    <w:name w:val="Heading 5 Char"/>
    <w:basedOn w:val="DefaultParagraphFont"/>
    <w:link w:val="Heading5"/>
    <w:uiPriority w:val="9"/>
    <w:semiHidden/>
    <w:rsid w:val="00681644"/>
    <w:rPr>
      <w:rFonts w:asciiTheme="majorHAnsi" w:eastAsiaTheme="majorEastAsia" w:hAnsiTheme="majorHAnsi" w:cstheme="majorBidi"/>
      <w:color w:val="00441D" w:themeColor="accent1" w:themeShade="7F"/>
    </w:rPr>
  </w:style>
  <w:style w:type="character" w:customStyle="1" w:styleId="Heading6Char">
    <w:name w:val="Heading 6 Char"/>
    <w:basedOn w:val="DefaultParagraphFont"/>
    <w:link w:val="Heading6"/>
    <w:uiPriority w:val="9"/>
    <w:semiHidden/>
    <w:rsid w:val="00681644"/>
    <w:rPr>
      <w:rFonts w:asciiTheme="majorHAnsi" w:eastAsiaTheme="majorEastAsia" w:hAnsiTheme="majorHAnsi" w:cstheme="majorBidi"/>
      <w:i/>
      <w:iCs/>
      <w:color w:val="00441D" w:themeColor="accent1" w:themeShade="7F"/>
    </w:rPr>
  </w:style>
  <w:style w:type="character" w:customStyle="1" w:styleId="Heading7Char">
    <w:name w:val="Heading 7 Char"/>
    <w:basedOn w:val="DefaultParagraphFont"/>
    <w:link w:val="Heading7"/>
    <w:uiPriority w:val="9"/>
    <w:semiHidden/>
    <w:rsid w:val="006816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81644"/>
    <w:rPr>
      <w:rFonts w:asciiTheme="majorHAnsi" w:eastAsiaTheme="majorEastAsia" w:hAnsiTheme="majorHAnsi" w:cstheme="majorBidi"/>
      <w:color w:val="00893C" w:themeColor="accent1"/>
      <w:sz w:val="20"/>
      <w:szCs w:val="20"/>
    </w:rPr>
  </w:style>
  <w:style w:type="character" w:customStyle="1" w:styleId="Heading9Char">
    <w:name w:val="Heading 9 Char"/>
    <w:basedOn w:val="DefaultParagraphFont"/>
    <w:link w:val="Heading9"/>
    <w:uiPriority w:val="9"/>
    <w:semiHidden/>
    <w:rsid w:val="0068164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681644"/>
    <w:pPr>
      <w:spacing w:line="240" w:lineRule="auto"/>
    </w:pPr>
    <w:rPr>
      <w:b/>
      <w:bCs/>
      <w:color w:val="00893C" w:themeColor="accent1"/>
      <w:sz w:val="18"/>
      <w:szCs w:val="18"/>
    </w:rPr>
  </w:style>
  <w:style w:type="paragraph" w:styleId="Title">
    <w:name w:val="Title"/>
    <w:basedOn w:val="Normal"/>
    <w:next w:val="Normal"/>
    <w:link w:val="TitleChar"/>
    <w:uiPriority w:val="10"/>
    <w:qFormat/>
    <w:rsid w:val="00681644"/>
    <w:pPr>
      <w:pBdr>
        <w:bottom w:val="single" w:sz="8" w:space="4" w:color="00893C" w:themeColor="accent1"/>
      </w:pBdr>
      <w:spacing w:after="300" w:line="240" w:lineRule="auto"/>
      <w:contextualSpacing/>
    </w:pPr>
    <w:rPr>
      <w:rFonts w:asciiTheme="majorHAnsi" w:eastAsiaTheme="majorEastAsia" w:hAnsiTheme="majorHAnsi" w:cstheme="majorBidi"/>
      <w:color w:val="16294C" w:themeColor="text2" w:themeShade="BF"/>
      <w:spacing w:val="5"/>
      <w:sz w:val="52"/>
      <w:szCs w:val="52"/>
    </w:rPr>
  </w:style>
  <w:style w:type="character" w:customStyle="1" w:styleId="TitleChar">
    <w:name w:val="Title Char"/>
    <w:basedOn w:val="DefaultParagraphFont"/>
    <w:link w:val="Title"/>
    <w:uiPriority w:val="10"/>
    <w:rsid w:val="00681644"/>
    <w:rPr>
      <w:rFonts w:asciiTheme="majorHAnsi" w:eastAsiaTheme="majorEastAsia" w:hAnsiTheme="majorHAnsi" w:cstheme="majorBidi"/>
      <w:color w:val="16294C" w:themeColor="text2" w:themeShade="BF"/>
      <w:spacing w:val="5"/>
      <w:sz w:val="52"/>
      <w:szCs w:val="52"/>
    </w:rPr>
  </w:style>
  <w:style w:type="paragraph" w:styleId="Subtitle">
    <w:name w:val="Subtitle"/>
    <w:basedOn w:val="Normal"/>
    <w:next w:val="Normal"/>
    <w:link w:val="SubtitleChar"/>
    <w:uiPriority w:val="11"/>
    <w:qFormat/>
    <w:rsid w:val="00681644"/>
    <w:pPr>
      <w:numPr>
        <w:ilvl w:val="1"/>
      </w:numPr>
    </w:pPr>
    <w:rPr>
      <w:rFonts w:asciiTheme="majorHAnsi" w:eastAsiaTheme="majorEastAsia" w:hAnsiTheme="majorHAnsi" w:cstheme="majorBidi"/>
      <w:i/>
      <w:iCs/>
      <w:color w:val="00893C" w:themeColor="accent1"/>
      <w:spacing w:val="15"/>
      <w:sz w:val="24"/>
      <w:szCs w:val="24"/>
    </w:rPr>
  </w:style>
  <w:style w:type="character" w:customStyle="1" w:styleId="SubtitleChar">
    <w:name w:val="Subtitle Char"/>
    <w:basedOn w:val="DefaultParagraphFont"/>
    <w:link w:val="Subtitle"/>
    <w:uiPriority w:val="11"/>
    <w:rsid w:val="00681644"/>
    <w:rPr>
      <w:rFonts w:asciiTheme="majorHAnsi" w:eastAsiaTheme="majorEastAsia" w:hAnsiTheme="majorHAnsi" w:cstheme="majorBidi"/>
      <w:i/>
      <w:iCs/>
      <w:color w:val="00893C" w:themeColor="accent1"/>
      <w:spacing w:val="15"/>
      <w:sz w:val="24"/>
      <w:szCs w:val="24"/>
    </w:rPr>
  </w:style>
  <w:style w:type="character" w:styleId="Strong">
    <w:name w:val="Strong"/>
    <w:basedOn w:val="DefaultParagraphFont"/>
    <w:uiPriority w:val="22"/>
    <w:qFormat/>
    <w:rsid w:val="00681644"/>
    <w:rPr>
      <w:b/>
      <w:bCs/>
    </w:rPr>
  </w:style>
  <w:style w:type="character" w:styleId="Emphasis">
    <w:name w:val="Emphasis"/>
    <w:basedOn w:val="DefaultParagraphFont"/>
    <w:uiPriority w:val="20"/>
    <w:qFormat/>
    <w:rsid w:val="00681644"/>
    <w:rPr>
      <w:i/>
      <w:iCs/>
    </w:rPr>
  </w:style>
  <w:style w:type="paragraph" w:styleId="Quote">
    <w:name w:val="Quote"/>
    <w:basedOn w:val="Normal"/>
    <w:next w:val="Normal"/>
    <w:link w:val="QuoteChar"/>
    <w:uiPriority w:val="29"/>
    <w:qFormat/>
    <w:rsid w:val="00681644"/>
    <w:rPr>
      <w:i/>
      <w:iCs/>
      <w:color w:val="000000" w:themeColor="text1"/>
    </w:rPr>
  </w:style>
  <w:style w:type="character" w:customStyle="1" w:styleId="QuoteChar">
    <w:name w:val="Quote Char"/>
    <w:basedOn w:val="DefaultParagraphFont"/>
    <w:link w:val="Quote"/>
    <w:uiPriority w:val="29"/>
    <w:rsid w:val="00681644"/>
    <w:rPr>
      <w:i/>
      <w:iCs/>
      <w:color w:val="000000" w:themeColor="text1"/>
    </w:rPr>
  </w:style>
  <w:style w:type="paragraph" w:styleId="IntenseQuote">
    <w:name w:val="Intense Quote"/>
    <w:basedOn w:val="Normal"/>
    <w:next w:val="Normal"/>
    <w:link w:val="IntenseQuoteChar"/>
    <w:uiPriority w:val="30"/>
    <w:qFormat/>
    <w:rsid w:val="00681644"/>
    <w:pPr>
      <w:pBdr>
        <w:bottom w:val="single" w:sz="4" w:space="4" w:color="00893C" w:themeColor="accent1"/>
      </w:pBdr>
      <w:spacing w:before="200" w:after="280"/>
      <w:ind w:left="936" w:right="936"/>
    </w:pPr>
    <w:rPr>
      <w:b/>
      <w:bCs/>
      <w:i/>
      <w:iCs/>
      <w:color w:val="00893C" w:themeColor="accent1"/>
    </w:rPr>
  </w:style>
  <w:style w:type="character" w:customStyle="1" w:styleId="IntenseQuoteChar">
    <w:name w:val="Intense Quote Char"/>
    <w:basedOn w:val="DefaultParagraphFont"/>
    <w:link w:val="IntenseQuote"/>
    <w:uiPriority w:val="30"/>
    <w:rsid w:val="00681644"/>
    <w:rPr>
      <w:b/>
      <w:bCs/>
      <w:i/>
      <w:iCs/>
      <w:color w:val="00893C" w:themeColor="accent1"/>
    </w:rPr>
  </w:style>
  <w:style w:type="character" w:styleId="SubtleEmphasis">
    <w:name w:val="Subtle Emphasis"/>
    <w:basedOn w:val="DefaultParagraphFont"/>
    <w:uiPriority w:val="19"/>
    <w:qFormat/>
    <w:rsid w:val="00681644"/>
    <w:rPr>
      <w:i/>
      <w:iCs/>
      <w:color w:val="808080" w:themeColor="text1" w:themeTint="7F"/>
    </w:rPr>
  </w:style>
  <w:style w:type="character" w:styleId="IntenseEmphasis">
    <w:name w:val="Intense Emphasis"/>
    <w:basedOn w:val="DefaultParagraphFont"/>
    <w:uiPriority w:val="21"/>
    <w:qFormat/>
    <w:rsid w:val="00681644"/>
    <w:rPr>
      <w:b/>
      <w:bCs/>
      <w:i/>
      <w:iCs/>
      <w:color w:val="00893C" w:themeColor="accent1"/>
    </w:rPr>
  </w:style>
  <w:style w:type="character" w:styleId="SubtleReference">
    <w:name w:val="Subtle Reference"/>
    <w:basedOn w:val="DefaultParagraphFont"/>
    <w:uiPriority w:val="31"/>
    <w:qFormat/>
    <w:rsid w:val="00681644"/>
    <w:rPr>
      <w:smallCaps/>
      <w:color w:val="95B22E" w:themeColor="accent2"/>
      <w:u w:val="single"/>
    </w:rPr>
  </w:style>
  <w:style w:type="character" w:styleId="IntenseReference">
    <w:name w:val="Intense Reference"/>
    <w:basedOn w:val="DefaultParagraphFont"/>
    <w:uiPriority w:val="32"/>
    <w:qFormat/>
    <w:rsid w:val="00681644"/>
    <w:rPr>
      <w:b/>
      <w:bCs/>
      <w:smallCaps/>
      <w:color w:val="95B22E" w:themeColor="accent2"/>
      <w:spacing w:val="5"/>
      <w:u w:val="single"/>
    </w:rPr>
  </w:style>
  <w:style w:type="character" w:styleId="BookTitle">
    <w:name w:val="Book Title"/>
    <w:basedOn w:val="DefaultParagraphFont"/>
    <w:uiPriority w:val="33"/>
    <w:qFormat/>
    <w:rsid w:val="00681644"/>
    <w:rPr>
      <w:b/>
      <w:bCs/>
      <w:smallCaps/>
      <w:spacing w:val="5"/>
    </w:rPr>
  </w:style>
  <w:style w:type="paragraph" w:styleId="TOCHeading">
    <w:name w:val="TOC Heading"/>
    <w:basedOn w:val="Heading1"/>
    <w:next w:val="Normal"/>
    <w:uiPriority w:val="39"/>
    <w:unhideWhenUsed/>
    <w:qFormat/>
    <w:rsid w:val="00681644"/>
    <w:pPr>
      <w:outlineLvl w:val="9"/>
    </w:pPr>
  </w:style>
  <w:style w:type="character" w:customStyle="1" w:styleId="UnresolvedMention1">
    <w:name w:val="Unresolved Mention1"/>
    <w:basedOn w:val="DefaultParagraphFont"/>
    <w:uiPriority w:val="99"/>
    <w:unhideWhenUsed/>
    <w:rsid w:val="004A1068"/>
    <w:rPr>
      <w:color w:val="605E5C"/>
      <w:shd w:val="clear" w:color="auto" w:fill="E1DFDD"/>
    </w:rPr>
  </w:style>
  <w:style w:type="character" w:customStyle="1" w:styleId="NoSpacingChar">
    <w:name w:val="No Spacing Char"/>
    <w:basedOn w:val="DefaultParagraphFont"/>
    <w:link w:val="NoSpacing"/>
    <w:uiPriority w:val="1"/>
    <w:rsid w:val="006E5F41"/>
  </w:style>
  <w:style w:type="paragraph" w:customStyle="1" w:styleId="TableText">
    <w:name w:val="TableText"/>
    <w:basedOn w:val="Normal"/>
    <w:uiPriority w:val="15"/>
    <w:qFormat/>
    <w:rsid w:val="00292B54"/>
    <w:pPr>
      <w:spacing w:after="120" w:line="220" w:lineRule="atLeast"/>
      <w:ind w:left="57" w:right="57"/>
      <w:jc w:val="left"/>
    </w:pPr>
    <w:rPr>
      <w:rFonts w:ascii="Arial" w:eastAsiaTheme="minorHAnsi" w:hAnsi="Arial" w:cs="Times New Roman"/>
      <w:sz w:val="20"/>
      <w:szCs w:val="24"/>
    </w:rPr>
  </w:style>
  <w:style w:type="paragraph" w:customStyle="1" w:styleId="TableTitle">
    <w:name w:val="TableTitle"/>
    <w:basedOn w:val="TableText"/>
    <w:uiPriority w:val="14"/>
    <w:qFormat/>
    <w:rsid w:val="00292B54"/>
    <w:pPr>
      <w:spacing w:after="0" w:line="260" w:lineRule="atLeast"/>
    </w:pPr>
    <w:rPr>
      <w:b/>
      <w:color w:val="00893C" w:themeColor="accent1"/>
      <w:sz w:val="22"/>
    </w:rPr>
  </w:style>
  <w:style w:type="table" w:styleId="TableGridLight">
    <w:name w:val="Grid Table Light"/>
    <w:basedOn w:val="TableNormal"/>
    <w:uiPriority w:val="40"/>
    <w:rsid w:val="00292B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5">
    <w:name w:val="List Table 7 Colorful Accent 5"/>
    <w:basedOn w:val="TableNormal"/>
    <w:uiPriority w:val="52"/>
    <w:rsid w:val="00221167"/>
    <w:pPr>
      <w:spacing w:after="0" w:line="240" w:lineRule="auto"/>
    </w:pPr>
    <w:rPr>
      <w:color w:val="16294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386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386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386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3867" w:themeColor="accent5"/>
        </w:tcBorders>
        <w:shd w:val="clear" w:color="auto" w:fill="FFFFFF" w:themeFill="background1"/>
      </w:tcPr>
    </w:tblStylePr>
    <w:tblStylePr w:type="band1Vert">
      <w:tblPr/>
      <w:tcPr>
        <w:shd w:val="clear" w:color="auto" w:fill="C4D3EE" w:themeFill="accent5" w:themeFillTint="33"/>
      </w:tcPr>
    </w:tblStylePr>
    <w:tblStylePr w:type="band1Horz">
      <w:tblPr/>
      <w:tcPr>
        <w:shd w:val="clear" w:color="auto" w:fill="C4D3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1">
    <w:name w:val="toc 1"/>
    <w:basedOn w:val="Normal"/>
    <w:next w:val="Normal"/>
    <w:autoRedefine/>
    <w:uiPriority w:val="39"/>
    <w:unhideWhenUsed/>
    <w:rsid w:val="00491B1A"/>
    <w:pPr>
      <w:tabs>
        <w:tab w:val="left" w:pos="440"/>
        <w:tab w:val="right" w:leader="dot" w:pos="9017"/>
      </w:tabs>
      <w:spacing w:after="100"/>
    </w:pPr>
  </w:style>
  <w:style w:type="paragraph" w:styleId="TOC2">
    <w:name w:val="toc 2"/>
    <w:basedOn w:val="Normal"/>
    <w:next w:val="Normal"/>
    <w:autoRedefine/>
    <w:uiPriority w:val="39"/>
    <w:unhideWhenUsed/>
    <w:rsid w:val="00512440"/>
    <w:pPr>
      <w:tabs>
        <w:tab w:val="left" w:pos="880"/>
        <w:tab w:val="right" w:leader="dot" w:pos="9017"/>
      </w:tabs>
      <w:spacing w:after="100"/>
      <w:ind w:left="220"/>
    </w:pPr>
  </w:style>
  <w:style w:type="paragraph" w:styleId="TOC3">
    <w:name w:val="toc 3"/>
    <w:basedOn w:val="Normal"/>
    <w:next w:val="Normal"/>
    <w:autoRedefine/>
    <w:uiPriority w:val="39"/>
    <w:unhideWhenUsed/>
    <w:rsid w:val="003174EB"/>
    <w:pPr>
      <w:spacing w:after="100"/>
      <w:ind w:left="440"/>
    </w:pPr>
  </w:style>
  <w:style w:type="paragraph" w:styleId="ListBullet">
    <w:name w:val="List Bullet"/>
    <w:basedOn w:val="Normal"/>
    <w:uiPriority w:val="9"/>
    <w:qFormat/>
    <w:rsid w:val="00C87A99"/>
    <w:pPr>
      <w:numPr>
        <w:numId w:val="1"/>
      </w:numPr>
      <w:spacing w:after="240"/>
      <w:contextualSpacing/>
      <w:jc w:val="left"/>
    </w:pPr>
    <w:rPr>
      <w:rFonts w:asciiTheme="minorHAnsi" w:hAnsiTheme="minorHAnsi"/>
      <w:sz w:val="20"/>
    </w:rPr>
  </w:style>
  <w:style w:type="paragraph" w:styleId="ListBullet2">
    <w:name w:val="List Bullet 2"/>
    <w:basedOn w:val="ListBullet"/>
    <w:uiPriority w:val="99"/>
    <w:unhideWhenUsed/>
    <w:rsid w:val="00C87A99"/>
    <w:pPr>
      <w:numPr>
        <w:ilvl w:val="1"/>
      </w:numPr>
    </w:pPr>
  </w:style>
  <w:style w:type="paragraph" w:styleId="ListBullet3">
    <w:name w:val="List Bullet 3"/>
    <w:basedOn w:val="ListBullet2"/>
    <w:uiPriority w:val="99"/>
    <w:unhideWhenUsed/>
    <w:rsid w:val="00C87A99"/>
    <w:pPr>
      <w:numPr>
        <w:ilvl w:val="2"/>
      </w:numPr>
      <w:tabs>
        <w:tab w:val="num" w:pos="2520"/>
      </w:tabs>
    </w:pPr>
  </w:style>
  <w:style w:type="character" w:styleId="CommentReference">
    <w:name w:val="annotation reference"/>
    <w:basedOn w:val="DefaultParagraphFont"/>
    <w:uiPriority w:val="99"/>
    <w:semiHidden/>
    <w:unhideWhenUsed/>
    <w:rsid w:val="000D0051"/>
    <w:rPr>
      <w:sz w:val="16"/>
      <w:szCs w:val="16"/>
    </w:rPr>
  </w:style>
  <w:style w:type="paragraph" w:styleId="CommentText">
    <w:name w:val="annotation text"/>
    <w:basedOn w:val="Normal"/>
    <w:link w:val="CommentTextChar"/>
    <w:uiPriority w:val="99"/>
    <w:unhideWhenUsed/>
    <w:rsid w:val="000D0051"/>
    <w:pPr>
      <w:spacing w:after="160" w:line="240" w:lineRule="auto"/>
    </w:pPr>
    <w:rPr>
      <w:rFonts w:asciiTheme="minorHAnsi" w:eastAsiaTheme="minorHAnsi" w:hAnsiTheme="minorHAnsi"/>
      <w:sz w:val="20"/>
      <w:szCs w:val="20"/>
    </w:rPr>
  </w:style>
  <w:style w:type="character" w:customStyle="1" w:styleId="CommentTextChar">
    <w:name w:val="Comment Text Char"/>
    <w:basedOn w:val="DefaultParagraphFont"/>
    <w:link w:val="CommentText"/>
    <w:uiPriority w:val="99"/>
    <w:rsid w:val="000D0051"/>
    <w:rPr>
      <w:rFonts w:eastAsiaTheme="minorHAnsi"/>
      <w:sz w:val="20"/>
      <w:szCs w:val="20"/>
    </w:rPr>
  </w:style>
  <w:style w:type="paragraph" w:customStyle="1" w:styleId="Bulletlistintablesspacesaver">
    <w:name w:val="Bullet list in tables (space saver)"/>
    <w:basedOn w:val="ListBullet"/>
    <w:qFormat/>
    <w:rsid w:val="005F4B20"/>
    <w:pPr>
      <w:numPr>
        <w:numId w:val="3"/>
      </w:numPr>
      <w:spacing w:after="0" w:line="240" w:lineRule="auto"/>
    </w:pPr>
    <w:rPr>
      <w:sz w:val="22"/>
      <w:szCs w:val="24"/>
    </w:rPr>
  </w:style>
  <w:style w:type="table" w:customStyle="1" w:styleId="GCTable-nofirstcolumnformat">
    <w:name w:val="GC Table - no first column format"/>
    <w:basedOn w:val="TableGridLight"/>
    <w:uiPriority w:val="99"/>
    <w:rsid w:val="000D0051"/>
    <w:rPr>
      <w:rFonts w:eastAsiaTheme="minorHAnsi"/>
      <w:sz w:val="18"/>
      <w:szCs w:val="18"/>
      <w:lang w:val="en-US"/>
    </w:rPr>
    <w:tblPr/>
    <w:tblStylePr w:type="firstRow">
      <w:rPr>
        <w:b/>
      </w:rPr>
      <w:tblPr/>
      <w:tcPr>
        <w:shd w:val="clear" w:color="auto" w:fill="E9F1F0" w:themeFill="background2"/>
      </w:tcPr>
    </w:tblStylePr>
  </w:style>
  <w:style w:type="paragraph" w:styleId="CommentSubject">
    <w:name w:val="annotation subject"/>
    <w:basedOn w:val="CommentText"/>
    <w:next w:val="CommentText"/>
    <w:link w:val="CommentSubjectChar"/>
    <w:uiPriority w:val="99"/>
    <w:semiHidden/>
    <w:unhideWhenUsed/>
    <w:rsid w:val="00692B47"/>
    <w:pPr>
      <w:spacing w:after="200"/>
    </w:pPr>
    <w:rPr>
      <w:rFonts w:ascii="EC Square Sans Pro" w:eastAsiaTheme="minorEastAsia" w:hAnsi="EC Square Sans Pro"/>
      <w:b/>
      <w:bCs/>
    </w:rPr>
  </w:style>
  <w:style w:type="character" w:customStyle="1" w:styleId="CommentSubjectChar">
    <w:name w:val="Comment Subject Char"/>
    <w:basedOn w:val="CommentTextChar"/>
    <w:link w:val="CommentSubject"/>
    <w:uiPriority w:val="99"/>
    <w:semiHidden/>
    <w:rsid w:val="00692B47"/>
    <w:rPr>
      <w:rFonts w:ascii="EC Square Sans Pro" w:eastAsiaTheme="minorHAnsi" w:hAnsi="EC Square Sans Pro"/>
      <w:b/>
      <w:bCs/>
      <w:sz w:val="20"/>
      <w:szCs w:val="20"/>
    </w:rPr>
  </w:style>
  <w:style w:type="character" w:styleId="FollowedHyperlink">
    <w:name w:val="FollowedHyperlink"/>
    <w:basedOn w:val="DefaultParagraphFont"/>
    <w:uiPriority w:val="99"/>
    <w:semiHidden/>
    <w:unhideWhenUsed/>
    <w:rsid w:val="00617200"/>
    <w:rPr>
      <w:color w:val="95B22E" w:themeColor="followedHyperlink"/>
      <w:u w:val="single"/>
    </w:rPr>
  </w:style>
  <w:style w:type="character" w:customStyle="1" w:styleId="Mention1">
    <w:name w:val="Mention1"/>
    <w:basedOn w:val="DefaultParagraphFont"/>
    <w:uiPriority w:val="99"/>
    <w:unhideWhenUsed/>
    <w:rsid w:val="00BC699C"/>
    <w:rPr>
      <w:color w:val="2B579A"/>
      <w:shd w:val="clear" w:color="auto" w:fill="E1DFDD"/>
    </w:rPr>
  </w:style>
  <w:style w:type="paragraph" w:styleId="Revision">
    <w:name w:val="Revision"/>
    <w:hidden/>
    <w:uiPriority w:val="99"/>
    <w:semiHidden/>
    <w:rsid w:val="00D74E71"/>
    <w:pPr>
      <w:spacing w:after="0" w:line="240" w:lineRule="auto"/>
    </w:pPr>
    <w:rPr>
      <w:rFonts w:ascii="EC Square Sans Pro" w:hAnsi="EC Square Sans Pro"/>
    </w:rPr>
  </w:style>
  <w:style w:type="paragraph" w:customStyle="1" w:styleId="Default">
    <w:name w:val="Default"/>
    <w:rsid w:val="00951108"/>
    <w:pPr>
      <w:autoSpaceDE w:val="0"/>
      <w:autoSpaceDN w:val="0"/>
      <w:adjustRightInd w:val="0"/>
      <w:spacing w:after="0" w:line="240" w:lineRule="auto"/>
    </w:pPr>
    <w:rPr>
      <w:rFonts w:ascii="Symbol" w:hAnsi="Symbol" w:cs="Symbol"/>
      <w:color w:val="000000"/>
      <w:sz w:val="24"/>
      <w:szCs w:val="24"/>
    </w:rPr>
  </w:style>
  <w:style w:type="character" w:customStyle="1" w:styleId="ListParagraphChar">
    <w:name w:val="List Paragraph Char"/>
    <w:aliases w:val="Bullet 1 Char,Heading 2_sj Char,List Paragraph1 Char,Lijstalinea Char,Bullet List Paragraph Char,Numbered paragraph 1 Char,Lettre d'introduction Char,1st level - Bullet List Paragraph Char,Numbered Para 1 Char,Dot pt Char"/>
    <w:basedOn w:val="DefaultParagraphFont"/>
    <w:link w:val="ListParagraph"/>
    <w:qFormat/>
    <w:locked/>
    <w:rsid w:val="009264D4"/>
    <w:rPr>
      <w:rFonts w:ascii="EC Square Sans Pro" w:hAnsi="EC Square Sans Pro"/>
    </w:rPr>
  </w:style>
  <w:style w:type="numbering" w:customStyle="1" w:styleId="CurrentList1">
    <w:name w:val="Current List1"/>
    <w:uiPriority w:val="99"/>
    <w:rsid w:val="009856E9"/>
    <w:pPr>
      <w:numPr>
        <w:numId w:val="4"/>
      </w:numPr>
    </w:pPr>
  </w:style>
  <w:style w:type="character" w:styleId="UnresolvedMention">
    <w:name w:val="Unresolved Mention"/>
    <w:basedOn w:val="DefaultParagraphFont"/>
    <w:uiPriority w:val="99"/>
    <w:semiHidden/>
    <w:unhideWhenUsed/>
    <w:rsid w:val="00452840"/>
    <w:rPr>
      <w:color w:val="605E5C"/>
      <w:shd w:val="clear" w:color="auto" w:fill="E1DFDD"/>
    </w:rPr>
  </w:style>
  <w:style w:type="paragraph" w:customStyle="1" w:styleId="Normaltabletext10pt">
    <w:name w:val="Normal table text 10pt"/>
    <w:basedOn w:val="Normal"/>
    <w:qFormat/>
    <w:rsid w:val="000E5C3E"/>
    <w:pPr>
      <w:spacing w:after="0" w:line="240" w:lineRule="auto"/>
      <w:jc w:val="left"/>
    </w:pPr>
    <w:rPr>
      <w:rFonts w:eastAsia="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87438">
      <w:bodyDiv w:val="1"/>
      <w:marLeft w:val="0"/>
      <w:marRight w:val="0"/>
      <w:marTop w:val="0"/>
      <w:marBottom w:val="0"/>
      <w:divBdr>
        <w:top w:val="none" w:sz="0" w:space="0" w:color="auto"/>
        <w:left w:val="none" w:sz="0" w:space="0" w:color="auto"/>
        <w:bottom w:val="none" w:sz="0" w:space="0" w:color="auto"/>
        <w:right w:val="none" w:sz="0" w:space="0" w:color="auto"/>
      </w:divBdr>
    </w:div>
    <w:div w:id="431127877">
      <w:bodyDiv w:val="1"/>
      <w:marLeft w:val="0"/>
      <w:marRight w:val="0"/>
      <w:marTop w:val="0"/>
      <w:marBottom w:val="0"/>
      <w:divBdr>
        <w:top w:val="none" w:sz="0" w:space="0" w:color="auto"/>
        <w:left w:val="none" w:sz="0" w:space="0" w:color="auto"/>
        <w:bottom w:val="none" w:sz="0" w:space="0" w:color="auto"/>
        <w:right w:val="none" w:sz="0" w:space="0" w:color="auto"/>
      </w:divBdr>
    </w:div>
    <w:div w:id="436677359">
      <w:bodyDiv w:val="1"/>
      <w:marLeft w:val="0"/>
      <w:marRight w:val="0"/>
      <w:marTop w:val="0"/>
      <w:marBottom w:val="0"/>
      <w:divBdr>
        <w:top w:val="none" w:sz="0" w:space="0" w:color="auto"/>
        <w:left w:val="none" w:sz="0" w:space="0" w:color="auto"/>
        <w:bottom w:val="none" w:sz="0" w:space="0" w:color="auto"/>
        <w:right w:val="none" w:sz="0" w:space="0" w:color="auto"/>
      </w:divBdr>
      <w:divsChild>
        <w:div w:id="689457528">
          <w:marLeft w:val="0"/>
          <w:marRight w:val="0"/>
          <w:marTop w:val="0"/>
          <w:marBottom w:val="0"/>
          <w:divBdr>
            <w:top w:val="none" w:sz="0" w:space="0" w:color="auto"/>
            <w:left w:val="none" w:sz="0" w:space="0" w:color="auto"/>
            <w:bottom w:val="none" w:sz="0" w:space="0" w:color="auto"/>
            <w:right w:val="none" w:sz="0" w:space="0" w:color="auto"/>
          </w:divBdr>
          <w:divsChild>
            <w:div w:id="43986675">
              <w:marLeft w:val="0"/>
              <w:marRight w:val="0"/>
              <w:marTop w:val="0"/>
              <w:marBottom w:val="0"/>
              <w:divBdr>
                <w:top w:val="none" w:sz="0" w:space="0" w:color="auto"/>
                <w:left w:val="none" w:sz="0" w:space="0" w:color="auto"/>
                <w:bottom w:val="none" w:sz="0" w:space="0" w:color="auto"/>
                <w:right w:val="none" w:sz="0" w:space="0" w:color="auto"/>
              </w:divBdr>
              <w:divsChild>
                <w:div w:id="61748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3707">
      <w:bodyDiv w:val="1"/>
      <w:marLeft w:val="0"/>
      <w:marRight w:val="0"/>
      <w:marTop w:val="0"/>
      <w:marBottom w:val="0"/>
      <w:divBdr>
        <w:top w:val="none" w:sz="0" w:space="0" w:color="auto"/>
        <w:left w:val="none" w:sz="0" w:space="0" w:color="auto"/>
        <w:bottom w:val="none" w:sz="0" w:space="0" w:color="auto"/>
        <w:right w:val="none" w:sz="0" w:space="0" w:color="auto"/>
      </w:divBdr>
      <w:divsChild>
        <w:div w:id="1229421761">
          <w:marLeft w:val="0"/>
          <w:marRight w:val="0"/>
          <w:marTop w:val="0"/>
          <w:marBottom w:val="0"/>
          <w:divBdr>
            <w:top w:val="none" w:sz="0" w:space="0" w:color="auto"/>
            <w:left w:val="none" w:sz="0" w:space="0" w:color="auto"/>
            <w:bottom w:val="none" w:sz="0" w:space="0" w:color="auto"/>
            <w:right w:val="none" w:sz="0" w:space="0" w:color="auto"/>
          </w:divBdr>
          <w:divsChild>
            <w:div w:id="78986232">
              <w:marLeft w:val="0"/>
              <w:marRight w:val="0"/>
              <w:marTop w:val="0"/>
              <w:marBottom w:val="0"/>
              <w:divBdr>
                <w:top w:val="none" w:sz="0" w:space="0" w:color="auto"/>
                <w:left w:val="none" w:sz="0" w:space="0" w:color="auto"/>
                <w:bottom w:val="none" w:sz="0" w:space="0" w:color="auto"/>
                <w:right w:val="none" w:sz="0" w:space="0" w:color="auto"/>
              </w:divBdr>
            </w:div>
            <w:div w:id="84111446">
              <w:marLeft w:val="0"/>
              <w:marRight w:val="0"/>
              <w:marTop w:val="0"/>
              <w:marBottom w:val="0"/>
              <w:divBdr>
                <w:top w:val="none" w:sz="0" w:space="0" w:color="auto"/>
                <w:left w:val="none" w:sz="0" w:space="0" w:color="auto"/>
                <w:bottom w:val="none" w:sz="0" w:space="0" w:color="auto"/>
                <w:right w:val="none" w:sz="0" w:space="0" w:color="auto"/>
              </w:divBdr>
              <w:divsChild>
                <w:div w:id="23135496">
                  <w:marLeft w:val="0"/>
                  <w:marRight w:val="0"/>
                  <w:marTop w:val="0"/>
                  <w:marBottom w:val="0"/>
                  <w:divBdr>
                    <w:top w:val="none" w:sz="0" w:space="0" w:color="auto"/>
                    <w:left w:val="none" w:sz="0" w:space="0" w:color="auto"/>
                    <w:bottom w:val="none" w:sz="0" w:space="0" w:color="auto"/>
                    <w:right w:val="none" w:sz="0" w:space="0" w:color="auto"/>
                  </w:divBdr>
                </w:div>
                <w:div w:id="146485662">
                  <w:marLeft w:val="0"/>
                  <w:marRight w:val="0"/>
                  <w:marTop w:val="0"/>
                  <w:marBottom w:val="0"/>
                  <w:divBdr>
                    <w:top w:val="none" w:sz="0" w:space="0" w:color="auto"/>
                    <w:left w:val="none" w:sz="0" w:space="0" w:color="auto"/>
                    <w:bottom w:val="none" w:sz="0" w:space="0" w:color="auto"/>
                    <w:right w:val="none" w:sz="0" w:space="0" w:color="auto"/>
                  </w:divBdr>
                </w:div>
                <w:div w:id="426468430">
                  <w:marLeft w:val="0"/>
                  <w:marRight w:val="0"/>
                  <w:marTop w:val="0"/>
                  <w:marBottom w:val="0"/>
                  <w:divBdr>
                    <w:top w:val="none" w:sz="0" w:space="0" w:color="auto"/>
                    <w:left w:val="none" w:sz="0" w:space="0" w:color="auto"/>
                    <w:bottom w:val="none" w:sz="0" w:space="0" w:color="auto"/>
                    <w:right w:val="none" w:sz="0" w:space="0" w:color="auto"/>
                  </w:divBdr>
                </w:div>
                <w:div w:id="639071390">
                  <w:marLeft w:val="0"/>
                  <w:marRight w:val="0"/>
                  <w:marTop w:val="0"/>
                  <w:marBottom w:val="0"/>
                  <w:divBdr>
                    <w:top w:val="none" w:sz="0" w:space="0" w:color="auto"/>
                    <w:left w:val="none" w:sz="0" w:space="0" w:color="auto"/>
                    <w:bottom w:val="none" w:sz="0" w:space="0" w:color="auto"/>
                    <w:right w:val="none" w:sz="0" w:space="0" w:color="auto"/>
                  </w:divBdr>
                </w:div>
                <w:div w:id="719865657">
                  <w:marLeft w:val="0"/>
                  <w:marRight w:val="0"/>
                  <w:marTop w:val="0"/>
                  <w:marBottom w:val="0"/>
                  <w:divBdr>
                    <w:top w:val="none" w:sz="0" w:space="0" w:color="auto"/>
                    <w:left w:val="none" w:sz="0" w:space="0" w:color="auto"/>
                    <w:bottom w:val="none" w:sz="0" w:space="0" w:color="auto"/>
                    <w:right w:val="none" w:sz="0" w:space="0" w:color="auto"/>
                  </w:divBdr>
                </w:div>
                <w:div w:id="1614823596">
                  <w:marLeft w:val="0"/>
                  <w:marRight w:val="0"/>
                  <w:marTop w:val="0"/>
                  <w:marBottom w:val="0"/>
                  <w:divBdr>
                    <w:top w:val="none" w:sz="0" w:space="0" w:color="auto"/>
                    <w:left w:val="none" w:sz="0" w:space="0" w:color="auto"/>
                    <w:bottom w:val="none" w:sz="0" w:space="0" w:color="auto"/>
                    <w:right w:val="none" w:sz="0" w:space="0" w:color="auto"/>
                  </w:divBdr>
                </w:div>
                <w:div w:id="1627464088">
                  <w:marLeft w:val="0"/>
                  <w:marRight w:val="0"/>
                  <w:marTop w:val="0"/>
                  <w:marBottom w:val="0"/>
                  <w:divBdr>
                    <w:top w:val="none" w:sz="0" w:space="0" w:color="auto"/>
                    <w:left w:val="none" w:sz="0" w:space="0" w:color="auto"/>
                    <w:bottom w:val="none" w:sz="0" w:space="0" w:color="auto"/>
                    <w:right w:val="none" w:sz="0" w:space="0" w:color="auto"/>
                  </w:divBdr>
                </w:div>
                <w:div w:id="2143762219">
                  <w:marLeft w:val="0"/>
                  <w:marRight w:val="0"/>
                  <w:marTop w:val="0"/>
                  <w:marBottom w:val="0"/>
                  <w:divBdr>
                    <w:top w:val="none" w:sz="0" w:space="0" w:color="auto"/>
                    <w:left w:val="none" w:sz="0" w:space="0" w:color="auto"/>
                    <w:bottom w:val="none" w:sz="0" w:space="0" w:color="auto"/>
                    <w:right w:val="none" w:sz="0" w:space="0" w:color="auto"/>
                  </w:divBdr>
                </w:div>
              </w:divsChild>
            </w:div>
            <w:div w:id="196625025">
              <w:marLeft w:val="0"/>
              <w:marRight w:val="0"/>
              <w:marTop w:val="0"/>
              <w:marBottom w:val="0"/>
              <w:divBdr>
                <w:top w:val="none" w:sz="0" w:space="0" w:color="auto"/>
                <w:left w:val="none" w:sz="0" w:space="0" w:color="auto"/>
                <w:bottom w:val="none" w:sz="0" w:space="0" w:color="auto"/>
                <w:right w:val="none" w:sz="0" w:space="0" w:color="auto"/>
              </w:divBdr>
              <w:divsChild>
                <w:div w:id="197549888">
                  <w:marLeft w:val="0"/>
                  <w:marRight w:val="0"/>
                  <w:marTop w:val="0"/>
                  <w:marBottom w:val="0"/>
                  <w:divBdr>
                    <w:top w:val="none" w:sz="0" w:space="0" w:color="auto"/>
                    <w:left w:val="none" w:sz="0" w:space="0" w:color="auto"/>
                    <w:bottom w:val="none" w:sz="0" w:space="0" w:color="auto"/>
                    <w:right w:val="none" w:sz="0" w:space="0" w:color="auto"/>
                  </w:divBdr>
                </w:div>
                <w:div w:id="320548324">
                  <w:marLeft w:val="0"/>
                  <w:marRight w:val="0"/>
                  <w:marTop w:val="0"/>
                  <w:marBottom w:val="0"/>
                  <w:divBdr>
                    <w:top w:val="none" w:sz="0" w:space="0" w:color="auto"/>
                    <w:left w:val="none" w:sz="0" w:space="0" w:color="auto"/>
                    <w:bottom w:val="none" w:sz="0" w:space="0" w:color="auto"/>
                    <w:right w:val="none" w:sz="0" w:space="0" w:color="auto"/>
                  </w:divBdr>
                </w:div>
                <w:div w:id="1420249977">
                  <w:marLeft w:val="0"/>
                  <w:marRight w:val="0"/>
                  <w:marTop w:val="0"/>
                  <w:marBottom w:val="0"/>
                  <w:divBdr>
                    <w:top w:val="none" w:sz="0" w:space="0" w:color="auto"/>
                    <w:left w:val="none" w:sz="0" w:space="0" w:color="auto"/>
                    <w:bottom w:val="none" w:sz="0" w:space="0" w:color="auto"/>
                    <w:right w:val="none" w:sz="0" w:space="0" w:color="auto"/>
                  </w:divBdr>
                </w:div>
              </w:divsChild>
            </w:div>
            <w:div w:id="555239309">
              <w:marLeft w:val="0"/>
              <w:marRight w:val="0"/>
              <w:marTop w:val="0"/>
              <w:marBottom w:val="0"/>
              <w:divBdr>
                <w:top w:val="none" w:sz="0" w:space="0" w:color="auto"/>
                <w:left w:val="none" w:sz="0" w:space="0" w:color="auto"/>
                <w:bottom w:val="none" w:sz="0" w:space="0" w:color="auto"/>
                <w:right w:val="none" w:sz="0" w:space="0" w:color="auto"/>
              </w:divBdr>
              <w:divsChild>
                <w:div w:id="367605681">
                  <w:marLeft w:val="0"/>
                  <w:marRight w:val="0"/>
                  <w:marTop w:val="0"/>
                  <w:marBottom w:val="0"/>
                  <w:divBdr>
                    <w:top w:val="none" w:sz="0" w:space="0" w:color="auto"/>
                    <w:left w:val="none" w:sz="0" w:space="0" w:color="auto"/>
                    <w:bottom w:val="none" w:sz="0" w:space="0" w:color="auto"/>
                    <w:right w:val="none" w:sz="0" w:space="0" w:color="auto"/>
                  </w:divBdr>
                </w:div>
                <w:div w:id="596669511">
                  <w:marLeft w:val="0"/>
                  <w:marRight w:val="0"/>
                  <w:marTop w:val="0"/>
                  <w:marBottom w:val="0"/>
                  <w:divBdr>
                    <w:top w:val="none" w:sz="0" w:space="0" w:color="auto"/>
                    <w:left w:val="none" w:sz="0" w:space="0" w:color="auto"/>
                    <w:bottom w:val="none" w:sz="0" w:space="0" w:color="auto"/>
                    <w:right w:val="none" w:sz="0" w:space="0" w:color="auto"/>
                  </w:divBdr>
                </w:div>
                <w:div w:id="2012171554">
                  <w:marLeft w:val="0"/>
                  <w:marRight w:val="0"/>
                  <w:marTop w:val="0"/>
                  <w:marBottom w:val="0"/>
                  <w:divBdr>
                    <w:top w:val="none" w:sz="0" w:space="0" w:color="auto"/>
                    <w:left w:val="none" w:sz="0" w:space="0" w:color="auto"/>
                    <w:bottom w:val="none" w:sz="0" w:space="0" w:color="auto"/>
                    <w:right w:val="none" w:sz="0" w:space="0" w:color="auto"/>
                  </w:divBdr>
                </w:div>
              </w:divsChild>
            </w:div>
            <w:div w:id="824855899">
              <w:marLeft w:val="0"/>
              <w:marRight w:val="0"/>
              <w:marTop w:val="0"/>
              <w:marBottom w:val="0"/>
              <w:divBdr>
                <w:top w:val="none" w:sz="0" w:space="0" w:color="auto"/>
                <w:left w:val="none" w:sz="0" w:space="0" w:color="auto"/>
                <w:bottom w:val="none" w:sz="0" w:space="0" w:color="auto"/>
                <w:right w:val="none" w:sz="0" w:space="0" w:color="auto"/>
              </w:divBdr>
              <w:divsChild>
                <w:div w:id="28458005">
                  <w:marLeft w:val="0"/>
                  <w:marRight w:val="0"/>
                  <w:marTop w:val="0"/>
                  <w:marBottom w:val="0"/>
                  <w:divBdr>
                    <w:top w:val="none" w:sz="0" w:space="0" w:color="auto"/>
                    <w:left w:val="none" w:sz="0" w:space="0" w:color="auto"/>
                    <w:bottom w:val="none" w:sz="0" w:space="0" w:color="auto"/>
                    <w:right w:val="none" w:sz="0" w:space="0" w:color="auto"/>
                  </w:divBdr>
                </w:div>
                <w:div w:id="61148675">
                  <w:marLeft w:val="0"/>
                  <w:marRight w:val="0"/>
                  <w:marTop w:val="0"/>
                  <w:marBottom w:val="0"/>
                  <w:divBdr>
                    <w:top w:val="none" w:sz="0" w:space="0" w:color="auto"/>
                    <w:left w:val="none" w:sz="0" w:space="0" w:color="auto"/>
                    <w:bottom w:val="none" w:sz="0" w:space="0" w:color="auto"/>
                    <w:right w:val="none" w:sz="0" w:space="0" w:color="auto"/>
                  </w:divBdr>
                </w:div>
                <w:div w:id="74982200">
                  <w:marLeft w:val="0"/>
                  <w:marRight w:val="0"/>
                  <w:marTop w:val="0"/>
                  <w:marBottom w:val="0"/>
                  <w:divBdr>
                    <w:top w:val="none" w:sz="0" w:space="0" w:color="auto"/>
                    <w:left w:val="none" w:sz="0" w:space="0" w:color="auto"/>
                    <w:bottom w:val="none" w:sz="0" w:space="0" w:color="auto"/>
                    <w:right w:val="none" w:sz="0" w:space="0" w:color="auto"/>
                  </w:divBdr>
                </w:div>
                <w:div w:id="134612825">
                  <w:marLeft w:val="0"/>
                  <w:marRight w:val="0"/>
                  <w:marTop w:val="0"/>
                  <w:marBottom w:val="0"/>
                  <w:divBdr>
                    <w:top w:val="none" w:sz="0" w:space="0" w:color="auto"/>
                    <w:left w:val="none" w:sz="0" w:space="0" w:color="auto"/>
                    <w:bottom w:val="none" w:sz="0" w:space="0" w:color="auto"/>
                    <w:right w:val="none" w:sz="0" w:space="0" w:color="auto"/>
                  </w:divBdr>
                </w:div>
                <w:div w:id="135296750">
                  <w:marLeft w:val="0"/>
                  <w:marRight w:val="0"/>
                  <w:marTop w:val="0"/>
                  <w:marBottom w:val="0"/>
                  <w:divBdr>
                    <w:top w:val="none" w:sz="0" w:space="0" w:color="auto"/>
                    <w:left w:val="none" w:sz="0" w:space="0" w:color="auto"/>
                    <w:bottom w:val="none" w:sz="0" w:space="0" w:color="auto"/>
                    <w:right w:val="none" w:sz="0" w:space="0" w:color="auto"/>
                  </w:divBdr>
                </w:div>
                <w:div w:id="212355759">
                  <w:marLeft w:val="0"/>
                  <w:marRight w:val="0"/>
                  <w:marTop w:val="0"/>
                  <w:marBottom w:val="0"/>
                  <w:divBdr>
                    <w:top w:val="none" w:sz="0" w:space="0" w:color="auto"/>
                    <w:left w:val="none" w:sz="0" w:space="0" w:color="auto"/>
                    <w:bottom w:val="none" w:sz="0" w:space="0" w:color="auto"/>
                    <w:right w:val="none" w:sz="0" w:space="0" w:color="auto"/>
                  </w:divBdr>
                </w:div>
                <w:div w:id="284234618">
                  <w:marLeft w:val="0"/>
                  <w:marRight w:val="0"/>
                  <w:marTop w:val="0"/>
                  <w:marBottom w:val="0"/>
                  <w:divBdr>
                    <w:top w:val="none" w:sz="0" w:space="0" w:color="auto"/>
                    <w:left w:val="none" w:sz="0" w:space="0" w:color="auto"/>
                    <w:bottom w:val="none" w:sz="0" w:space="0" w:color="auto"/>
                    <w:right w:val="none" w:sz="0" w:space="0" w:color="auto"/>
                  </w:divBdr>
                </w:div>
                <w:div w:id="360783686">
                  <w:marLeft w:val="0"/>
                  <w:marRight w:val="0"/>
                  <w:marTop w:val="0"/>
                  <w:marBottom w:val="0"/>
                  <w:divBdr>
                    <w:top w:val="none" w:sz="0" w:space="0" w:color="auto"/>
                    <w:left w:val="none" w:sz="0" w:space="0" w:color="auto"/>
                    <w:bottom w:val="none" w:sz="0" w:space="0" w:color="auto"/>
                    <w:right w:val="none" w:sz="0" w:space="0" w:color="auto"/>
                  </w:divBdr>
                </w:div>
                <w:div w:id="506948731">
                  <w:marLeft w:val="0"/>
                  <w:marRight w:val="0"/>
                  <w:marTop w:val="0"/>
                  <w:marBottom w:val="0"/>
                  <w:divBdr>
                    <w:top w:val="none" w:sz="0" w:space="0" w:color="auto"/>
                    <w:left w:val="none" w:sz="0" w:space="0" w:color="auto"/>
                    <w:bottom w:val="none" w:sz="0" w:space="0" w:color="auto"/>
                    <w:right w:val="none" w:sz="0" w:space="0" w:color="auto"/>
                  </w:divBdr>
                </w:div>
                <w:div w:id="672147058">
                  <w:marLeft w:val="0"/>
                  <w:marRight w:val="0"/>
                  <w:marTop w:val="0"/>
                  <w:marBottom w:val="0"/>
                  <w:divBdr>
                    <w:top w:val="none" w:sz="0" w:space="0" w:color="auto"/>
                    <w:left w:val="none" w:sz="0" w:space="0" w:color="auto"/>
                    <w:bottom w:val="none" w:sz="0" w:space="0" w:color="auto"/>
                    <w:right w:val="none" w:sz="0" w:space="0" w:color="auto"/>
                  </w:divBdr>
                </w:div>
                <w:div w:id="713578467">
                  <w:marLeft w:val="0"/>
                  <w:marRight w:val="0"/>
                  <w:marTop w:val="0"/>
                  <w:marBottom w:val="0"/>
                  <w:divBdr>
                    <w:top w:val="none" w:sz="0" w:space="0" w:color="auto"/>
                    <w:left w:val="none" w:sz="0" w:space="0" w:color="auto"/>
                    <w:bottom w:val="none" w:sz="0" w:space="0" w:color="auto"/>
                    <w:right w:val="none" w:sz="0" w:space="0" w:color="auto"/>
                  </w:divBdr>
                </w:div>
                <w:div w:id="823396870">
                  <w:marLeft w:val="0"/>
                  <w:marRight w:val="0"/>
                  <w:marTop w:val="0"/>
                  <w:marBottom w:val="0"/>
                  <w:divBdr>
                    <w:top w:val="none" w:sz="0" w:space="0" w:color="auto"/>
                    <w:left w:val="none" w:sz="0" w:space="0" w:color="auto"/>
                    <w:bottom w:val="none" w:sz="0" w:space="0" w:color="auto"/>
                    <w:right w:val="none" w:sz="0" w:space="0" w:color="auto"/>
                  </w:divBdr>
                </w:div>
                <w:div w:id="936013743">
                  <w:marLeft w:val="0"/>
                  <w:marRight w:val="0"/>
                  <w:marTop w:val="0"/>
                  <w:marBottom w:val="0"/>
                  <w:divBdr>
                    <w:top w:val="none" w:sz="0" w:space="0" w:color="auto"/>
                    <w:left w:val="none" w:sz="0" w:space="0" w:color="auto"/>
                    <w:bottom w:val="none" w:sz="0" w:space="0" w:color="auto"/>
                    <w:right w:val="none" w:sz="0" w:space="0" w:color="auto"/>
                  </w:divBdr>
                </w:div>
                <w:div w:id="943194727">
                  <w:marLeft w:val="0"/>
                  <w:marRight w:val="0"/>
                  <w:marTop w:val="0"/>
                  <w:marBottom w:val="0"/>
                  <w:divBdr>
                    <w:top w:val="none" w:sz="0" w:space="0" w:color="auto"/>
                    <w:left w:val="none" w:sz="0" w:space="0" w:color="auto"/>
                    <w:bottom w:val="none" w:sz="0" w:space="0" w:color="auto"/>
                    <w:right w:val="none" w:sz="0" w:space="0" w:color="auto"/>
                  </w:divBdr>
                </w:div>
                <w:div w:id="1114595198">
                  <w:marLeft w:val="0"/>
                  <w:marRight w:val="0"/>
                  <w:marTop w:val="0"/>
                  <w:marBottom w:val="0"/>
                  <w:divBdr>
                    <w:top w:val="none" w:sz="0" w:space="0" w:color="auto"/>
                    <w:left w:val="none" w:sz="0" w:space="0" w:color="auto"/>
                    <w:bottom w:val="none" w:sz="0" w:space="0" w:color="auto"/>
                    <w:right w:val="none" w:sz="0" w:space="0" w:color="auto"/>
                  </w:divBdr>
                </w:div>
                <w:div w:id="1176463288">
                  <w:marLeft w:val="0"/>
                  <w:marRight w:val="0"/>
                  <w:marTop w:val="0"/>
                  <w:marBottom w:val="0"/>
                  <w:divBdr>
                    <w:top w:val="none" w:sz="0" w:space="0" w:color="auto"/>
                    <w:left w:val="none" w:sz="0" w:space="0" w:color="auto"/>
                    <w:bottom w:val="none" w:sz="0" w:space="0" w:color="auto"/>
                    <w:right w:val="none" w:sz="0" w:space="0" w:color="auto"/>
                  </w:divBdr>
                </w:div>
                <w:div w:id="1200704925">
                  <w:marLeft w:val="0"/>
                  <w:marRight w:val="0"/>
                  <w:marTop w:val="0"/>
                  <w:marBottom w:val="0"/>
                  <w:divBdr>
                    <w:top w:val="none" w:sz="0" w:space="0" w:color="auto"/>
                    <w:left w:val="none" w:sz="0" w:space="0" w:color="auto"/>
                    <w:bottom w:val="none" w:sz="0" w:space="0" w:color="auto"/>
                    <w:right w:val="none" w:sz="0" w:space="0" w:color="auto"/>
                  </w:divBdr>
                </w:div>
                <w:div w:id="1284846288">
                  <w:marLeft w:val="0"/>
                  <w:marRight w:val="0"/>
                  <w:marTop w:val="0"/>
                  <w:marBottom w:val="0"/>
                  <w:divBdr>
                    <w:top w:val="none" w:sz="0" w:space="0" w:color="auto"/>
                    <w:left w:val="none" w:sz="0" w:space="0" w:color="auto"/>
                    <w:bottom w:val="none" w:sz="0" w:space="0" w:color="auto"/>
                    <w:right w:val="none" w:sz="0" w:space="0" w:color="auto"/>
                  </w:divBdr>
                </w:div>
                <w:div w:id="1360277125">
                  <w:marLeft w:val="0"/>
                  <w:marRight w:val="0"/>
                  <w:marTop w:val="0"/>
                  <w:marBottom w:val="0"/>
                  <w:divBdr>
                    <w:top w:val="none" w:sz="0" w:space="0" w:color="auto"/>
                    <w:left w:val="none" w:sz="0" w:space="0" w:color="auto"/>
                    <w:bottom w:val="none" w:sz="0" w:space="0" w:color="auto"/>
                    <w:right w:val="none" w:sz="0" w:space="0" w:color="auto"/>
                  </w:divBdr>
                </w:div>
                <w:div w:id="1488595205">
                  <w:marLeft w:val="0"/>
                  <w:marRight w:val="0"/>
                  <w:marTop w:val="0"/>
                  <w:marBottom w:val="0"/>
                  <w:divBdr>
                    <w:top w:val="none" w:sz="0" w:space="0" w:color="auto"/>
                    <w:left w:val="none" w:sz="0" w:space="0" w:color="auto"/>
                    <w:bottom w:val="none" w:sz="0" w:space="0" w:color="auto"/>
                    <w:right w:val="none" w:sz="0" w:space="0" w:color="auto"/>
                  </w:divBdr>
                </w:div>
                <w:div w:id="1501891610">
                  <w:marLeft w:val="0"/>
                  <w:marRight w:val="0"/>
                  <w:marTop w:val="0"/>
                  <w:marBottom w:val="0"/>
                  <w:divBdr>
                    <w:top w:val="none" w:sz="0" w:space="0" w:color="auto"/>
                    <w:left w:val="none" w:sz="0" w:space="0" w:color="auto"/>
                    <w:bottom w:val="none" w:sz="0" w:space="0" w:color="auto"/>
                    <w:right w:val="none" w:sz="0" w:space="0" w:color="auto"/>
                  </w:divBdr>
                </w:div>
                <w:div w:id="1557160304">
                  <w:marLeft w:val="0"/>
                  <w:marRight w:val="0"/>
                  <w:marTop w:val="0"/>
                  <w:marBottom w:val="0"/>
                  <w:divBdr>
                    <w:top w:val="none" w:sz="0" w:space="0" w:color="auto"/>
                    <w:left w:val="none" w:sz="0" w:space="0" w:color="auto"/>
                    <w:bottom w:val="none" w:sz="0" w:space="0" w:color="auto"/>
                    <w:right w:val="none" w:sz="0" w:space="0" w:color="auto"/>
                  </w:divBdr>
                </w:div>
                <w:div w:id="1589315489">
                  <w:marLeft w:val="0"/>
                  <w:marRight w:val="0"/>
                  <w:marTop w:val="0"/>
                  <w:marBottom w:val="0"/>
                  <w:divBdr>
                    <w:top w:val="none" w:sz="0" w:space="0" w:color="auto"/>
                    <w:left w:val="none" w:sz="0" w:space="0" w:color="auto"/>
                    <w:bottom w:val="none" w:sz="0" w:space="0" w:color="auto"/>
                    <w:right w:val="none" w:sz="0" w:space="0" w:color="auto"/>
                  </w:divBdr>
                </w:div>
                <w:div w:id="1602029087">
                  <w:marLeft w:val="0"/>
                  <w:marRight w:val="0"/>
                  <w:marTop w:val="0"/>
                  <w:marBottom w:val="0"/>
                  <w:divBdr>
                    <w:top w:val="none" w:sz="0" w:space="0" w:color="auto"/>
                    <w:left w:val="none" w:sz="0" w:space="0" w:color="auto"/>
                    <w:bottom w:val="none" w:sz="0" w:space="0" w:color="auto"/>
                    <w:right w:val="none" w:sz="0" w:space="0" w:color="auto"/>
                  </w:divBdr>
                </w:div>
                <w:div w:id="1692951860">
                  <w:marLeft w:val="0"/>
                  <w:marRight w:val="0"/>
                  <w:marTop w:val="0"/>
                  <w:marBottom w:val="0"/>
                  <w:divBdr>
                    <w:top w:val="none" w:sz="0" w:space="0" w:color="auto"/>
                    <w:left w:val="none" w:sz="0" w:space="0" w:color="auto"/>
                    <w:bottom w:val="none" w:sz="0" w:space="0" w:color="auto"/>
                    <w:right w:val="none" w:sz="0" w:space="0" w:color="auto"/>
                  </w:divBdr>
                </w:div>
                <w:div w:id="2038196004">
                  <w:marLeft w:val="0"/>
                  <w:marRight w:val="0"/>
                  <w:marTop w:val="0"/>
                  <w:marBottom w:val="0"/>
                  <w:divBdr>
                    <w:top w:val="none" w:sz="0" w:space="0" w:color="auto"/>
                    <w:left w:val="none" w:sz="0" w:space="0" w:color="auto"/>
                    <w:bottom w:val="none" w:sz="0" w:space="0" w:color="auto"/>
                    <w:right w:val="none" w:sz="0" w:space="0" w:color="auto"/>
                  </w:divBdr>
                </w:div>
                <w:div w:id="2056880039">
                  <w:marLeft w:val="0"/>
                  <w:marRight w:val="0"/>
                  <w:marTop w:val="0"/>
                  <w:marBottom w:val="0"/>
                  <w:divBdr>
                    <w:top w:val="none" w:sz="0" w:space="0" w:color="auto"/>
                    <w:left w:val="none" w:sz="0" w:space="0" w:color="auto"/>
                    <w:bottom w:val="none" w:sz="0" w:space="0" w:color="auto"/>
                    <w:right w:val="none" w:sz="0" w:space="0" w:color="auto"/>
                  </w:divBdr>
                </w:div>
                <w:div w:id="2139956301">
                  <w:marLeft w:val="0"/>
                  <w:marRight w:val="0"/>
                  <w:marTop w:val="0"/>
                  <w:marBottom w:val="0"/>
                  <w:divBdr>
                    <w:top w:val="none" w:sz="0" w:space="0" w:color="auto"/>
                    <w:left w:val="none" w:sz="0" w:space="0" w:color="auto"/>
                    <w:bottom w:val="none" w:sz="0" w:space="0" w:color="auto"/>
                    <w:right w:val="none" w:sz="0" w:space="0" w:color="auto"/>
                  </w:divBdr>
                </w:div>
              </w:divsChild>
            </w:div>
            <w:div w:id="882792222">
              <w:marLeft w:val="0"/>
              <w:marRight w:val="0"/>
              <w:marTop w:val="0"/>
              <w:marBottom w:val="0"/>
              <w:divBdr>
                <w:top w:val="none" w:sz="0" w:space="0" w:color="auto"/>
                <w:left w:val="none" w:sz="0" w:space="0" w:color="auto"/>
                <w:bottom w:val="none" w:sz="0" w:space="0" w:color="auto"/>
                <w:right w:val="none" w:sz="0" w:space="0" w:color="auto"/>
              </w:divBdr>
            </w:div>
            <w:div w:id="1348948053">
              <w:marLeft w:val="0"/>
              <w:marRight w:val="0"/>
              <w:marTop w:val="0"/>
              <w:marBottom w:val="0"/>
              <w:divBdr>
                <w:top w:val="none" w:sz="0" w:space="0" w:color="auto"/>
                <w:left w:val="none" w:sz="0" w:space="0" w:color="auto"/>
                <w:bottom w:val="none" w:sz="0" w:space="0" w:color="auto"/>
                <w:right w:val="none" w:sz="0" w:space="0" w:color="auto"/>
              </w:divBdr>
              <w:divsChild>
                <w:div w:id="1138719728">
                  <w:marLeft w:val="0"/>
                  <w:marRight w:val="0"/>
                  <w:marTop w:val="0"/>
                  <w:marBottom w:val="0"/>
                  <w:divBdr>
                    <w:top w:val="none" w:sz="0" w:space="0" w:color="auto"/>
                    <w:left w:val="none" w:sz="0" w:space="0" w:color="auto"/>
                    <w:bottom w:val="none" w:sz="0" w:space="0" w:color="auto"/>
                    <w:right w:val="none" w:sz="0" w:space="0" w:color="auto"/>
                  </w:divBdr>
                </w:div>
                <w:div w:id="1170292532">
                  <w:marLeft w:val="0"/>
                  <w:marRight w:val="0"/>
                  <w:marTop w:val="0"/>
                  <w:marBottom w:val="0"/>
                  <w:divBdr>
                    <w:top w:val="none" w:sz="0" w:space="0" w:color="auto"/>
                    <w:left w:val="none" w:sz="0" w:space="0" w:color="auto"/>
                    <w:bottom w:val="none" w:sz="0" w:space="0" w:color="auto"/>
                    <w:right w:val="none" w:sz="0" w:space="0" w:color="auto"/>
                  </w:divBdr>
                </w:div>
                <w:div w:id="1413968803">
                  <w:marLeft w:val="0"/>
                  <w:marRight w:val="0"/>
                  <w:marTop w:val="0"/>
                  <w:marBottom w:val="0"/>
                  <w:divBdr>
                    <w:top w:val="none" w:sz="0" w:space="0" w:color="auto"/>
                    <w:left w:val="none" w:sz="0" w:space="0" w:color="auto"/>
                    <w:bottom w:val="none" w:sz="0" w:space="0" w:color="auto"/>
                    <w:right w:val="none" w:sz="0" w:space="0" w:color="auto"/>
                  </w:divBdr>
                </w:div>
              </w:divsChild>
            </w:div>
            <w:div w:id="18339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286876">
      <w:bodyDiv w:val="1"/>
      <w:marLeft w:val="0"/>
      <w:marRight w:val="0"/>
      <w:marTop w:val="0"/>
      <w:marBottom w:val="0"/>
      <w:divBdr>
        <w:top w:val="none" w:sz="0" w:space="0" w:color="auto"/>
        <w:left w:val="none" w:sz="0" w:space="0" w:color="auto"/>
        <w:bottom w:val="none" w:sz="0" w:space="0" w:color="auto"/>
        <w:right w:val="none" w:sz="0" w:space="0" w:color="auto"/>
      </w:divBdr>
    </w:div>
    <w:div w:id="593249654">
      <w:bodyDiv w:val="1"/>
      <w:marLeft w:val="0"/>
      <w:marRight w:val="0"/>
      <w:marTop w:val="0"/>
      <w:marBottom w:val="0"/>
      <w:divBdr>
        <w:top w:val="none" w:sz="0" w:space="0" w:color="auto"/>
        <w:left w:val="none" w:sz="0" w:space="0" w:color="auto"/>
        <w:bottom w:val="none" w:sz="0" w:space="0" w:color="auto"/>
        <w:right w:val="none" w:sz="0" w:space="0" w:color="auto"/>
      </w:divBdr>
    </w:div>
    <w:div w:id="848788081">
      <w:bodyDiv w:val="1"/>
      <w:marLeft w:val="0"/>
      <w:marRight w:val="0"/>
      <w:marTop w:val="0"/>
      <w:marBottom w:val="0"/>
      <w:divBdr>
        <w:top w:val="none" w:sz="0" w:space="0" w:color="auto"/>
        <w:left w:val="none" w:sz="0" w:space="0" w:color="auto"/>
        <w:bottom w:val="none" w:sz="0" w:space="0" w:color="auto"/>
        <w:right w:val="none" w:sz="0" w:space="0" w:color="auto"/>
      </w:divBdr>
      <w:divsChild>
        <w:div w:id="49766088">
          <w:marLeft w:val="0"/>
          <w:marRight w:val="0"/>
          <w:marTop w:val="0"/>
          <w:marBottom w:val="0"/>
          <w:divBdr>
            <w:top w:val="none" w:sz="0" w:space="0" w:color="auto"/>
            <w:left w:val="none" w:sz="0" w:space="0" w:color="auto"/>
            <w:bottom w:val="none" w:sz="0" w:space="0" w:color="auto"/>
            <w:right w:val="none" w:sz="0" w:space="0" w:color="auto"/>
          </w:divBdr>
        </w:div>
        <w:div w:id="139661880">
          <w:marLeft w:val="0"/>
          <w:marRight w:val="0"/>
          <w:marTop w:val="0"/>
          <w:marBottom w:val="0"/>
          <w:divBdr>
            <w:top w:val="none" w:sz="0" w:space="0" w:color="auto"/>
            <w:left w:val="none" w:sz="0" w:space="0" w:color="auto"/>
            <w:bottom w:val="none" w:sz="0" w:space="0" w:color="auto"/>
            <w:right w:val="none" w:sz="0" w:space="0" w:color="auto"/>
          </w:divBdr>
        </w:div>
        <w:div w:id="199436035">
          <w:marLeft w:val="0"/>
          <w:marRight w:val="0"/>
          <w:marTop w:val="0"/>
          <w:marBottom w:val="0"/>
          <w:divBdr>
            <w:top w:val="none" w:sz="0" w:space="0" w:color="auto"/>
            <w:left w:val="none" w:sz="0" w:space="0" w:color="auto"/>
            <w:bottom w:val="none" w:sz="0" w:space="0" w:color="auto"/>
            <w:right w:val="none" w:sz="0" w:space="0" w:color="auto"/>
          </w:divBdr>
        </w:div>
        <w:div w:id="238058073">
          <w:marLeft w:val="0"/>
          <w:marRight w:val="0"/>
          <w:marTop w:val="0"/>
          <w:marBottom w:val="0"/>
          <w:divBdr>
            <w:top w:val="none" w:sz="0" w:space="0" w:color="auto"/>
            <w:left w:val="none" w:sz="0" w:space="0" w:color="auto"/>
            <w:bottom w:val="none" w:sz="0" w:space="0" w:color="auto"/>
            <w:right w:val="none" w:sz="0" w:space="0" w:color="auto"/>
          </w:divBdr>
        </w:div>
        <w:div w:id="244187362">
          <w:marLeft w:val="0"/>
          <w:marRight w:val="0"/>
          <w:marTop w:val="0"/>
          <w:marBottom w:val="0"/>
          <w:divBdr>
            <w:top w:val="none" w:sz="0" w:space="0" w:color="auto"/>
            <w:left w:val="none" w:sz="0" w:space="0" w:color="auto"/>
            <w:bottom w:val="none" w:sz="0" w:space="0" w:color="auto"/>
            <w:right w:val="none" w:sz="0" w:space="0" w:color="auto"/>
          </w:divBdr>
        </w:div>
        <w:div w:id="328563659">
          <w:marLeft w:val="0"/>
          <w:marRight w:val="0"/>
          <w:marTop w:val="0"/>
          <w:marBottom w:val="0"/>
          <w:divBdr>
            <w:top w:val="none" w:sz="0" w:space="0" w:color="auto"/>
            <w:left w:val="none" w:sz="0" w:space="0" w:color="auto"/>
            <w:bottom w:val="none" w:sz="0" w:space="0" w:color="auto"/>
            <w:right w:val="none" w:sz="0" w:space="0" w:color="auto"/>
          </w:divBdr>
        </w:div>
        <w:div w:id="418907378">
          <w:marLeft w:val="0"/>
          <w:marRight w:val="0"/>
          <w:marTop w:val="0"/>
          <w:marBottom w:val="0"/>
          <w:divBdr>
            <w:top w:val="none" w:sz="0" w:space="0" w:color="auto"/>
            <w:left w:val="none" w:sz="0" w:space="0" w:color="auto"/>
            <w:bottom w:val="none" w:sz="0" w:space="0" w:color="auto"/>
            <w:right w:val="none" w:sz="0" w:space="0" w:color="auto"/>
          </w:divBdr>
        </w:div>
        <w:div w:id="487088204">
          <w:marLeft w:val="0"/>
          <w:marRight w:val="0"/>
          <w:marTop w:val="0"/>
          <w:marBottom w:val="0"/>
          <w:divBdr>
            <w:top w:val="none" w:sz="0" w:space="0" w:color="auto"/>
            <w:left w:val="none" w:sz="0" w:space="0" w:color="auto"/>
            <w:bottom w:val="none" w:sz="0" w:space="0" w:color="auto"/>
            <w:right w:val="none" w:sz="0" w:space="0" w:color="auto"/>
          </w:divBdr>
        </w:div>
        <w:div w:id="489713918">
          <w:marLeft w:val="0"/>
          <w:marRight w:val="0"/>
          <w:marTop w:val="0"/>
          <w:marBottom w:val="0"/>
          <w:divBdr>
            <w:top w:val="none" w:sz="0" w:space="0" w:color="auto"/>
            <w:left w:val="none" w:sz="0" w:space="0" w:color="auto"/>
            <w:bottom w:val="none" w:sz="0" w:space="0" w:color="auto"/>
            <w:right w:val="none" w:sz="0" w:space="0" w:color="auto"/>
          </w:divBdr>
        </w:div>
        <w:div w:id="506023742">
          <w:marLeft w:val="0"/>
          <w:marRight w:val="0"/>
          <w:marTop w:val="0"/>
          <w:marBottom w:val="0"/>
          <w:divBdr>
            <w:top w:val="none" w:sz="0" w:space="0" w:color="auto"/>
            <w:left w:val="none" w:sz="0" w:space="0" w:color="auto"/>
            <w:bottom w:val="none" w:sz="0" w:space="0" w:color="auto"/>
            <w:right w:val="none" w:sz="0" w:space="0" w:color="auto"/>
          </w:divBdr>
        </w:div>
        <w:div w:id="580942865">
          <w:marLeft w:val="0"/>
          <w:marRight w:val="0"/>
          <w:marTop w:val="0"/>
          <w:marBottom w:val="0"/>
          <w:divBdr>
            <w:top w:val="none" w:sz="0" w:space="0" w:color="auto"/>
            <w:left w:val="none" w:sz="0" w:space="0" w:color="auto"/>
            <w:bottom w:val="none" w:sz="0" w:space="0" w:color="auto"/>
            <w:right w:val="none" w:sz="0" w:space="0" w:color="auto"/>
          </w:divBdr>
        </w:div>
        <w:div w:id="742989612">
          <w:marLeft w:val="0"/>
          <w:marRight w:val="0"/>
          <w:marTop w:val="0"/>
          <w:marBottom w:val="0"/>
          <w:divBdr>
            <w:top w:val="none" w:sz="0" w:space="0" w:color="auto"/>
            <w:left w:val="none" w:sz="0" w:space="0" w:color="auto"/>
            <w:bottom w:val="none" w:sz="0" w:space="0" w:color="auto"/>
            <w:right w:val="none" w:sz="0" w:space="0" w:color="auto"/>
          </w:divBdr>
        </w:div>
        <w:div w:id="888304371">
          <w:marLeft w:val="0"/>
          <w:marRight w:val="0"/>
          <w:marTop w:val="0"/>
          <w:marBottom w:val="0"/>
          <w:divBdr>
            <w:top w:val="none" w:sz="0" w:space="0" w:color="auto"/>
            <w:left w:val="none" w:sz="0" w:space="0" w:color="auto"/>
            <w:bottom w:val="none" w:sz="0" w:space="0" w:color="auto"/>
            <w:right w:val="none" w:sz="0" w:space="0" w:color="auto"/>
          </w:divBdr>
        </w:div>
        <w:div w:id="942998611">
          <w:marLeft w:val="0"/>
          <w:marRight w:val="0"/>
          <w:marTop w:val="0"/>
          <w:marBottom w:val="0"/>
          <w:divBdr>
            <w:top w:val="none" w:sz="0" w:space="0" w:color="auto"/>
            <w:left w:val="none" w:sz="0" w:space="0" w:color="auto"/>
            <w:bottom w:val="none" w:sz="0" w:space="0" w:color="auto"/>
            <w:right w:val="none" w:sz="0" w:space="0" w:color="auto"/>
          </w:divBdr>
        </w:div>
        <w:div w:id="1019504008">
          <w:marLeft w:val="0"/>
          <w:marRight w:val="0"/>
          <w:marTop w:val="0"/>
          <w:marBottom w:val="0"/>
          <w:divBdr>
            <w:top w:val="none" w:sz="0" w:space="0" w:color="auto"/>
            <w:left w:val="none" w:sz="0" w:space="0" w:color="auto"/>
            <w:bottom w:val="none" w:sz="0" w:space="0" w:color="auto"/>
            <w:right w:val="none" w:sz="0" w:space="0" w:color="auto"/>
          </w:divBdr>
        </w:div>
        <w:div w:id="1030496723">
          <w:marLeft w:val="0"/>
          <w:marRight w:val="0"/>
          <w:marTop w:val="0"/>
          <w:marBottom w:val="0"/>
          <w:divBdr>
            <w:top w:val="none" w:sz="0" w:space="0" w:color="auto"/>
            <w:left w:val="none" w:sz="0" w:space="0" w:color="auto"/>
            <w:bottom w:val="none" w:sz="0" w:space="0" w:color="auto"/>
            <w:right w:val="none" w:sz="0" w:space="0" w:color="auto"/>
          </w:divBdr>
        </w:div>
        <w:div w:id="1122574582">
          <w:marLeft w:val="0"/>
          <w:marRight w:val="0"/>
          <w:marTop w:val="0"/>
          <w:marBottom w:val="0"/>
          <w:divBdr>
            <w:top w:val="none" w:sz="0" w:space="0" w:color="auto"/>
            <w:left w:val="none" w:sz="0" w:space="0" w:color="auto"/>
            <w:bottom w:val="none" w:sz="0" w:space="0" w:color="auto"/>
            <w:right w:val="none" w:sz="0" w:space="0" w:color="auto"/>
          </w:divBdr>
        </w:div>
        <w:div w:id="1161044382">
          <w:marLeft w:val="0"/>
          <w:marRight w:val="0"/>
          <w:marTop w:val="0"/>
          <w:marBottom w:val="0"/>
          <w:divBdr>
            <w:top w:val="none" w:sz="0" w:space="0" w:color="auto"/>
            <w:left w:val="none" w:sz="0" w:space="0" w:color="auto"/>
            <w:bottom w:val="none" w:sz="0" w:space="0" w:color="auto"/>
            <w:right w:val="none" w:sz="0" w:space="0" w:color="auto"/>
          </w:divBdr>
        </w:div>
        <w:div w:id="1169254209">
          <w:marLeft w:val="0"/>
          <w:marRight w:val="0"/>
          <w:marTop w:val="0"/>
          <w:marBottom w:val="0"/>
          <w:divBdr>
            <w:top w:val="none" w:sz="0" w:space="0" w:color="auto"/>
            <w:left w:val="none" w:sz="0" w:space="0" w:color="auto"/>
            <w:bottom w:val="none" w:sz="0" w:space="0" w:color="auto"/>
            <w:right w:val="none" w:sz="0" w:space="0" w:color="auto"/>
          </w:divBdr>
        </w:div>
        <w:div w:id="1208225167">
          <w:marLeft w:val="0"/>
          <w:marRight w:val="0"/>
          <w:marTop w:val="0"/>
          <w:marBottom w:val="0"/>
          <w:divBdr>
            <w:top w:val="none" w:sz="0" w:space="0" w:color="auto"/>
            <w:left w:val="none" w:sz="0" w:space="0" w:color="auto"/>
            <w:bottom w:val="none" w:sz="0" w:space="0" w:color="auto"/>
            <w:right w:val="none" w:sz="0" w:space="0" w:color="auto"/>
          </w:divBdr>
        </w:div>
        <w:div w:id="1360738959">
          <w:marLeft w:val="0"/>
          <w:marRight w:val="0"/>
          <w:marTop w:val="0"/>
          <w:marBottom w:val="0"/>
          <w:divBdr>
            <w:top w:val="none" w:sz="0" w:space="0" w:color="auto"/>
            <w:left w:val="none" w:sz="0" w:space="0" w:color="auto"/>
            <w:bottom w:val="none" w:sz="0" w:space="0" w:color="auto"/>
            <w:right w:val="none" w:sz="0" w:space="0" w:color="auto"/>
          </w:divBdr>
        </w:div>
        <w:div w:id="1439181167">
          <w:marLeft w:val="0"/>
          <w:marRight w:val="0"/>
          <w:marTop w:val="0"/>
          <w:marBottom w:val="0"/>
          <w:divBdr>
            <w:top w:val="none" w:sz="0" w:space="0" w:color="auto"/>
            <w:left w:val="none" w:sz="0" w:space="0" w:color="auto"/>
            <w:bottom w:val="none" w:sz="0" w:space="0" w:color="auto"/>
            <w:right w:val="none" w:sz="0" w:space="0" w:color="auto"/>
          </w:divBdr>
        </w:div>
        <w:div w:id="1499692619">
          <w:marLeft w:val="0"/>
          <w:marRight w:val="0"/>
          <w:marTop w:val="0"/>
          <w:marBottom w:val="0"/>
          <w:divBdr>
            <w:top w:val="none" w:sz="0" w:space="0" w:color="auto"/>
            <w:left w:val="none" w:sz="0" w:space="0" w:color="auto"/>
            <w:bottom w:val="none" w:sz="0" w:space="0" w:color="auto"/>
            <w:right w:val="none" w:sz="0" w:space="0" w:color="auto"/>
          </w:divBdr>
        </w:div>
        <w:div w:id="1592465546">
          <w:marLeft w:val="0"/>
          <w:marRight w:val="0"/>
          <w:marTop w:val="0"/>
          <w:marBottom w:val="0"/>
          <w:divBdr>
            <w:top w:val="none" w:sz="0" w:space="0" w:color="auto"/>
            <w:left w:val="none" w:sz="0" w:space="0" w:color="auto"/>
            <w:bottom w:val="none" w:sz="0" w:space="0" w:color="auto"/>
            <w:right w:val="none" w:sz="0" w:space="0" w:color="auto"/>
          </w:divBdr>
        </w:div>
        <w:div w:id="1701860751">
          <w:marLeft w:val="0"/>
          <w:marRight w:val="0"/>
          <w:marTop w:val="0"/>
          <w:marBottom w:val="0"/>
          <w:divBdr>
            <w:top w:val="none" w:sz="0" w:space="0" w:color="auto"/>
            <w:left w:val="none" w:sz="0" w:space="0" w:color="auto"/>
            <w:bottom w:val="none" w:sz="0" w:space="0" w:color="auto"/>
            <w:right w:val="none" w:sz="0" w:space="0" w:color="auto"/>
          </w:divBdr>
        </w:div>
        <w:div w:id="1736704530">
          <w:marLeft w:val="0"/>
          <w:marRight w:val="0"/>
          <w:marTop w:val="0"/>
          <w:marBottom w:val="0"/>
          <w:divBdr>
            <w:top w:val="none" w:sz="0" w:space="0" w:color="auto"/>
            <w:left w:val="none" w:sz="0" w:space="0" w:color="auto"/>
            <w:bottom w:val="none" w:sz="0" w:space="0" w:color="auto"/>
            <w:right w:val="none" w:sz="0" w:space="0" w:color="auto"/>
          </w:divBdr>
        </w:div>
        <w:div w:id="1755778680">
          <w:marLeft w:val="0"/>
          <w:marRight w:val="0"/>
          <w:marTop w:val="0"/>
          <w:marBottom w:val="0"/>
          <w:divBdr>
            <w:top w:val="none" w:sz="0" w:space="0" w:color="auto"/>
            <w:left w:val="none" w:sz="0" w:space="0" w:color="auto"/>
            <w:bottom w:val="none" w:sz="0" w:space="0" w:color="auto"/>
            <w:right w:val="none" w:sz="0" w:space="0" w:color="auto"/>
          </w:divBdr>
        </w:div>
        <w:div w:id="1782459597">
          <w:marLeft w:val="0"/>
          <w:marRight w:val="0"/>
          <w:marTop w:val="0"/>
          <w:marBottom w:val="0"/>
          <w:divBdr>
            <w:top w:val="none" w:sz="0" w:space="0" w:color="auto"/>
            <w:left w:val="none" w:sz="0" w:space="0" w:color="auto"/>
            <w:bottom w:val="none" w:sz="0" w:space="0" w:color="auto"/>
            <w:right w:val="none" w:sz="0" w:space="0" w:color="auto"/>
          </w:divBdr>
        </w:div>
        <w:div w:id="1816028555">
          <w:marLeft w:val="0"/>
          <w:marRight w:val="0"/>
          <w:marTop w:val="0"/>
          <w:marBottom w:val="0"/>
          <w:divBdr>
            <w:top w:val="none" w:sz="0" w:space="0" w:color="auto"/>
            <w:left w:val="none" w:sz="0" w:space="0" w:color="auto"/>
            <w:bottom w:val="none" w:sz="0" w:space="0" w:color="auto"/>
            <w:right w:val="none" w:sz="0" w:space="0" w:color="auto"/>
          </w:divBdr>
        </w:div>
        <w:div w:id="1954434062">
          <w:marLeft w:val="0"/>
          <w:marRight w:val="0"/>
          <w:marTop w:val="0"/>
          <w:marBottom w:val="0"/>
          <w:divBdr>
            <w:top w:val="none" w:sz="0" w:space="0" w:color="auto"/>
            <w:left w:val="none" w:sz="0" w:space="0" w:color="auto"/>
            <w:bottom w:val="none" w:sz="0" w:space="0" w:color="auto"/>
            <w:right w:val="none" w:sz="0" w:space="0" w:color="auto"/>
          </w:divBdr>
        </w:div>
        <w:div w:id="1957716753">
          <w:marLeft w:val="0"/>
          <w:marRight w:val="0"/>
          <w:marTop w:val="0"/>
          <w:marBottom w:val="0"/>
          <w:divBdr>
            <w:top w:val="none" w:sz="0" w:space="0" w:color="auto"/>
            <w:left w:val="none" w:sz="0" w:space="0" w:color="auto"/>
            <w:bottom w:val="none" w:sz="0" w:space="0" w:color="auto"/>
            <w:right w:val="none" w:sz="0" w:space="0" w:color="auto"/>
          </w:divBdr>
        </w:div>
        <w:div w:id="1999796665">
          <w:marLeft w:val="0"/>
          <w:marRight w:val="0"/>
          <w:marTop w:val="0"/>
          <w:marBottom w:val="0"/>
          <w:divBdr>
            <w:top w:val="none" w:sz="0" w:space="0" w:color="auto"/>
            <w:left w:val="none" w:sz="0" w:space="0" w:color="auto"/>
            <w:bottom w:val="none" w:sz="0" w:space="0" w:color="auto"/>
            <w:right w:val="none" w:sz="0" w:space="0" w:color="auto"/>
          </w:divBdr>
        </w:div>
        <w:div w:id="2090228191">
          <w:marLeft w:val="0"/>
          <w:marRight w:val="0"/>
          <w:marTop w:val="0"/>
          <w:marBottom w:val="0"/>
          <w:divBdr>
            <w:top w:val="none" w:sz="0" w:space="0" w:color="auto"/>
            <w:left w:val="none" w:sz="0" w:space="0" w:color="auto"/>
            <w:bottom w:val="none" w:sz="0" w:space="0" w:color="auto"/>
            <w:right w:val="none" w:sz="0" w:space="0" w:color="auto"/>
          </w:divBdr>
        </w:div>
      </w:divsChild>
    </w:div>
    <w:div w:id="1066565218">
      <w:bodyDiv w:val="1"/>
      <w:marLeft w:val="0"/>
      <w:marRight w:val="0"/>
      <w:marTop w:val="0"/>
      <w:marBottom w:val="0"/>
      <w:divBdr>
        <w:top w:val="none" w:sz="0" w:space="0" w:color="auto"/>
        <w:left w:val="none" w:sz="0" w:space="0" w:color="auto"/>
        <w:bottom w:val="none" w:sz="0" w:space="0" w:color="auto"/>
        <w:right w:val="none" w:sz="0" w:space="0" w:color="auto"/>
      </w:divBdr>
      <w:divsChild>
        <w:div w:id="956327251">
          <w:marLeft w:val="562"/>
          <w:marRight w:val="0"/>
          <w:marTop w:val="240"/>
          <w:marBottom w:val="0"/>
          <w:divBdr>
            <w:top w:val="none" w:sz="0" w:space="0" w:color="auto"/>
            <w:left w:val="none" w:sz="0" w:space="0" w:color="auto"/>
            <w:bottom w:val="none" w:sz="0" w:space="0" w:color="auto"/>
            <w:right w:val="none" w:sz="0" w:space="0" w:color="auto"/>
          </w:divBdr>
        </w:div>
      </w:divsChild>
    </w:div>
    <w:div w:id="1201356318">
      <w:bodyDiv w:val="1"/>
      <w:marLeft w:val="0"/>
      <w:marRight w:val="0"/>
      <w:marTop w:val="0"/>
      <w:marBottom w:val="0"/>
      <w:divBdr>
        <w:top w:val="none" w:sz="0" w:space="0" w:color="auto"/>
        <w:left w:val="none" w:sz="0" w:space="0" w:color="auto"/>
        <w:bottom w:val="none" w:sz="0" w:space="0" w:color="auto"/>
        <w:right w:val="none" w:sz="0" w:space="0" w:color="auto"/>
      </w:divBdr>
    </w:div>
    <w:div w:id="1523857286">
      <w:bodyDiv w:val="1"/>
      <w:marLeft w:val="0"/>
      <w:marRight w:val="0"/>
      <w:marTop w:val="0"/>
      <w:marBottom w:val="0"/>
      <w:divBdr>
        <w:top w:val="none" w:sz="0" w:space="0" w:color="auto"/>
        <w:left w:val="none" w:sz="0" w:space="0" w:color="auto"/>
        <w:bottom w:val="none" w:sz="0" w:space="0" w:color="auto"/>
        <w:right w:val="none" w:sz="0" w:space="0" w:color="auto"/>
      </w:divBdr>
      <w:divsChild>
        <w:div w:id="122888490">
          <w:marLeft w:val="562"/>
          <w:marRight w:val="0"/>
          <w:marTop w:val="240"/>
          <w:marBottom w:val="0"/>
          <w:divBdr>
            <w:top w:val="none" w:sz="0" w:space="0" w:color="auto"/>
            <w:left w:val="none" w:sz="0" w:space="0" w:color="auto"/>
            <w:bottom w:val="none" w:sz="0" w:space="0" w:color="auto"/>
            <w:right w:val="none" w:sz="0" w:space="0" w:color="auto"/>
          </w:divBdr>
        </w:div>
      </w:divsChild>
    </w:div>
    <w:div w:id="1547371588">
      <w:bodyDiv w:val="1"/>
      <w:marLeft w:val="0"/>
      <w:marRight w:val="0"/>
      <w:marTop w:val="0"/>
      <w:marBottom w:val="0"/>
      <w:divBdr>
        <w:top w:val="none" w:sz="0" w:space="0" w:color="auto"/>
        <w:left w:val="none" w:sz="0" w:space="0" w:color="auto"/>
        <w:bottom w:val="none" w:sz="0" w:space="0" w:color="auto"/>
        <w:right w:val="none" w:sz="0" w:space="0" w:color="auto"/>
      </w:divBdr>
    </w:div>
    <w:div w:id="1564755455">
      <w:bodyDiv w:val="1"/>
      <w:marLeft w:val="0"/>
      <w:marRight w:val="0"/>
      <w:marTop w:val="0"/>
      <w:marBottom w:val="0"/>
      <w:divBdr>
        <w:top w:val="none" w:sz="0" w:space="0" w:color="auto"/>
        <w:left w:val="none" w:sz="0" w:space="0" w:color="auto"/>
        <w:bottom w:val="none" w:sz="0" w:space="0" w:color="auto"/>
        <w:right w:val="none" w:sz="0" w:space="0" w:color="auto"/>
      </w:divBdr>
      <w:divsChild>
        <w:div w:id="324548961">
          <w:marLeft w:val="0"/>
          <w:marRight w:val="0"/>
          <w:marTop w:val="0"/>
          <w:marBottom w:val="0"/>
          <w:divBdr>
            <w:top w:val="none" w:sz="0" w:space="0" w:color="auto"/>
            <w:left w:val="none" w:sz="0" w:space="0" w:color="auto"/>
            <w:bottom w:val="none" w:sz="0" w:space="0" w:color="auto"/>
            <w:right w:val="none" w:sz="0" w:space="0" w:color="auto"/>
          </w:divBdr>
          <w:divsChild>
            <w:div w:id="1631741516">
              <w:marLeft w:val="0"/>
              <w:marRight w:val="0"/>
              <w:marTop w:val="0"/>
              <w:marBottom w:val="0"/>
              <w:divBdr>
                <w:top w:val="none" w:sz="0" w:space="0" w:color="auto"/>
                <w:left w:val="none" w:sz="0" w:space="0" w:color="auto"/>
                <w:bottom w:val="none" w:sz="0" w:space="0" w:color="auto"/>
                <w:right w:val="none" w:sz="0" w:space="0" w:color="auto"/>
              </w:divBdr>
              <w:divsChild>
                <w:div w:id="31387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733979">
      <w:bodyDiv w:val="1"/>
      <w:marLeft w:val="0"/>
      <w:marRight w:val="0"/>
      <w:marTop w:val="0"/>
      <w:marBottom w:val="0"/>
      <w:divBdr>
        <w:top w:val="none" w:sz="0" w:space="0" w:color="auto"/>
        <w:left w:val="none" w:sz="0" w:space="0" w:color="auto"/>
        <w:bottom w:val="none" w:sz="0" w:space="0" w:color="auto"/>
        <w:right w:val="none" w:sz="0" w:space="0" w:color="auto"/>
      </w:divBdr>
    </w:div>
    <w:div w:id="1671518187">
      <w:bodyDiv w:val="1"/>
      <w:marLeft w:val="0"/>
      <w:marRight w:val="0"/>
      <w:marTop w:val="0"/>
      <w:marBottom w:val="0"/>
      <w:divBdr>
        <w:top w:val="none" w:sz="0" w:space="0" w:color="auto"/>
        <w:left w:val="none" w:sz="0" w:space="0" w:color="auto"/>
        <w:bottom w:val="none" w:sz="0" w:space="0" w:color="auto"/>
        <w:right w:val="none" w:sz="0" w:space="0" w:color="auto"/>
      </w:divBdr>
      <w:divsChild>
        <w:div w:id="145124352">
          <w:marLeft w:val="0"/>
          <w:marRight w:val="0"/>
          <w:marTop w:val="0"/>
          <w:marBottom w:val="0"/>
          <w:divBdr>
            <w:top w:val="none" w:sz="0" w:space="0" w:color="auto"/>
            <w:left w:val="none" w:sz="0" w:space="0" w:color="auto"/>
            <w:bottom w:val="none" w:sz="0" w:space="0" w:color="auto"/>
            <w:right w:val="none" w:sz="0" w:space="0" w:color="auto"/>
          </w:divBdr>
        </w:div>
        <w:div w:id="174273372">
          <w:marLeft w:val="0"/>
          <w:marRight w:val="0"/>
          <w:marTop w:val="0"/>
          <w:marBottom w:val="0"/>
          <w:divBdr>
            <w:top w:val="none" w:sz="0" w:space="0" w:color="auto"/>
            <w:left w:val="none" w:sz="0" w:space="0" w:color="auto"/>
            <w:bottom w:val="none" w:sz="0" w:space="0" w:color="auto"/>
            <w:right w:val="none" w:sz="0" w:space="0" w:color="auto"/>
          </w:divBdr>
        </w:div>
      </w:divsChild>
    </w:div>
    <w:div w:id="182238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venant-of-companies.ec.europa.eu/get-involved/make-pledge_en"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Y:\Admin\LOW%20Info\LOW%20Templates%20(New)\LOW_Template_Proposal%20(Private%20Pitch).dotx" TargetMode="External"/></Relationships>
</file>

<file path=word/theme/theme1.xml><?xml version="1.0" encoding="utf-8"?>
<a:theme xmlns:a="http://schemas.openxmlformats.org/drawingml/2006/main" name="Office Theme">
  <a:themeElements>
    <a:clrScheme name="CCCE">
      <a:dk1>
        <a:sysClr val="windowText" lastClr="000000"/>
      </a:dk1>
      <a:lt1>
        <a:sysClr val="window" lastClr="FFFFFF"/>
      </a:lt1>
      <a:dk2>
        <a:srgbClr val="1E3867"/>
      </a:dk2>
      <a:lt2>
        <a:srgbClr val="E9F1F0"/>
      </a:lt2>
      <a:accent1>
        <a:srgbClr val="00893C"/>
      </a:accent1>
      <a:accent2>
        <a:srgbClr val="95B22E"/>
      </a:accent2>
      <a:accent3>
        <a:srgbClr val="0499A9"/>
      </a:accent3>
      <a:accent4>
        <a:srgbClr val="FFD505"/>
      </a:accent4>
      <a:accent5>
        <a:srgbClr val="1E3867"/>
      </a:accent5>
      <a:accent6>
        <a:srgbClr val="FFFAEB"/>
      </a:accent6>
      <a:hlink>
        <a:srgbClr val="0499A9"/>
      </a:hlink>
      <a:folHlink>
        <a:srgbClr val="95B22E"/>
      </a:folHlink>
    </a:clrScheme>
    <a:fontScheme name="CCCE">
      <a:majorFont>
        <a:latin typeface="EC Square Sans Pro"/>
        <a:ea typeface=""/>
        <a:cs typeface=""/>
      </a:majorFont>
      <a:minorFont>
        <a:latin typeface="PF Squar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DG Energy, European Commission</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CD451D3AD8E64099652B75CD5C2AC9" ma:contentTypeVersion="16" ma:contentTypeDescription="Create a new document." ma:contentTypeScope="" ma:versionID="d2ab75e135f8cae0a04a9aca23dce5f0">
  <xsd:schema xmlns:xsd="http://www.w3.org/2001/XMLSchema" xmlns:xs="http://www.w3.org/2001/XMLSchema" xmlns:p="http://schemas.microsoft.com/office/2006/metadata/properties" xmlns:ns2="35af77da-2885-416c-97ec-41b455af6adf" xmlns:ns3="4c6e6659-7851-4ec4-8407-8a2e8cf5d92d" targetNamespace="http://schemas.microsoft.com/office/2006/metadata/properties" ma:root="true" ma:fieldsID="fa301353f2a74123297868ae79c46c20" ns2:_="" ns3:_="">
    <xsd:import namespace="35af77da-2885-416c-97ec-41b455af6adf"/>
    <xsd:import namespace="4c6e6659-7851-4ec4-8407-8a2e8cf5d9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f77da-2885-416c-97ec-41b455af6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840450e-9a03-4d02-b4b4-92fecd150c5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6e6659-7851-4ec4-8407-8a2e8cf5d92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c528557-116b-4f6f-974a-391bf4b37e6f}" ma:internalName="TaxCatchAll" ma:showField="CatchAllData" ma:web="4c6e6659-7851-4ec4-8407-8a2e8cf5d9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c6e6659-7851-4ec4-8407-8a2e8cf5d92d" xsi:nil="true"/>
    <lcf76f155ced4ddcb4097134ff3c332f xmlns="35af77da-2885-416c-97ec-41b455af6ad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9303D1-291C-49DB-B665-5E0A251E6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f77da-2885-416c-97ec-41b455af6adf"/>
    <ds:schemaRef ds:uri="4c6e6659-7851-4ec4-8407-8a2e8cf5d9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04C77D-A065-4216-9264-5BA6F55918C3}">
  <ds:schemaRefs>
    <ds:schemaRef ds:uri="http://schemas.microsoft.com/office/2006/metadata/properties"/>
    <ds:schemaRef ds:uri="http://schemas.microsoft.com/office/infopath/2007/PartnerControls"/>
    <ds:schemaRef ds:uri="4c6e6659-7851-4ec4-8407-8a2e8cf5d92d"/>
    <ds:schemaRef ds:uri="35af77da-2885-416c-97ec-41b455af6adf"/>
  </ds:schemaRefs>
</ds:datastoreItem>
</file>

<file path=customXml/itemProps4.xml><?xml version="1.0" encoding="utf-8"?>
<ds:datastoreItem xmlns:ds="http://schemas.openxmlformats.org/officeDocument/2006/customXml" ds:itemID="{EB89F818-48C4-49E3-9019-4FCCC1FA97FF}">
  <ds:schemaRefs>
    <ds:schemaRef ds:uri="http://schemas.openxmlformats.org/officeDocument/2006/bibliography"/>
  </ds:schemaRefs>
</ds:datastoreItem>
</file>

<file path=customXml/itemProps5.xml><?xml version="1.0" encoding="utf-8"?>
<ds:datastoreItem xmlns:ds="http://schemas.openxmlformats.org/officeDocument/2006/customXml" ds:itemID="{1DB5F086-B9F9-4C5B-9081-023CE85E76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LOW_Template_Proposal (Private Pitch)</Template>
  <TotalTime>64</TotalTime>
  <Pages>8</Pages>
  <Words>9358</Words>
  <Characters>5335</Characters>
  <Application>Microsoft Office Word</Application>
  <DocSecurity>0</DocSecurity>
  <Lines>44</Lines>
  <Paragraphs>29</Paragraphs>
  <ScaleCrop>false</ScaleCrop>
  <HeadingPairs>
    <vt:vector size="2" baseType="variant">
      <vt:variant>
        <vt:lpstr>Title</vt:lpstr>
      </vt:variant>
      <vt:variant>
        <vt:i4>1</vt:i4>
      </vt:variant>
    </vt:vector>
  </HeadingPairs>
  <TitlesOfParts>
    <vt:vector size="1" baseType="lpstr">
      <vt:lpstr>Guide for applicants for technical assistance</vt:lpstr>
    </vt:vector>
  </TitlesOfParts>
  <Company/>
  <LinksUpToDate>false</LinksUpToDate>
  <CharactersWithSpaces>14664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applicants for technical assistance</dc:title>
  <dc:subject>Antrasis kvietimas: 2023 m. liepos mėn.</dc:subject>
  <dc:creator>Author</dc:creator>
  <cp:keywords/>
  <dc:description/>
  <cp:lastModifiedBy>Gediminas Rainys</cp:lastModifiedBy>
  <cp:revision>6</cp:revision>
  <cp:lastPrinted>2022-05-01T15:26:00Z</cp:lastPrinted>
  <dcterms:created xsi:type="dcterms:W3CDTF">2023-05-10T13:42:00Z</dcterms:created>
  <dcterms:modified xsi:type="dcterms:W3CDTF">2023-09-15T05:18:00Z</dcterms:modified>
  <cp:category>Day Month Year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0x0101009ECD451D3AD8E64099652B75CD5C2AC9</vt:lpwstr>
  </property>
  <property fmtid="{D5CDD505-2E9C-101B-9397-08002B2CF9AE}" pid="3" name="MSIP_Label_7340d318-f867-4a4c-9861-eaaff4d93030_Enabled">
    <vt:lpwstr>true</vt:lpwstr>
  </property>
  <property fmtid="{D5CDD505-2E9C-101B-9397-08002B2CF9AE}" pid="4" name="MSIP_Label_7340d318-f867-4a4c-9861-eaaff4d93030_SetDate">
    <vt:lpwstr>2022-04-28T10:10:53Z</vt:lpwstr>
  </property>
  <property fmtid="{D5CDD505-2E9C-101B-9397-08002B2CF9AE}" pid="5" name="MSIP_Label_7340d318-f867-4a4c-9861-eaaff4d93030_Method">
    <vt:lpwstr>Privileged</vt:lpwstr>
  </property>
  <property fmtid="{D5CDD505-2E9C-101B-9397-08002B2CF9AE}" pid="6" name="MSIP_Label_7340d318-f867-4a4c-9861-eaaff4d93030_Name">
    <vt:lpwstr>7340d318-f867-4a4c-9861-eaaff4d93030</vt:lpwstr>
  </property>
  <property fmtid="{D5CDD505-2E9C-101B-9397-08002B2CF9AE}" pid="7" name="MSIP_Label_7340d318-f867-4a4c-9861-eaaff4d93030_SiteId">
    <vt:lpwstr>adf10e2b-b6e9-41d6-be2f-c12bb566019c</vt:lpwstr>
  </property>
  <property fmtid="{D5CDD505-2E9C-101B-9397-08002B2CF9AE}" pid="8" name="MSIP_Label_7340d318-f867-4a4c-9861-eaaff4d93030_ActionId">
    <vt:lpwstr>f911bdfe-585d-43b6-8935-5028e69fca1d</vt:lpwstr>
  </property>
  <property fmtid="{D5CDD505-2E9C-101B-9397-08002B2CF9AE}" pid="9" name="MSIP_Label_7340d318-f867-4a4c-9861-eaaff4d93030_ContentBits">
    <vt:lpwstr>0</vt:lpwstr>
  </property>
  <property fmtid="{D5CDD505-2E9C-101B-9397-08002B2CF9AE}" pid="10" name="MediaServiceImageTags">
    <vt:lpwstr/>
  </property>
</Properties>
</file>