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BAF363" w14:textId="6C891ACF" w:rsidR="00ED0D76" w:rsidRDefault="00D87D8A" w:rsidP="002B04D1"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3AAE7F39" wp14:editId="5436B3D9">
            <wp:simplePos x="0" y="0"/>
            <wp:positionH relativeFrom="column">
              <wp:posOffset>1254479</wp:posOffset>
            </wp:positionH>
            <wp:positionV relativeFrom="paragraph">
              <wp:posOffset>-202181</wp:posOffset>
            </wp:positionV>
            <wp:extent cx="946298" cy="878317"/>
            <wp:effectExtent l="0" t="0" r="635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40" cy="877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EB6" w:rsidRPr="00C14F3F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77FD8EAE" wp14:editId="4DE722E7">
            <wp:simplePos x="0" y="0"/>
            <wp:positionH relativeFrom="margin">
              <wp:posOffset>4942205</wp:posOffset>
            </wp:positionH>
            <wp:positionV relativeFrom="paragraph">
              <wp:posOffset>-96520</wp:posOffset>
            </wp:positionV>
            <wp:extent cx="1421130" cy="561975"/>
            <wp:effectExtent l="0" t="0" r="7620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xe_Logo-France-Taste_Rvb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43"/>
                    <a:stretch/>
                  </pic:blipFill>
                  <pic:spPr bwMode="auto">
                    <a:xfrm>
                      <a:off x="0" y="0"/>
                      <a:ext cx="142113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F3F" w:rsidRPr="00C14F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165A5483" wp14:editId="1D5B4AAD">
                <wp:simplePos x="0" y="0"/>
                <wp:positionH relativeFrom="page">
                  <wp:posOffset>9525</wp:posOffset>
                </wp:positionH>
                <wp:positionV relativeFrom="page">
                  <wp:align>top</wp:align>
                </wp:positionV>
                <wp:extent cx="7559675" cy="1514475"/>
                <wp:effectExtent l="0" t="0" r="3175" b="952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51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00272" w14:textId="0FAF86CA" w:rsidR="007D3EB6" w:rsidRDefault="007D3EB6" w:rsidP="007D3E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.75pt;margin-top:0;width:595.25pt;height:119.2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" fillcolor="white [3212]" stroked="f" strokeweight="1pt">
                <v:textbox>
                  <w:txbxContent>
                    <w:p w14:paraId="5A000272" w14:textId="0FAF86CA" w:rsidR="007D3EB6" w:rsidRDefault="007D3EB6" w:rsidP="007D3EB6"/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C14F3F" w:rsidRPr="00C14F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A597E7D" wp14:editId="521DF393">
                <wp:simplePos x="0" y="0"/>
                <wp:positionH relativeFrom="margin">
                  <wp:posOffset>2370455</wp:posOffset>
                </wp:positionH>
                <wp:positionV relativeFrom="page">
                  <wp:align>top</wp:align>
                </wp:positionV>
                <wp:extent cx="1799590" cy="1079500"/>
                <wp:effectExtent l="0" t="0" r="0" b="6350"/>
                <wp:wrapNone/>
                <wp:docPr id="2" name="Triangle isocè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99590" cy="1079500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2" o:spid="_x0000_s1026" type="#_x0000_t5" style="position:absolute;margin-left:186.65pt;margin-top:0;width:141.7pt;height:8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" fillcolor="#e30613 [3205]" stroked="f" strokeweight="1pt">
                <w10:wrap anchorx="margin" anchory="page"/>
                <w10:anchorlock/>
              </v:shape>
            </w:pict>
          </mc:Fallback>
        </mc:AlternateContent>
      </w:r>
      <w:r w:rsidR="00ED0D76">
        <w:rPr>
          <w:noProof/>
          <w:lang w:eastAsia="fr-FR"/>
        </w:rPr>
        <w:drawing>
          <wp:anchor distT="0" distB="0" distL="114300" distR="114300" simplePos="0" relativeHeight="251644928" behindDoc="0" locked="1" layoutInCell="1" allowOverlap="1" wp14:anchorId="0F611656" wp14:editId="78C0B48A">
            <wp:simplePos x="0" y="0"/>
            <wp:positionH relativeFrom="margin">
              <wp:posOffset>-102870</wp:posOffset>
            </wp:positionH>
            <wp:positionV relativeFrom="page">
              <wp:posOffset>4206875</wp:posOffset>
            </wp:positionV>
            <wp:extent cx="979170" cy="63627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postrophes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D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 wp14:anchorId="6B2D1D22" wp14:editId="476DDBF1">
                <wp:simplePos x="0" y="0"/>
                <wp:positionH relativeFrom="page">
                  <wp:posOffset>10160</wp:posOffset>
                </wp:positionH>
                <wp:positionV relativeFrom="page">
                  <wp:posOffset>3242310</wp:posOffset>
                </wp:positionV>
                <wp:extent cx="7559675" cy="1029335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029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42D75E" w14:textId="5ABEC802" w:rsidR="000E4593" w:rsidRPr="00F30D6B" w:rsidRDefault="00AD3139" w:rsidP="003B5917">
                            <w:pPr>
                              <w:pStyle w:val="COUVAccroche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proofErr w:type="gramStart"/>
                            <w:r w:rsidRPr="00AD3139">
                              <w:rPr>
                                <w:sz w:val="52"/>
                                <w:szCs w:val="52"/>
                                <w:lang w:val="en-US"/>
                              </w:rPr>
                              <w:t>Meet many international buyers at a unique event in Paris or online.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7" type="#_x0000_t202" style="position:absolute;margin-left:.8pt;margin-top:255.3pt;width:595.25pt;height:81.0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" filled="f" stroked="f" strokeweight=".5pt">
                <v:textbox>
                  <w:txbxContent>
                    <w:p w14:paraId="4242D75E" w14:textId="5ABEC802" w:rsidR="000E4593" w:rsidRPr="00F30D6B" w:rsidRDefault="00AD3139" w:rsidP="003B5917">
                      <w:pPr>
                        <w:pStyle w:val="COUVAccroche"/>
                        <w:rPr>
                          <w:sz w:val="44"/>
                          <w:szCs w:val="44"/>
                          <w:lang w:val="en-US"/>
                        </w:rPr>
                      </w:pPr>
                      <w:proofErr w:type="gramStart"/>
                      <w:r w:rsidRPr="00AD3139">
                        <w:rPr>
                          <w:sz w:val="52"/>
                          <w:szCs w:val="52"/>
                          <w:lang w:val="en-US"/>
                        </w:rPr>
                        <w:t>Meet many international buyers at a unique event in Paris or online.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ED0D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 wp14:anchorId="09942D02" wp14:editId="5C9B863D">
                <wp:simplePos x="0" y="0"/>
                <wp:positionH relativeFrom="page">
                  <wp:align>right</wp:align>
                </wp:positionH>
                <wp:positionV relativeFrom="page">
                  <wp:posOffset>1874520</wp:posOffset>
                </wp:positionV>
                <wp:extent cx="7559675" cy="137160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0B847" w14:textId="176C615C" w:rsidR="00E7666C" w:rsidRDefault="00A91B25" w:rsidP="0094490C">
                            <w:pPr>
                              <w:pStyle w:val="COUVSurtitre"/>
                              <w:rPr>
                                <w:sz w:val="96"/>
                                <w:szCs w:val="96"/>
                              </w:rPr>
                            </w:pPr>
                            <w:r w:rsidRPr="0099645B">
                              <w:rPr>
                                <w:sz w:val="96"/>
                                <w:szCs w:val="96"/>
                              </w:rPr>
                              <w:t>BUSINESS MEETINGS</w:t>
                            </w:r>
                          </w:p>
                          <w:p w14:paraId="33DFCF41" w14:textId="1AFAE910" w:rsidR="00A73CEE" w:rsidRPr="00F30D6B" w:rsidRDefault="00AD3139" w:rsidP="0094490C">
                            <w:pPr>
                              <w:pStyle w:val="COUVSurtitre"/>
                              <w:rPr>
                                <w:b/>
                                <w:color w:val="FFCC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CC00"/>
                                <w:sz w:val="48"/>
                                <w:szCs w:val="48"/>
                              </w:rPr>
                              <w:t>FOOD</w:t>
                            </w:r>
                            <w:r w:rsidR="00D032DA">
                              <w:rPr>
                                <w:b/>
                                <w:color w:val="FFCC00"/>
                                <w:sz w:val="48"/>
                                <w:szCs w:val="48"/>
                              </w:rPr>
                              <w:t xml:space="preserve"> PARIS</w:t>
                            </w:r>
                            <w:r w:rsidR="00F30D6B" w:rsidRPr="00F30D6B">
                              <w:rPr>
                                <w:b/>
                                <w:color w:val="FFCC00"/>
                                <w:sz w:val="48"/>
                                <w:szCs w:val="48"/>
                              </w:rPr>
                              <w:t xml:space="preserve"> 2020</w:t>
                            </w:r>
                          </w:p>
                          <w:p w14:paraId="1E9661A3" w14:textId="77777777" w:rsidR="00A73CEE" w:rsidRPr="0099645B" w:rsidRDefault="00A73CEE" w:rsidP="0094490C">
                            <w:pPr>
                              <w:pStyle w:val="COUVSurtitre"/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28" type="#_x0000_t202" style="position:absolute;margin-left:544.05pt;margin-top:147.6pt;width:595.25pt;height:108pt;z-index:2516459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" filled="f" stroked="f" strokeweight=".5pt">
                <v:textbox>
                  <w:txbxContent>
                    <w:p w14:paraId="4E80B847" w14:textId="176C615C" w:rsidR="00E7666C" w:rsidRDefault="00A91B25" w:rsidP="0094490C">
                      <w:pPr>
                        <w:pStyle w:val="COUVSurtitre"/>
                        <w:rPr>
                          <w:sz w:val="96"/>
                          <w:szCs w:val="96"/>
                        </w:rPr>
                      </w:pPr>
                      <w:r w:rsidRPr="0099645B">
                        <w:rPr>
                          <w:sz w:val="96"/>
                          <w:szCs w:val="96"/>
                        </w:rPr>
                        <w:t>BUSINESS MEETINGS</w:t>
                      </w:r>
                    </w:p>
                    <w:p w14:paraId="33DFCF41" w14:textId="1AFAE910" w:rsidR="00A73CEE" w:rsidRPr="00F30D6B" w:rsidRDefault="00AD3139" w:rsidP="0094490C">
                      <w:pPr>
                        <w:pStyle w:val="COUVSurtitre"/>
                        <w:rPr>
                          <w:b/>
                          <w:color w:val="FFCC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CC00"/>
                          <w:sz w:val="48"/>
                          <w:szCs w:val="48"/>
                        </w:rPr>
                        <w:t>FOOD</w:t>
                      </w:r>
                      <w:r w:rsidR="00D032DA">
                        <w:rPr>
                          <w:b/>
                          <w:color w:val="FFCC00"/>
                          <w:sz w:val="48"/>
                          <w:szCs w:val="48"/>
                        </w:rPr>
                        <w:t xml:space="preserve"> PARIS</w:t>
                      </w:r>
                      <w:r w:rsidR="00F30D6B" w:rsidRPr="00F30D6B">
                        <w:rPr>
                          <w:b/>
                          <w:color w:val="FFCC00"/>
                          <w:sz w:val="48"/>
                          <w:szCs w:val="48"/>
                        </w:rPr>
                        <w:t xml:space="preserve"> 2020</w:t>
                      </w:r>
                    </w:p>
                    <w:p w14:paraId="1E9661A3" w14:textId="77777777" w:rsidR="00A73CEE" w:rsidRPr="0099645B" w:rsidRDefault="00A73CEE" w:rsidP="0094490C">
                      <w:pPr>
                        <w:pStyle w:val="COUVSurtitre"/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3417E532" w14:textId="6DEF7509" w:rsidR="00ED0D76" w:rsidRDefault="000E3284" w:rsidP="002B04D1">
      <w:pPr>
        <w:sectPr w:rsidR="00ED0D76" w:rsidSect="002B04D1">
          <w:headerReference w:type="default" r:id="rId15"/>
          <w:pgSz w:w="11906" w:h="16838" w:code="9"/>
          <w:pgMar w:top="737" w:right="737" w:bottom="737" w:left="737" w:header="284" w:footer="284" w:gutter="0"/>
          <w:cols w:space="708"/>
          <w:docGrid w:linePitch="360"/>
        </w:sectPr>
      </w:pPr>
      <w:bookmarkStart w:id="0" w:name="_GoBack"/>
      <w:bookmarkEnd w:id="0"/>
      <w:r w:rsidRPr="004037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A3652B" wp14:editId="2121AEFD">
                <wp:simplePos x="0" y="0"/>
                <wp:positionH relativeFrom="column">
                  <wp:posOffset>1894043</wp:posOffset>
                </wp:positionH>
                <wp:positionV relativeFrom="paragraph">
                  <wp:posOffset>8430260</wp:posOffset>
                </wp:positionV>
                <wp:extent cx="2964180" cy="1403985"/>
                <wp:effectExtent l="0" t="0" r="7620" b="5715"/>
                <wp:wrapNone/>
                <wp:docPr id="215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1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96059" w14:textId="77777777" w:rsidR="000E3284" w:rsidRPr="00AF555B" w:rsidRDefault="000E3284" w:rsidP="000E3284">
                            <w:pPr>
                              <w:pStyle w:val="COUVVilleDate"/>
                              <w:rPr>
                                <w:i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F555B">
                              <w:rPr>
                                <w:i/>
                                <w:sz w:val="22"/>
                                <w:szCs w:val="22"/>
                                <w:lang w:val="en-US"/>
                              </w:rPr>
                              <w:t>Business meetings are brought to you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149.15pt;margin-top:663.8pt;width:233.4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" stroked="f">
                <v:textbox style="mso-fit-shape-to-text:t">
                  <w:txbxContent>
                    <w:p w14:paraId="3E396059" w14:textId="77777777" w:rsidR="000E3284" w:rsidRPr="00AF555B" w:rsidRDefault="000E3284" w:rsidP="000E3284">
                      <w:pPr>
                        <w:pStyle w:val="COUVVilleDate"/>
                        <w:rPr>
                          <w:i/>
                          <w:sz w:val="22"/>
                          <w:szCs w:val="22"/>
                          <w:lang w:val="en-US"/>
                        </w:rPr>
                      </w:pPr>
                      <w:r w:rsidRPr="00AF555B">
                        <w:rPr>
                          <w:i/>
                          <w:sz w:val="22"/>
                          <w:szCs w:val="22"/>
                          <w:lang w:val="en-US"/>
                        </w:rPr>
                        <w:t>Business meetings are brought to you by:</w:t>
                      </w:r>
                    </w:p>
                  </w:txbxContent>
                </v:textbox>
              </v:shape>
            </w:pict>
          </mc:Fallback>
        </mc:AlternateContent>
      </w:r>
      <w:r w:rsidRPr="000E3284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1E6E14" wp14:editId="3B2F429F">
                <wp:simplePos x="0" y="0"/>
                <wp:positionH relativeFrom="column">
                  <wp:posOffset>3839845</wp:posOffset>
                </wp:positionH>
                <wp:positionV relativeFrom="paragraph">
                  <wp:posOffset>8255635</wp:posOffset>
                </wp:positionV>
                <wp:extent cx="1007745" cy="0"/>
                <wp:effectExtent l="0" t="19050" r="1905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77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5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35pt,650.05pt" to="381.7pt,6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" strokecolor="#e30613 [3205]" strokeweight="2.25pt">
                <v:stroke joinstyle="miter"/>
              </v:line>
            </w:pict>
          </mc:Fallback>
        </mc:AlternateContent>
      </w:r>
      <w:r w:rsidRPr="000E3284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FD03C90" wp14:editId="1669BDC7">
                <wp:simplePos x="0" y="0"/>
                <wp:positionH relativeFrom="column">
                  <wp:posOffset>1839595</wp:posOffset>
                </wp:positionH>
                <wp:positionV relativeFrom="paragraph">
                  <wp:posOffset>8256108</wp:posOffset>
                </wp:positionV>
                <wp:extent cx="1007745" cy="0"/>
                <wp:effectExtent l="0" t="19050" r="1905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77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4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85pt,650.1pt" to="224.2pt,6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" strokecolor="#2ea3fc [3206]" strokeweight="2.25pt">
                <v:stroke joinstyle="miter"/>
              </v:line>
            </w:pict>
          </mc:Fallback>
        </mc:AlternateContent>
      </w:r>
      <w:r w:rsidR="00F535AB">
        <w:rPr>
          <w:noProof/>
          <w:lang w:eastAsia="fr-FR"/>
        </w:rPr>
        <w:drawing>
          <wp:anchor distT="0" distB="0" distL="114300" distR="114300" simplePos="0" relativeHeight="251641853" behindDoc="0" locked="0" layoutInCell="1" allowOverlap="1" wp14:anchorId="40239890" wp14:editId="371794FD">
            <wp:simplePos x="0" y="0"/>
            <wp:positionH relativeFrom="page">
              <wp:posOffset>5715</wp:posOffset>
            </wp:positionH>
            <wp:positionV relativeFrom="paragraph">
              <wp:posOffset>4607560</wp:posOffset>
            </wp:positionV>
            <wp:extent cx="7543800" cy="3085465"/>
            <wp:effectExtent l="0" t="0" r="0" b="635"/>
            <wp:wrapThrough wrapText="bothSides">
              <wp:wrapPolygon edited="0">
                <wp:start x="0" y="0"/>
                <wp:lineTo x="0" y="21471"/>
                <wp:lineTo x="21545" y="21471"/>
                <wp:lineTo x="21545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2" r="14878"/>
                    <a:stretch/>
                  </pic:blipFill>
                  <pic:spPr bwMode="auto">
                    <a:xfrm>
                      <a:off x="0" y="0"/>
                      <a:ext cx="754380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1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4BB1D97D" wp14:editId="1EBB88BA">
                <wp:simplePos x="0" y="0"/>
                <wp:positionH relativeFrom="margin">
                  <wp:posOffset>2029460</wp:posOffset>
                </wp:positionH>
                <wp:positionV relativeFrom="page">
                  <wp:posOffset>8135620</wp:posOffset>
                </wp:positionV>
                <wp:extent cx="2566670" cy="699770"/>
                <wp:effectExtent l="0" t="0" r="0" b="508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670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437B4" w14:textId="6F82B343" w:rsidR="00DE5FCC" w:rsidRPr="00E74F3D" w:rsidRDefault="00D53D82" w:rsidP="0094490C">
                            <w:pPr>
                              <w:pStyle w:val="COUVVilleDate"/>
                              <w:rPr>
                                <w:lang w:val="en-US"/>
                              </w:rPr>
                            </w:pPr>
                            <w:r w:rsidRPr="00E74F3D">
                              <w:rPr>
                                <w:lang w:val="en-US"/>
                              </w:rPr>
                              <w:t>Paris</w:t>
                            </w:r>
                            <w:r w:rsidR="008417A4">
                              <w:rPr>
                                <w:lang w:val="en-US"/>
                              </w:rPr>
                              <w:t xml:space="preserve">, </w:t>
                            </w:r>
                            <w:r w:rsidR="008417A4" w:rsidRPr="008417A4">
                              <w:rPr>
                                <w:color w:val="FF0000"/>
                                <w:lang w:val="en-US"/>
                              </w:rPr>
                              <w:t>France</w:t>
                            </w:r>
                          </w:p>
                          <w:p w14:paraId="1479F63F" w14:textId="79DC1235" w:rsidR="00DE5FCC" w:rsidRPr="00E74F3D" w:rsidRDefault="000E4593" w:rsidP="00DE5FCC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 w:rsidR="003C1FCE">
                              <w:rPr>
                                <w:sz w:val="32"/>
                                <w:szCs w:val="32"/>
                                <w:lang w:val="en-US"/>
                              </w:rPr>
                              <w:t>9</w:t>
                            </w:r>
                            <w:r w:rsidR="003C1FCE" w:rsidRPr="003C1FCE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-</w:t>
                            </w:r>
                            <w:r w:rsidR="00050614">
                              <w:rPr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 w:rsidR="003C1FCE">
                              <w:rPr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 w:rsidR="003C1FCE" w:rsidRPr="003C1FCE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>nd</w:t>
                            </w:r>
                            <w:r w:rsidR="00050614">
                              <w:rPr>
                                <w:sz w:val="32"/>
                                <w:szCs w:val="32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="00CD7CD5">
                              <w:rPr>
                                <w:sz w:val="32"/>
                                <w:szCs w:val="32"/>
                                <w:lang w:val="en-US"/>
                              </w:rPr>
                              <w:t>Octobe</w:t>
                            </w:r>
                            <w:r w:rsidR="000A1EE2">
                              <w:rPr>
                                <w:sz w:val="32"/>
                                <w:szCs w:val="32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A91B25" w:rsidRPr="00E74F3D">
                              <w:rPr>
                                <w:sz w:val="32"/>
                                <w:szCs w:val="32"/>
                                <w:lang w:val="en-US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0" type="#_x0000_t202" style="position:absolute;margin-left:159.8pt;margin-top:640.6pt;width:202.1pt;height:55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" filled="f" stroked="f" strokeweight=".5pt">
                <v:textbox>
                  <w:txbxContent>
                    <w:p w14:paraId="7C2437B4" w14:textId="6F82B343" w:rsidR="00DE5FCC" w:rsidRPr="00E74F3D" w:rsidRDefault="00D53D82" w:rsidP="0094490C">
                      <w:pPr>
                        <w:pStyle w:val="COUVVilleDate"/>
                        <w:rPr>
                          <w:lang w:val="en-US"/>
                        </w:rPr>
                      </w:pPr>
                      <w:r w:rsidRPr="00E74F3D">
                        <w:rPr>
                          <w:lang w:val="en-US"/>
                        </w:rPr>
                        <w:t>Paris</w:t>
                      </w:r>
                      <w:r w:rsidR="008417A4">
                        <w:rPr>
                          <w:lang w:val="en-US"/>
                        </w:rPr>
                        <w:t xml:space="preserve">, </w:t>
                      </w:r>
                      <w:r w:rsidR="008417A4" w:rsidRPr="008417A4">
                        <w:rPr>
                          <w:color w:val="FF0000"/>
                          <w:lang w:val="en-US"/>
                        </w:rPr>
                        <w:t>France</w:t>
                      </w:r>
                    </w:p>
                    <w:p w14:paraId="1479F63F" w14:textId="79DC1235" w:rsidR="00DE5FCC" w:rsidRPr="00E74F3D" w:rsidRDefault="000E4593" w:rsidP="00DE5FCC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1</w:t>
                      </w:r>
                      <w:r w:rsidR="003C1FCE">
                        <w:rPr>
                          <w:sz w:val="32"/>
                          <w:szCs w:val="32"/>
                          <w:lang w:val="en-US"/>
                        </w:rPr>
                        <w:t>9</w:t>
                      </w:r>
                      <w:r w:rsidR="003C1FCE" w:rsidRPr="003C1FCE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-</w:t>
                      </w:r>
                      <w:r w:rsidR="00050614">
                        <w:rPr>
                          <w:sz w:val="32"/>
                          <w:szCs w:val="32"/>
                          <w:lang w:val="en-US"/>
                        </w:rPr>
                        <w:t>2</w:t>
                      </w:r>
                      <w:r w:rsidR="003C1FCE">
                        <w:rPr>
                          <w:sz w:val="32"/>
                          <w:szCs w:val="32"/>
                          <w:lang w:val="en-US"/>
                        </w:rPr>
                        <w:t>2</w:t>
                      </w:r>
                      <w:r w:rsidR="003C1FCE" w:rsidRPr="003C1FCE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>nd</w:t>
                      </w:r>
                      <w:r w:rsidR="00050614">
                        <w:rPr>
                          <w:sz w:val="32"/>
                          <w:szCs w:val="32"/>
                          <w:vertAlign w:val="superscript"/>
                          <w:lang w:val="en-US"/>
                        </w:rPr>
                        <w:t xml:space="preserve"> </w:t>
                      </w:r>
                      <w:r w:rsidR="00CD7CD5">
                        <w:rPr>
                          <w:sz w:val="32"/>
                          <w:szCs w:val="32"/>
                          <w:lang w:val="en-US"/>
                        </w:rPr>
                        <w:t>Octobe</w:t>
                      </w:r>
                      <w:r w:rsidR="000A1EE2">
                        <w:rPr>
                          <w:sz w:val="32"/>
                          <w:szCs w:val="32"/>
                          <w:lang w:val="en-US"/>
                        </w:rPr>
                        <w:t>r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A91B25" w:rsidRPr="00E74F3D">
                        <w:rPr>
                          <w:sz w:val="32"/>
                          <w:szCs w:val="32"/>
                          <w:lang w:val="en-US"/>
                        </w:rPr>
                        <w:t>2020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AD3139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2607" behindDoc="0" locked="1" layoutInCell="1" allowOverlap="1" wp14:anchorId="600E2FE4" wp14:editId="4866BE59">
                <wp:simplePos x="0" y="0"/>
                <wp:positionH relativeFrom="column">
                  <wp:posOffset>861060</wp:posOffset>
                </wp:positionH>
                <wp:positionV relativeFrom="page">
                  <wp:posOffset>7463790</wp:posOffset>
                </wp:positionV>
                <wp:extent cx="4823460" cy="4690110"/>
                <wp:effectExtent l="0" t="0" r="15240" b="15240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3460" cy="4690110"/>
                          <a:chOff x="0" y="0"/>
                          <a:chExt cx="4824000" cy="4824000"/>
                        </a:xfrm>
                      </wpg:grpSpPr>
                      <wps:wsp>
                        <wps:cNvPr id="18" name="Ellipse 18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4824000" cy="48240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Ellipse 19"/>
                        <wps:cNvSpPr>
                          <a:spLocks noChangeAspect="1"/>
                        </wps:cNvSpPr>
                        <wps:spPr>
                          <a:xfrm>
                            <a:off x="523875" y="523875"/>
                            <a:ext cx="3780000" cy="378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onnecteur droit 16"/>
                        <wps:cNvCnPr/>
                        <wps:spPr>
                          <a:xfrm>
                            <a:off x="1895391" y="1800225"/>
                            <a:ext cx="100791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1" o:spid="_x0000_s1026" style="position:absolute;margin-left:67.8pt;margin-top:587.7pt;width:379.8pt;height:369.3pt;z-index:251652607;mso-position-vertical-relative:page;mso-width-relative:margin;mso-height-relative:margin" coordsize="48240,48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">
                <v:oval id="Ellipse 18" o:spid="_x0000_s1027" style="position:absolute;width:48240;height:48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qBMYA&#10;AADbAAAADwAAAGRycy9kb3ducmV2LnhtbESPT2/CMAzF75P2HSJP2m2k28Q0CgFNiH+7IA04cDSN&#10;aSoap2sC7b79fJi0m633/N7Pk1nva3WjNlaBDTwPMlDERbAVlwYO++XTO6iYkC3WgcnAD0WYTe/v&#10;Jpjb0PEX3XapVBLCMUcDLqUm1zoWjjzGQWiIRTuH1mOStS21bbGTcF/rlyx70x4rlgaHDc0dFZfd&#10;1Rv4HK5G1+rbLTbz03HEW78+rbpXYx4f+o8xqER9+jf/XW+s4Aus/CID6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+qBMYAAADbAAAADwAAAAAAAAAAAAAAAACYAgAAZHJz&#10;L2Rvd25yZXYueG1sUEsFBgAAAAAEAAQA9QAAAIsDAAAAAA==&#10;" filled="f" strokecolor="white [3212]">
                  <v:stroke dashstyle="longDash" joinstyle="miter"/>
                  <v:path arrowok="t"/>
                  <o:lock v:ext="edit" aspectratio="t"/>
                </v:oval>
                <v:oval id="Ellipse 19" o:spid="_x0000_s1028" style="position:absolute;left:5238;top:5238;width:37800;height:37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TjcEA&#10;AADbAAAADwAAAGRycy9kb3ducmV2LnhtbERP24rCMBB9X/Afwiz4tk1VXGrXKCIIgjfUfsDQzLZ1&#10;m0lpota/N4Kwb3M415nOO1OLG7WusqxgEMUgiHOrKy4UZOfVVwLCeWSNtWVS8CAH81nvY4qptnc+&#10;0u3kCxFC2KWooPS+SaV0eUkGXWQb4sD92tagD7AtpG7xHsJNLYdx/C0NVhwaSmxoWVL+d7oaBaN9&#10;7EfXw25zTsa7wWV8SYqs2irV/+wWPyA8df5f/HavdZg/gdcv4Q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y043BAAAA2wAAAA8AAAAAAAAAAAAAAAAAmAIAAGRycy9kb3du&#10;cmV2LnhtbFBLBQYAAAAABAAEAPUAAACGAwAAAAA=&#10;" fillcolor="white [3212]" stroked="f" strokeweight="1pt">
                  <v:stroke joinstyle="miter"/>
                  <v:path arrowok="t"/>
                  <o:lock v:ext="edit" aspectratio="t"/>
                </v:oval>
                <v:line id="Connecteur droit 16" o:spid="_x0000_s1029" style="position:absolute;visibility:visible;mso-wrap-style:square" from="18953,18002" to="29033,1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stRcMAAADbAAAADwAAAGRycy9kb3ducmV2LnhtbERP22oCMRB9L/gPYQRfRLO1RWQ1ihRK&#10;C20FLyC+DZtxs7qZhE2qW7++EQp9m8O5zmzR2lpcqAmVYwWPwwwEceF0xaWC3fZ1MAERIrLG2jEp&#10;+KEAi3nnYYa5dlde02UTS5FCOOSowMTocylDYchiGDpPnLijayzGBJtS6gavKdzWcpRlY2mx4tRg&#10;0NOLoeK8+bYKDv5WfTy94bPhL3taf576e99fKdXrtsspiEht/Bf/ud91mj+G+y/pAD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bLUXDAAAA2wAAAA8AAAAAAAAAAAAA&#10;AAAAoQIAAGRycy9kb3ducmV2LnhtbFBLBQYAAAAABAAEAPkAAACRAwAAAAA=&#10;" strokecolor="white [3212]" strokeweight="2.25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AD3139">
        <w:rPr>
          <w:noProof/>
          <w:lang w:eastAsia="fr-FR"/>
        </w:rPr>
        <w:drawing>
          <wp:anchor distT="0" distB="0" distL="114300" distR="114300" simplePos="0" relativeHeight="251687936" behindDoc="1" locked="0" layoutInCell="1" allowOverlap="1" wp14:anchorId="1690AAAF" wp14:editId="41503043">
            <wp:simplePos x="0" y="0"/>
            <wp:positionH relativeFrom="column">
              <wp:posOffset>5704205</wp:posOffset>
            </wp:positionH>
            <wp:positionV relativeFrom="paragraph">
              <wp:posOffset>7829550</wp:posOffset>
            </wp:positionV>
            <wp:extent cx="1104900" cy="1025525"/>
            <wp:effectExtent l="0" t="0" r="0" b="3175"/>
            <wp:wrapTight wrapText="bothSides">
              <wp:wrapPolygon edited="0">
                <wp:start x="5586" y="0"/>
                <wp:lineTo x="2979" y="1605"/>
                <wp:lineTo x="1117" y="4414"/>
                <wp:lineTo x="745" y="8025"/>
                <wp:lineTo x="2234" y="15247"/>
                <wp:lineTo x="7448" y="19259"/>
                <wp:lineTo x="0" y="19661"/>
                <wp:lineTo x="0" y="21266"/>
                <wp:lineTo x="21228" y="21266"/>
                <wp:lineTo x="21228" y="19661"/>
                <wp:lineTo x="13034" y="19259"/>
                <wp:lineTo x="18993" y="14445"/>
                <wp:lineTo x="18621" y="12840"/>
                <wp:lineTo x="21228" y="6420"/>
                <wp:lineTo x="21228" y="4012"/>
                <wp:lineTo x="11172" y="0"/>
                <wp:lineTo x="5586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139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72576" behindDoc="0" locked="0" layoutInCell="1" allowOverlap="1" wp14:anchorId="33278831" wp14:editId="27FA1DA6">
            <wp:simplePos x="0" y="0"/>
            <wp:positionH relativeFrom="column">
              <wp:posOffset>-153670</wp:posOffset>
            </wp:positionH>
            <wp:positionV relativeFrom="paragraph">
              <wp:posOffset>7829550</wp:posOffset>
            </wp:positionV>
            <wp:extent cx="1400175" cy="856615"/>
            <wp:effectExtent l="0" t="0" r="9525" b="635"/>
            <wp:wrapNone/>
            <wp:docPr id="21506" name="Image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FE-980x60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139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5F7C8DCA" wp14:editId="7DC920BE">
            <wp:simplePos x="0" y="0"/>
            <wp:positionH relativeFrom="column">
              <wp:posOffset>1751965</wp:posOffset>
            </wp:positionH>
            <wp:positionV relativeFrom="page">
              <wp:posOffset>9433560</wp:posOffset>
            </wp:positionV>
            <wp:extent cx="1799590" cy="503555"/>
            <wp:effectExtent l="0" t="0" r="0" b="0"/>
            <wp:wrapNone/>
            <wp:docPr id="21513" name="Image 2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ci-normandie-quadri-horizontal-jpeg-5c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139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00EE6626" wp14:editId="24D440DD">
            <wp:simplePos x="0" y="0"/>
            <wp:positionH relativeFrom="column">
              <wp:posOffset>4147185</wp:posOffset>
            </wp:positionH>
            <wp:positionV relativeFrom="page">
              <wp:posOffset>9519920</wp:posOffset>
            </wp:positionV>
            <wp:extent cx="2332355" cy="330835"/>
            <wp:effectExtent l="0" t="0" r="0" b="0"/>
            <wp:wrapNone/>
            <wp:docPr id="21514" name="Image 2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 Quadri PARIS ID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139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73600" behindDoc="0" locked="0" layoutInCell="1" allowOverlap="1" wp14:anchorId="2FA4D010" wp14:editId="584A8B48">
            <wp:simplePos x="0" y="0"/>
            <wp:positionH relativeFrom="column">
              <wp:posOffset>-62865</wp:posOffset>
            </wp:positionH>
            <wp:positionV relativeFrom="paragraph">
              <wp:posOffset>8705850</wp:posOffset>
            </wp:positionV>
            <wp:extent cx="1219200" cy="760095"/>
            <wp:effectExtent l="0" t="0" r="0" b="1905"/>
            <wp:wrapNone/>
            <wp:docPr id="21508" name="Image 2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Business_France_logo_2015.sv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D8A" w:rsidRPr="003A3298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1DF4CB57" wp14:editId="53297FFA">
            <wp:simplePos x="0" y="0"/>
            <wp:positionH relativeFrom="margin">
              <wp:posOffset>152400</wp:posOffset>
            </wp:positionH>
            <wp:positionV relativeFrom="paragraph">
              <wp:posOffset>-271780</wp:posOffset>
            </wp:positionV>
            <wp:extent cx="1025495" cy="707238"/>
            <wp:effectExtent l="0" t="0" r="3810" b="0"/>
            <wp:wrapNone/>
            <wp:docPr id="1427" name="Image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Image 142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495" cy="707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A364F" w14:textId="21794C1D" w:rsidR="005A4CFA" w:rsidRPr="00797211" w:rsidRDefault="001356CF" w:rsidP="005A4CFA">
      <w:pPr>
        <w:pStyle w:val="TITRETriangle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WHO IS THE BUSINESS MEETINGS FOOD PARIS 2020 FOR</w:t>
      </w:r>
      <w:r w:rsidR="00CD7CD5">
        <w:rPr>
          <w:sz w:val="28"/>
          <w:szCs w:val="28"/>
          <w:lang w:val="en-US"/>
        </w:rPr>
        <w:t>?</w:t>
      </w:r>
    </w:p>
    <w:p w14:paraId="17C11BA5" w14:textId="2476A28F" w:rsidR="008D6584" w:rsidRPr="00061BB1" w:rsidRDefault="00935D7A" w:rsidP="00797211">
      <w:pPr>
        <w:pStyle w:val="Paragraphedeliste"/>
        <w:numPr>
          <w:ilvl w:val="0"/>
          <w:numId w:val="13"/>
        </w:numPr>
        <w:spacing w:after="120"/>
        <w:ind w:left="714" w:hanging="357"/>
        <w:contextualSpacing w:val="0"/>
        <w:jc w:val="both"/>
        <w:rPr>
          <w:noProof/>
          <w:color w:val="26358C" w:themeColor="accent1"/>
          <w:sz w:val="24"/>
          <w:szCs w:val="24"/>
          <w:lang w:val="en-US"/>
        </w:rPr>
      </w:pPr>
      <w:r w:rsidRPr="00061BB1">
        <w:rPr>
          <w:noProof/>
          <w:color w:val="26358C" w:themeColor="accent1"/>
          <w:sz w:val="24"/>
          <w:szCs w:val="24"/>
          <w:lang w:val="en-US"/>
        </w:rPr>
        <w:t>If you are an importer, distributor, wholesaler, retailer, etc. looking for new references of products, we can help you find and meet your future business partners.</w:t>
      </w:r>
    </w:p>
    <w:p w14:paraId="5E4DE231" w14:textId="0ACA9348" w:rsidR="00AC1596" w:rsidRPr="00061BB1" w:rsidRDefault="00935D7A" w:rsidP="00935D7A">
      <w:pPr>
        <w:pStyle w:val="Paragraphedeliste"/>
        <w:numPr>
          <w:ilvl w:val="0"/>
          <w:numId w:val="13"/>
        </w:numPr>
        <w:jc w:val="both"/>
        <w:rPr>
          <w:noProof/>
          <w:color w:val="26358C" w:themeColor="accent1"/>
          <w:sz w:val="24"/>
          <w:szCs w:val="24"/>
          <w:lang w:val="en-US"/>
        </w:rPr>
      </w:pPr>
      <w:r w:rsidRPr="00061BB1">
        <w:rPr>
          <w:noProof/>
          <w:color w:val="26358C" w:themeColor="accent1"/>
          <w:sz w:val="24"/>
          <w:szCs w:val="24"/>
          <w:lang w:val="en-US"/>
        </w:rPr>
        <w:t>for food producers who are looking for new markets and new customers</w:t>
      </w:r>
    </w:p>
    <w:p w14:paraId="0EAAB67D" w14:textId="79E3E923" w:rsidR="00AC1596" w:rsidRPr="00061BB1" w:rsidRDefault="00AC1596" w:rsidP="00AC1596">
      <w:pPr>
        <w:ind w:left="360"/>
        <w:jc w:val="both"/>
        <w:rPr>
          <w:noProof/>
          <w:sz w:val="24"/>
          <w:szCs w:val="24"/>
          <w:lang w:val="en-US"/>
        </w:rPr>
      </w:pPr>
    </w:p>
    <w:p w14:paraId="5B5E18BC" w14:textId="637100C5" w:rsidR="00AC1596" w:rsidRPr="00061BB1" w:rsidRDefault="00935D7A" w:rsidP="00797211">
      <w:pPr>
        <w:jc w:val="both"/>
        <w:rPr>
          <w:noProof/>
          <w:sz w:val="24"/>
          <w:szCs w:val="24"/>
          <w:lang w:val="en-US"/>
        </w:rPr>
      </w:pPr>
      <w:r w:rsidRPr="00061BB1">
        <w:rPr>
          <w:noProof/>
          <w:sz w:val="24"/>
          <w:szCs w:val="24"/>
          <w:lang w:val="en-US"/>
        </w:rPr>
        <w:t>We can help you meet your future business partners by arranging meetings, with a personalised programme that meets your specific needs.</w:t>
      </w:r>
    </w:p>
    <w:p w14:paraId="682A9377" w14:textId="7BDA1DE4" w:rsidR="006825BD" w:rsidRDefault="006825BD" w:rsidP="002B04D1">
      <w:pPr>
        <w:rPr>
          <w:lang w:val="en-US"/>
        </w:rPr>
      </w:pPr>
    </w:p>
    <w:p w14:paraId="206719E6" w14:textId="77777777" w:rsidR="00453ABF" w:rsidRDefault="00453ABF" w:rsidP="00453ABF">
      <w:pPr>
        <w:pStyle w:val="TITRETriangle"/>
        <w:ind w:left="567" w:hanging="567"/>
        <w:rPr>
          <w:sz w:val="28"/>
          <w:szCs w:val="28"/>
          <w:lang w:val="en-US"/>
        </w:rPr>
        <w:sectPr w:rsidR="00453ABF" w:rsidSect="002B04D1">
          <w:headerReference w:type="default" r:id="rId22"/>
          <w:footerReference w:type="default" r:id="rId23"/>
          <w:pgSz w:w="11906" w:h="16838" w:code="9"/>
          <w:pgMar w:top="737" w:right="737" w:bottom="737" w:left="737" w:header="284" w:footer="284" w:gutter="0"/>
          <w:cols w:space="708"/>
          <w:docGrid w:linePitch="360"/>
        </w:sectPr>
      </w:pPr>
      <w:r w:rsidRPr="00453ABF">
        <w:rPr>
          <w:sz w:val="28"/>
          <w:szCs w:val="28"/>
          <w:lang w:val="en-US"/>
        </w:rPr>
        <w:t>SECTEURS :</w:t>
      </w:r>
    </w:p>
    <w:p w14:paraId="22F26816" w14:textId="5D25361A" w:rsidR="00453ABF" w:rsidRPr="00453ABF" w:rsidRDefault="00453ABF" w:rsidP="00453ABF">
      <w:pPr>
        <w:numPr>
          <w:ilvl w:val="0"/>
          <w:numId w:val="15"/>
        </w:numPr>
        <w:rPr>
          <w:b/>
          <w:bCs/>
          <w:lang w:val="en-US"/>
        </w:rPr>
      </w:pPr>
      <w:proofErr w:type="spellStart"/>
      <w:r w:rsidRPr="00453ABF">
        <w:rPr>
          <w:b/>
          <w:bCs/>
          <w:lang w:val="en-US"/>
        </w:rPr>
        <w:lastRenderedPageBreak/>
        <w:t>Boissons</w:t>
      </w:r>
      <w:proofErr w:type="spellEnd"/>
    </w:p>
    <w:p w14:paraId="488FDC26" w14:textId="77777777" w:rsidR="00453ABF" w:rsidRPr="00453ABF" w:rsidRDefault="00453ABF" w:rsidP="00453ABF">
      <w:pPr>
        <w:numPr>
          <w:ilvl w:val="0"/>
          <w:numId w:val="15"/>
        </w:numPr>
        <w:rPr>
          <w:b/>
          <w:bCs/>
          <w:lang w:val="en-US"/>
        </w:rPr>
      </w:pPr>
      <w:proofErr w:type="spellStart"/>
      <w:r w:rsidRPr="00453ABF">
        <w:rPr>
          <w:b/>
          <w:bCs/>
          <w:lang w:val="en-US"/>
        </w:rPr>
        <w:t>Boulangrie</w:t>
      </w:r>
      <w:proofErr w:type="spellEnd"/>
      <w:r w:rsidRPr="00453ABF">
        <w:rPr>
          <w:b/>
          <w:bCs/>
          <w:lang w:val="en-US"/>
        </w:rPr>
        <w:t xml:space="preserve">, </w:t>
      </w:r>
      <w:proofErr w:type="spellStart"/>
      <w:r w:rsidRPr="00453ABF">
        <w:rPr>
          <w:b/>
          <w:bCs/>
          <w:lang w:val="en-US"/>
        </w:rPr>
        <w:t>Viennoiserie</w:t>
      </w:r>
      <w:proofErr w:type="spellEnd"/>
      <w:r w:rsidRPr="00453ABF">
        <w:rPr>
          <w:b/>
          <w:bCs/>
          <w:lang w:val="en-US"/>
        </w:rPr>
        <w:t xml:space="preserve">, </w:t>
      </w:r>
      <w:proofErr w:type="spellStart"/>
      <w:r w:rsidRPr="00453ABF">
        <w:rPr>
          <w:b/>
          <w:bCs/>
          <w:lang w:val="en-US"/>
        </w:rPr>
        <w:t>Pâtes</w:t>
      </w:r>
      <w:proofErr w:type="spellEnd"/>
    </w:p>
    <w:p w14:paraId="51FD7492" w14:textId="77777777" w:rsidR="00453ABF" w:rsidRPr="00453ABF" w:rsidRDefault="00453ABF" w:rsidP="00453ABF">
      <w:pPr>
        <w:numPr>
          <w:ilvl w:val="0"/>
          <w:numId w:val="15"/>
        </w:numPr>
        <w:rPr>
          <w:b/>
          <w:bCs/>
          <w:lang w:val="en-US"/>
        </w:rPr>
      </w:pPr>
      <w:r w:rsidRPr="00453ABF">
        <w:rPr>
          <w:b/>
          <w:bCs/>
          <w:lang w:val="en-US"/>
        </w:rPr>
        <w:t xml:space="preserve">Condiments, </w:t>
      </w:r>
      <w:proofErr w:type="spellStart"/>
      <w:r w:rsidRPr="00453ABF">
        <w:rPr>
          <w:b/>
          <w:bCs/>
          <w:lang w:val="en-US"/>
        </w:rPr>
        <w:t>Epices</w:t>
      </w:r>
      <w:proofErr w:type="spellEnd"/>
    </w:p>
    <w:p w14:paraId="036DEBEB" w14:textId="77777777" w:rsidR="00453ABF" w:rsidRPr="00453ABF" w:rsidRDefault="00453ABF" w:rsidP="00453ABF">
      <w:pPr>
        <w:numPr>
          <w:ilvl w:val="0"/>
          <w:numId w:val="15"/>
        </w:numPr>
        <w:rPr>
          <w:b/>
          <w:bCs/>
          <w:lang w:val="en-US"/>
        </w:rPr>
      </w:pPr>
      <w:r w:rsidRPr="00453ABF">
        <w:rPr>
          <w:b/>
          <w:bCs/>
          <w:lang w:val="en-US"/>
        </w:rPr>
        <w:t>Snacking</w:t>
      </w:r>
    </w:p>
    <w:p w14:paraId="2B0058E9" w14:textId="77777777" w:rsidR="00453ABF" w:rsidRPr="00453ABF" w:rsidRDefault="00453ABF" w:rsidP="00453ABF">
      <w:pPr>
        <w:rPr>
          <w:b/>
          <w:bCs/>
          <w:lang w:val="en-US"/>
        </w:rPr>
      </w:pPr>
    </w:p>
    <w:p w14:paraId="475FA182" w14:textId="77777777" w:rsidR="00453ABF" w:rsidRPr="00453ABF" w:rsidRDefault="00453ABF" w:rsidP="00453ABF">
      <w:pPr>
        <w:numPr>
          <w:ilvl w:val="0"/>
          <w:numId w:val="15"/>
        </w:numPr>
        <w:rPr>
          <w:b/>
          <w:bCs/>
          <w:lang w:val="en-US"/>
        </w:rPr>
      </w:pPr>
      <w:proofErr w:type="spellStart"/>
      <w:r w:rsidRPr="00453ABF">
        <w:rPr>
          <w:b/>
          <w:bCs/>
          <w:lang w:val="en-US"/>
        </w:rPr>
        <w:lastRenderedPageBreak/>
        <w:t>Confiserie</w:t>
      </w:r>
      <w:proofErr w:type="spellEnd"/>
      <w:r w:rsidRPr="00453ABF">
        <w:rPr>
          <w:b/>
          <w:bCs/>
          <w:lang w:val="en-US"/>
        </w:rPr>
        <w:t xml:space="preserve">, </w:t>
      </w:r>
      <w:proofErr w:type="spellStart"/>
      <w:r w:rsidRPr="00453ABF">
        <w:rPr>
          <w:b/>
          <w:bCs/>
          <w:lang w:val="en-US"/>
        </w:rPr>
        <w:t>confitures</w:t>
      </w:r>
      <w:proofErr w:type="spellEnd"/>
      <w:r w:rsidRPr="00453ABF">
        <w:rPr>
          <w:b/>
          <w:bCs/>
          <w:lang w:val="en-US"/>
        </w:rPr>
        <w:t>, desserts</w:t>
      </w:r>
    </w:p>
    <w:p w14:paraId="3AC3E147" w14:textId="77777777" w:rsidR="00453ABF" w:rsidRPr="00453ABF" w:rsidRDefault="00453ABF" w:rsidP="00453ABF">
      <w:pPr>
        <w:numPr>
          <w:ilvl w:val="0"/>
          <w:numId w:val="15"/>
        </w:numPr>
        <w:rPr>
          <w:b/>
          <w:bCs/>
          <w:lang w:val="en-US"/>
        </w:rPr>
      </w:pPr>
      <w:proofErr w:type="spellStart"/>
      <w:r w:rsidRPr="00453ABF">
        <w:rPr>
          <w:b/>
          <w:bCs/>
          <w:lang w:val="en-US"/>
        </w:rPr>
        <w:t>Préparations</w:t>
      </w:r>
      <w:proofErr w:type="spellEnd"/>
      <w:r w:rsidRPr="00453ABF">
        <w:rPr>
          <w:b/>
          <w:bCs/>
          <w:lang w:val="en-US"/>
        </w:rPr>
        <w:t xml:space="preserve"> de fruits et legumes</w:t>
      </w:r>
    </w:p>
    <w:p w14:paraId="07A62D99" w14:textId="77777777" w:rsidR="00453ABF" w:rsidRPr="00453ABF" w:rsidRDefault="00453ABF" w:rsidP="00453ABF">
      <w:pPr>
        <w:numPr>
          <w:ilvl w:val="0"/>
          <w:numId w:val="15"/>
        </w:numPr>
        <w:rPr>
          <w:b/>
          <w:bCs/>
          <w:lang w:val="en-US"/>
        </w:rPr>
      </w:pPr>
      <w:proofErr w:type="spellStart"/>
      <w:r w:rsidRPr="00453ABF">
        <w:rPr>
          <w:b/>
          <w:bCs/>
          <w:lang w:val="en-US"/>
        </w:rPr>
        <w:t>Produits</w:t>
      </w:r>
      <w:proofErr w:type="spellEnd"/>
      <w:r w:rsidRPr="00453ABF">
        <w:rPr>
          <w:b/>
          <w:bCs/>
          <w:lang w:val="en-US"/>
        </w:rPr>
        <w:t xml:space="preserve"> </w:t>
      </w:r>
      <w:proofErr w:type="spellStart"/>
      <w:r w:rsidRPr="00453ABF">
        <w:rPr>
          <w:b/>
          <w:bCs/>
          <w:lang w:val="en-US"/>
        </w:rPr>
        <w:t>laitiers</w:t>
      </w:r>
      <w:proofErr w:type="spellEnd"/>
    </w:p>
    <w:p w14:paraId="0D300108" w14:textId="77777777" w:rsidR="00453ABF" w:rsidRPr="00453ABF" w:rsidRDefault="00453ABF" w:rsidP="00453ABF">
      <w:pPr>
        <w:numPr>
          <w:ilvl w:val="0"/>
          <w:numId w:val="15"/>
        </w:numPr>
        <w:rPr>
          <w:b/>
          <w:bCs/>
          <w:lang w:val="en-US"/>
        </w:rPr>
      </w:pPr>
      <w:proofErr w:type="spellStart"/>
      <w:r w:rsidRPr="00453ABF">
        <w:rPr>
          <w:b/>
          <w:bCs/>
          <w:lang w:val="en-US"/>
        </w:rPr>
        <w:t>Viandes</w:t>
      </w:r>
      <w:proofErr w:type="spellEnd"/>
    </w:p>
    <w:p w14:paraId="05A43719" w14:textId="77777777" w:rsidR="00453ABF" w:rsidRPr="00453ABF" w:rsidRDefault="00453ABF" w:rsidP="00453ABF">
      <w:pPr>
        <w:rPr>
          <w:b/>
          <w:bCs/>
          <w:lang w:val="en-US"/>
        </w:rPr>
      </w:pPr>
    </w:p>
    <w:p w14:paraId="34475E8F" w14:textId="77777777" w:rsidR="00453ABF" w:rsidRDefault="00453ABF" w:rsidP="002B04D1">
      <w:pPr>
        <w:rPr>
          <w:lang w:val="en-US"/>
        </w:rPr>
        <w:sectPr w:rsidR="00453ABF" w:rsidSect="00453ABF">
          <w:type w:val="continuous"/>
          <w:pgSz w:w="11906" w:h="16838" w:code="9"/>
          <w:pgMar w:top="737" w:right="737" w:bottom="737" w:left="737" w:header="284" w:footer="284" w:gutter="0"/>
          <w:cols w:num="2" w:space="708"/>
          <w:docGrid w:linePitch="360"/>
        </w:sectPr>
      </w:pPr>
    </w:p>
    <w:p w14:paraId="48EF4EB4" w14:textId="2EFFEC81" w:rsidR="005A4CFA" w:rsidRPr="00FC543D" w:rsidRDefault="00935D7A" w:rsidP="00AD298F">
      <w:pPr>
        <w:pStyle w:val="TITRETriangle"/>
        <w:rPr>
          <w:sz w:val="28"/>
          <w:szCs w:val="28"/>
          <w:lang w:val="en-US"/>
        </w:rPr>
      </w:pPr>
      <w:r w:rsidRPr="00050614">
        <w:rPr>
          <w:sz w:val="28"/>
          <w:szCs w:val="28"/>
          <w:lang w:val="en-US"/>
        </w:rPr>
        <w:lastRenderedPageBreak/>
        <w:t xml:space="preserve">HOW DOES IT WORK? </w:t>
      </w:r>
      <w:r w:rsidR="004315D9" w:rsidRPr="00050614">
        <w:rPr>
          <w:sz w:val="28"/>
          <w:szCs w:val="28"/>
          <w:lang w:val="en-US"/>
        </w:rPr>
        <w:t xml:space="preserve"> </w:t>
      </w:r>
    </w:p>
    <w:p w14:paraId="4BD716D8" w14:textId="4FA3F63E" w:rsidR="00F30D6B" w:rsidRPr="00061BB1" w:rsidRDefault="00935D7A" w:rsidP="00F30D6B">
      <w:pPr>
        <w:jc w:val="both"/>
        <w:rPr>
          <w:noProof/>
          <w:sz w:val="24"/>
          <w:szCs w:val="24"/>
          <w:lang w:val="en-US"/>
        </w:rPr>
      </w:pPr>
      <w:r w:rsidRPr="00061BB1">
        <w:rPr>
          <w:noProof/>
          <w:sz w:val="24"/>
          <w:szCs w:val="24"/>
          <w:lang w:val="en-US"/>
        </w:rPr>
        <w:t xml:space="preserve">Benefit from targeted and pre-programmed business meetings with buyers identified by the teams of Business France and </w:t>
      </w:r>
      <w:r w:rsidR="00F30D6B" w:rsidRPr="00061BB1">
        <w:rPr>
          <w:noProof/>
          <w:sz w:val="24"/>
          <w:szCs w:val="24"/>
          <w:lang w:val="en-US"/>
        </w:rPr>
        <w:t>E</w:t>
      </w:r>
      <w:r w:rsidRPr="00061BB1">
        <w:rPr>
          <w:noProof/>
          <w:sz w:val="24"/>
          <w:szCs w:val="24"/>
          <w:lang w:val="en-US"/>
        </w:rPr>
        <w:t xml:space="preserve">nterprise </w:t>
      </w:r>
      <w:r w:rsidR="00F30D6B" w:rsidRPr="00061BB1">
        <w:rPr>
          <w:noProof/>
          <w:sz w:val="24"/>
          <w:szCs w:val="24"/>
          <w:lang w:val="en-US"/>
        </w:rPr>
        <w:t>E</w:t>
      </w:r>
      <w:r w:rsidRPr="00061BB1">
        <w:rPr>
          <w:noProof/>
          <w:sz w:val="24"/>
          <w:szCs w:val="24"/>
          <w:lang w:val="en-US"/>
        </w:rPr>
        <w:t xml:space="preserve">urope </w:t>
      </w:r>
      <w:r w:rsidR="00F30D6B" w:rsidRPr="00061BB1">
        <w:rPr>
          <w:noProof/>
          <w:sz w:val="24"/>
          <w:szCs w:val="24"/>
          <w:lang w:val="en-US"/>
        </w:rPr>
        <w:t>N</w:t>
      </w:r>
      <w:r w:rsidRPr="00061BB1">
        <w:rPr>
          <w:noProof/>
          <w:sz w:val="24"/>
          <w:szCs w:val="24"/>
          <w:lang w:val="en-US"/>
        </w:rPr>
        <w:t>etwork.</w:t>
      </w:r>
    </w:p>
    <w:p w14:paraId="40DA2C56" w14:textId="6E3C0D9B" w:rsidR="00F30D6B" w:rsidRPr="00061BB1" w:rsidRDefault="00F30D6B" w:rsidP="00C30101">
      <w:pPr>
        <w:rPr>
          <w:lang w:val="en-US"/>
        </w:rPr>
      </w:pPr>
    </w:p>
    <w:tbl>
      <w:tblPr>
        <w:tblStyle w:val="Grilledutableau"/>
        <w:tblW w:w="1032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263"/>
        <w:gridCol w:w="1431"/>
        <w:gridCol w:w="7634"/>
      </w:tblGrid>
      <w:tr w:rsidR="00077DA3" w:rsidRPr="000E3284" w14:paraId="220F07A3" w14:textId="77777777" w:rsidTr="00802751">
        <w:tc>
          <w:tcPr>
            <w:tcW w:w="1263" w:type="dxa"/>
            <w:vAlign w:val="center"/>
          </w:tcPr>
          <w:p w14:paraId="4876E145" w14:textId="37F6A3D5" w:rsidR="003D33E8" w:rsidRPr="00FC543D" w:rsidRDefault="00077DA3" w:rsidP="00F5236A">
            <w:pPr>
              <w:jc w:val="center"/>
              <w:rPr>
                <w:sz w:val="24"/>
                <w:szCs w:val="28"/>
              </w:rPr>
            </w:pPr>
            <w:r w:rsidRPr="00FC543D">
              <w:rPr>
                <w:noProof/>
                <w:sz w:val="24"/>
                <w:szCs w:val="28"/>
                <w:lang w:eastAsia="fr-FR"/>
              </w:rPr>
              <mc:AlternateContent>
                <mc:Choice Requires="wps">
                  <w:drawing>
                    <wp:inline distT="0" distB="0" distL="0" distR="0" wp14:anchorId="6437449E" wp14:editId="3655FC1A">
                      <wp:extent cx="648000" cy="648000"/>
                      <wp:effectExtent l="0" t="0" r="0" b="0"/>
                      <wp:docPr id="10" name="Ellips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48000" cy="6480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7525C8" w14:textId="4241A565" w:rsidR="00077DA3" w:rsidRPr="00077DA3" w:rsidRDefault="00DC15C4" w:rsidP="00766917">
                                  <w:pPr>
                                    <w:pStyle w:val="PGMJour"/>
                                  </w:pPr>
                                  <w:proofErr w:type="spellStart"/>
                                  <w:r>
                                    <w:t>From</w:t>
                                  </w:r>
                                  <w:proofErr w:type="spellEnd"/>
                                  <w:r>
                                    <w:t xml:space="preserve"> July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0" o:spid="_x0000_s1031" style="width:51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" fillcolor="#26358c [3204]" stroked="f" strokeweight="1pt">
                      <v:stroke joinstyle="miter"/>
                      <v:path arrowok="t"/>
                      <o:lock v:ext="edit" aspectratio="t"/>
                      <v:textbox inset="0,0,0,0">
                        <w:txbxContent>
                          <w:p w14:paraId="0B7525C8" w14:textId="4241A565" w:rsidR="00077DA3" w:rsidRPr="00077DA3" w:rsidRDefault="00DC15C4" w:rsidP="00766917">
                            <w:pPr>
                              <w:pStyle w:val="PGMJour"/>
                            </w:pPr>
                            <w:proofErr w:type="spellStart"/>
                            <w:r>
                              <w:t>From</w:t>
                            </w:r>
                            <w:proofErr w:type="spellEnd"/>
                            <w:r>
                              <w:t xml:space="preserve"> July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31" w:type="dxa"/>
            <w:vAlign w:val="center"/>
          </w:tcPr>
          <w:p w14:paraId="13ACE1D8" w14:textId="1ADC6039" w:rsidR="003D33E8" w:rsidRPr="00FC543D" w:rsidRDefault="00C27A21" w:rsidP="00802751">
            <w:pPr>
              <w:pStyle w:val="PGMLieu"/>
              <w:ind w:right="162"/>
              <w:jc w:val="right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STEP</w:t>
            </w:r>
            <w:r w:rsidR="00AC1596">
              <w:rPr>
                <w:b/>
                <w:bCs/>
                <w:sz w:val="24"/>
                <w:szCs w:val="28"/>
              </w:rPr>
              <w:t xml:space="preserve"> </w:t>
            </w:r>
            <w:r w:rsidR="003123F3" w:rsidRPr="00FC543D">
              <w:rPr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7634" w:type="dxa"/>
            <w:tcBorders>
              <w:bottom w:val="dashed" w:sz="8" w:space="0" w:color="E30613" w:themeColor="accent2"/>
            </w:tcBorders>
            <w:vAlign w:val="center"/>
          </w:tcPr>
          <w:p w14:paraId="697A1AA9" w14:textId="15B1D606" w:rsidR="00935D7A" w:rsidRPr="00061BB1" w:rsidRDefault="00935D7A" w:rsidP="00935D7A">
            <w:pPr>
              <w:pStyle w:val="PGMTexte"/>
              <w:numPr>
                <w:ilvl w:val="0"/>
                <w:numId w:val="4"/>
              </w:numPr>
              <w:jc w:val="both"/>
              <w:rPr>
                <w:sz w:val="22"/>
                <w:szCs w:val="22"/>
                <w:lang w:val="en-US"/>
              </w:rPr>
            </w:pPr>
            <w:r w:rsidRPr="00061BB1">
              <w:rPr>
                <w:sz w:val="22"/>
                <w:szCs w:val="22"/>
                <w:lang w:val="en-US"/>
              </w:rPr>
              <w:t xml:space="preserve">Register on the </w:t>
            </w:r>
            <w:hyperlink r:id="rId24" w:history="1">
              <w:r w:rsidRPr="00E21E44">
                <w:rPr>
                  <w:rStyle w:val="Lienhypertexte"/>
                  <w:sz w:val="22"/>
                  <w:szCs w:val="22"/>
                  <w:lang w:val="en-US"/>
                </w:rPr>
                <w:t>Bus</w:t>
              </w:r>
              <w:r w:rsidR="003B5917" w:rsidRPr="00E21E44">
                <w:rPr>
                  <w:rStyle w:val="Lienhypertexte"/>
                  <w:sz w:val="22"/>
                  <w:szCs w:val="22"/>
                  <w:lang w:val="en-US"/>
                </w:rPr>
                <w:t xml:space="preserve">iness Meetings </w:t>
              </w:r>
              <w:r w:rsidR="00E21E44" w:rsidRPr="00E21E44">
                <w:rPr>
                  <w:rStyle w:val="Lienhypertexte"/>
                  <w:sz w:val="22"/>
                  <w:szCs w:val="22"/>
                  <w:lang w:val="en-US"/>
                </w:rPr>
                <w:t>Food</w:t>
              </w:r>
              <w:r w:rsidR="003B5917" w:rsidRPr="00E21E44">
                <w:rPr>
                  <w:rStyle w:val="Lienhypertexte"/>
                  <w:sz w:val="22"/>
                  <w:szCs w:val="22"/>
                  <w:lang w:val="en-US"/>
                </w:rPr>
                <w:t xml:space="preserve"> Paris 2020 </w:t>
              </w:r>
              <w:r w:rsidRPr="00E21E44">
                <w:rPr>
                  <w:rStyle w:val="Lienhypertexte"/>
                  <w:sz w:val="22"/>
                  <w:szCs w:val="22"/>
                  <w:lang w:val="en-US"/>
                </w:rPr>
                <w:t>website</w:t>
              </w:r>
            </w:hyperlink>
          </w:p>
          <w:p w14:paraId="429EA0D8" w14:textId="212F12D0" w:rsidR="00797211" w:rsidRPr="00802751" w:rsidRDefault="00E21E44" w:rsidP="00797211">
            <w:pPr>
              <w:pStyle w:val="PGMTexte"/>
              <w:numPr>
                <w:ilvl w:val="0"/>
                <w:numId w:val="4"/>
              </w:numPr>
              <w:jc w:val="both"/>
              <w:rPr>
                <w:sz w:val="22"/>
                <w:szCs w:val="22"/>
                <w:lang w:val="en-US"/>
              </w:rPr>
            </w:pPr>
            <w:r w:rsidRPr="00E21E44">
              <w:rPr>
                <w:sz w:val="22"/>
                <w:szCs w:val="22"/>
                <w:lang w:val="en-US"/>
              </w:rPr>
              <w:t>Fill in your profile sheet</w:t>
            </w:r>
          </w:p>
          <w:p w14:paraId="6A60E3C6" w14:textId="5DA9049A" w:rsidR="007A6E3C" w:rsidRPr="00061BB1" w:rsidRDefault="00935D7A" w:rsidP="00802751">
            <w:pPr>
              <w:pStyle w:val="PGMTexte"/>
              <w:ind w:left="360"/>
              <w:rPr>
                <w:b/>
                <w:sz w:val="22"/>
                <w:szCs w:val="22"/>
                <w:lang w:val="en-US"/>
              </w:rPr>
            </w:pPr>
            <w:r w:rsidRPr="00061BB1">
              <w:rPr>
                <w:b/>
                <w:color w:val="E30613" w:themeColor="accent6"/>
                <w:sz w:val="22"/>
                <w:szCs w:val="22"/>
                <w:lang w:val="en-US"/>
              </w:rPr>
              <w:t>Deadline for registration</w:t>
            </w:r>
            <w:r w:rsidR="003B02F6" w:rsidRPr="00061BB1">
              <w:rPr>
                <w:b/>
                <w:color w:val="E30613" w:themeColor="accent6"/>
                <w:sz w:val="22"/>
                <w:szCs w:val="22"/>
                <w:lang w:val="en-US"/>
              </w:rPr>
              <w:t xml:space="preserve">: </w:t>
            </w:r>
            <w:r w:rsidR="004024A6" w:rsidRPr="00061BB1">
              <w:rPr>
                <w:b/>
                <w:color w:val="E30613" w:themeColor="accent6"/>
                <w:sz w:val="22"/>
                <w:szCs w:val="22"/>
                <w:lang w:val="en-US"/>
              </w:rPr>
              <w:t>1</w:t>
            </w:r>
            <w:r w:rsidRPr="00061BB1">
              <w:rPr>
                <w:b/>
                <w:color w:val="E30613" w:themeColor="accent6"/>
                <w:sz w:val="22"/>
                <w:szCs w:val="22"/>
                <w:vertAlign w:val="superscript"/>
                <w:lang w:val="en-US"/>
              </w:rPr>
              <w:t>rst</w:t>
            </w:r>
            <w:r w:rsidRPr="00061BB1">
              <w:rPr>
                <w:b/>
                <w:color w:val="E30613" w:themeColor="accent6"/>
                <w:sz w:val="22"/>
                <w:szCs w:val="22"/>
                <w:lang w:val="en-US"/>
              </w:rPr>
              <w:t xml:space="preserve"> of</w:t>
            </w:r>
            <w:r w:rsidR="004024A6" w:rsidRPr="00061BB1">
              <w:rPr>
                <w:b/>
                <w:color w:val="E30613" w:themeColor="accent6"/>
                <w:sz w:val="22"/>
                <w:szCs w:val="22"/>
                <w:lang w:val="en-US"/>
              </w:rPr>
              <w:t xml:space="preserve"> </w:t>
            </w:r>
            <w:r w:rsidR="00330B59" w:rsidRPr="00061BB1">
              <w:rPr>
                <w:b/>
                <w:color w:val="E30613" w:themeColor="accent6"/>
                <w:sz w:val="22"/>
                <w:szCs w:val="22"/>
                <w:lang w:val="en-US"/>
              </w:rPr>
              <w:t>O</w:t>
            </w:r>
            <w:r w:rsidR="003B02F6" w:rsidRPr="00061BB1">
              <w:rPr>
                <w:b/>
                <w:color w:val="E30613" w:themeColor="accent6"/>
                <w:sz w:val="22"/>
                <w:szCs w:val="22"/>
                <w:lang w:val="en-US"/>
              </w:rPr>
              <w:t>ctobe</w:t>
            </w:r>
            <w:r w:rsidRPr="00061BB1">
              <w:rPr>
                <w:b/>
                <w:color w:val="E30613" w:themeColor="accent6"/>
                <w:sz w:val="22"/>
                <w:szCs w:val="22"/>
                <w:lang w:val="en-US"/>
              </w:rPr>
              <w:t>r</w:t>
            </w:r>
            <w:r w:rsidR="003B02F6" w:rsidRPr="00061BB1">
              <w:rPr>
                <w:b/>
                <w:color w:val="E30613" w:themeColor="accent6"/>
                <w:sz w:val="22"/>
                <w:szCs w:val="22"/>
                <w:lang w:val="en-US"/>
              </w:rPr>
              <w:t xml:space="preserve"> 2020</w:t>
            </w:r>
          </w:p>
        </w:tc>
      </w:tr>
      <w:tr w:rsidR="00077DA3" w:rsidRPr="000E3284" w14:paraId="519CA98C" w14:textId="77777777" w:rsidTr="00802751">
        <w:tc>
          <w:tcPr>
            <w:tcW w:w="1263" w:type="dxa"/>
            <w:vAlign w:val="center"/>
          </w:tcPr>
          <w:p w14:paraId="435D351A" w14:textId="12921097" w:rsidR="00077DA3" w:rsidRPr="00FC543D" w:rsidRDefault="00077DA3" w:rsidP="00F5236A">
            <w:pPr>
              <w:jc w:val="center"/>
              <w:rPr>
                <w:sz w:val="24"/>
                <w:szCs w:val="28"/>
              </w:rPr>
            </w:pPr>
            <w:r w:rsidRPr="00FC543D">
              <w:rPr>
                <w:noProof/>
                <w:sz w:val="24"/>
                <w:szCs w:val="28"/>
                <w:lang w:eastAsia="fr-FR"/>
              </w:rPr>
              <mc:AlternateContent>
                <mc:Choice Requires="wps">
                  <w:drawing>
                    <wp:inline distT="0" distB="0" distL="0" distR="0" wp14:anchorId="02214504" wp14:editId="1BB54897">
                      <wp:extent cx="648000" cy="648000"/>
                      <wp:effectExtent l="0" t="0" r="0" b="0"/>
                      <wp:docPr id="12" name="Ellips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48000" cy="6480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3D25FC" w14:textId="270AA920" w:rsidR="006A4CAF" w:rsidRDefault="00AC1596" w:rsidP="00766917">
                                  <w:pPr>
                                    <w:pStyle w:val="PGMJou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Ju</w:t>
                                  </w:r>
                                  <w:r w:rsidR="00E21E44">
                                    <w:rPr>
                                      <w:lang w:val="en-US"/>
                                    </w:rPr>
                                    <w:t>ly</w:t>
                                  </w:r>
                                </w:p>
                                <w:p w14:paraId="5543E469" w14:textId="77777777" w:rsidR="006A4CAF" w:rsidRDefault="006A4CAF" w:rsidP="00766917">
                                  <w:pPr>
                                    <w:pStyle w:val="PGMJou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-</w:t>
                                  </w:r>
                                </w:p>
                                <w:p w14:paraId="73F54E03" w14:textId="0335603D" w:rsidR="00077DA3" w:rsidRPr="006A4CAF" w:rsidRDefault="00B33A81" w:rsidP="00766917">
                                  <w:pPr>
                                    <w:pStyle w:val="PGMJou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Octob</w:t>
                                  </w:r>
                                  <w:r w:rsidR="00AC1596"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  <w:r w:rsidR="006A4CAF" w:rsidRPr="006A4CAF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2" o:spid="_x0000_s1032" style="width:51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" fillcolor="#26358c [3204]" stroked="f" strokeweight="1pt">
                      <v:stroke joinstyle="miter"/>
                      <v:path arrowok="t"/>
                      <o:lock v:ext="edit" aspectratio="t"/>
                      <v:textbox inset="0,0,0,0">
                        <w:txbxContent>
                          <w:p w14:paraId="013D25FC" w14:textId="270AA920" w:rsidR="006A4CAF" w:rsidRDefault="00AC1596" w:rsidP="00766917">
                            <w:pPr>
                              <w:pStyle w:val="PGMJou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Ju</w:t>
                            </w:r>
                            <w:r w:rsidR="00E21E44">
                              <w:rPr>
                                <w:lang w:val="en-US"/>
                              </w:rPr>
                              <w:t>ly</w:t>
                            </w:r>
                          </w:p>
                          <w:p w14:paraId="5543E469" w14:textId="77777777" w:rsidR="006A4CAF" w:rsidRDefault="006A4CAF" w:rsidP="00766917">
                            <w:pPr>
                              <w:pStyle w:val="PGMJou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</w:t>
                            </w:r>
                          </w:p>
                          <w:p w14:paraId="73F54E03" w14:textId="0335603D" w:rsidR="00077DA3" w:rsidRPr="006A4CAF" w:rsidRDefault="00B33A81" w:rsidP="00766917">
                            <w:pPr>
                              <w:pStyle w:val="PGMJou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Octob</w:t>
                            </w:r>
                            <w:r w:rsidR="00AC1596"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 w:rsidR="006A4CAF" w:rsidRPr="006A4CAF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31" w:type="dxa"/>
            <w:vAlign w:val="center"/>
          </w:tcPr>
          <w:p w14:paraId="69CAF39F" w14:textId="2879296D" w:rsidR="00077DA3" w:rsidRPr="00FC543D" w:rsidRDefault="00C27A21" w:rsidP="00802751">
            <w:pPr>
              <w:pStyle w:val="PGMLieu"/>
              <w:ind w:right="162"/>
              <w:jc w:val="right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 xml:space="preserve">STEP </w:t>
            </w:r>
            <w:r w:rsidR="003123F3" w:rsidRPr="00FC543D">
              <w:rPr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7634" w:type="dxa"/>
            <w:tcBorders>
              <w:top w:val="dashed" w:sz="8" w:space="0" w:color="E30613" w:themeColor="accent2"/>
              <w:bottom w:val="dashed" w:sz="8" w:space="0" w:color="E30613" w:themeColor="accent2"/>
            </w:tcBorders>
            <w:vAlign w:val="center"/>
          </w:tcPr>
          <w:p w14:paraId="7A4BED23" w14:textId="14B1A086" w:rsidR="00AC1596" w:rsidRPr="00061BB1" w:rsidRDefault="00E21E44" w:rsidP="00E21E44">
            <w:pPr>
              <w:pStyle w:val="PGMTexte"/>
              <w:numPr>
                <w:ilvl w:val="0"/>
                <w:numId w:val="4"/>
              </w:numPr>
              <w:jc w:val="both"/>
              <w:rPr>
                <w:sz w:val="22"/>
                <w:szCs w:val="22"/>
                <w:lang w:val="en-US"/>
              </w:rPr>
            </w:pPr>
            <w:r w:rsidRPr="00E21E44">
              <w:rPr>
                <w:sz w:val="22"/>
                <w:szCs w:val="22"/>
                <w:lang w:val="en-US"/>
              </w:rPr>
              <w:t xml:space="preserve">Access the list of buyers </w:t>
            </w:r>
            <w:r>
              <w:rPr>
                <w:sz w:val="22"/>
                <w:szCs w:val="22"/>
                <w:lang w:val="en-US"/>
              </w:rPr>
              <w:t xml:space="preserve">on </w:t>
            </w:r>
            <w:r w:rsidR="00330B59" w:rsidRPr="00061BB1">
              <w:rPr>
                <w:sz w:val="22"/>
                <w:szCs w:val="22"/>
                <w:lang w:val="en-US"/>
              </w:rPr>
              <w:t xml:space="preserve">the </w:t>
            </w:r>
            <w:hyperlink r:id="rId25" w:history="1">
              <w:r w:rsidRPr="00E21E44">
                <w:rPr>
                  <w:rStyle w:val="Lienhypertexte"/>
                  <w:sz w:val="22"/>
                  <w:szCs w:val="22"/>
                  <w:lang w:val="en-US"/>
                </w:rPr>
                <w:t>Business Meetings Food Paris 2020 website</w:t>
              </w:r>
            </w:hyperlink>
          </w:p>
          <w:p w14:paraId="3A8EC95E" w14:textId="6B0CADC6" w:rsidR="007A6E3C" w:rsidRPr="00061BB1" w:rsidRDefault="00330B59" w:rsidP="00330B59">
            <w:pPr>
              <w:pStyle w:val="PGMTexte"/>
              <w:numPr>
                <w:ilvl w:val="0"/>
                <w:numId w:val="4"/>
              </w:numPr>
              <w:jc w:val="both"/>
              <w:rPr>
                <w:sz w:val="22"/>
                <w:szCs w:val="22"/>
                <w:lang w:val="en-US"/>
              </w:rPr>
            </w:pPr>
            <w:r w:rsidRPr="00061BB1">
              <w:rPr>
                <w:sz w:val="22"/>
                <w:szCs w:val="22"/>
                <w:lang w:val="en-US"/>
              </w:rPr>
              <w:t>You select the companies you are interested in and request the B2B appointments you are interested in.</w:t>
            </w:r>
            <w:r w:rsidR="00B91F9F" w:rsidRPr="00061BB1">
              <w:rPr>
                <w:sz w:val="22"/>
                <w:szCs w:val="22"/>
                <w:lang w:val="en-US"/>
              </w:rPr>
              <w:t xml:space="preserve">  </w:t>
            </w:r>
          </w:p>
          <w:p w14:paraId="519EBBEF" w14:textId="2F055721" w:rsidR="00B91F9F" w:rsidRPr="00061BB1" w:rsidRDefault="00B91F9F" w:rsidP="00B91F9F">
            <w:pPr>
              <w:pStyle w:val="PGMTexte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077DA3" w:rsidRPr="000E3284" w14:paraId="20838E11" w14:textId="77777777" w:rsidTr="00802751">
        <w:tc>
          <w:tcPr>
            <w:tcW w:w="1263" w:type="dxa"/>
            <w:vAlign w:val="center"/>
          </w:tcPr>
          <w:p w14:paraId="59EA4706" w14:textId="76588286" w:rsidR="00077DA3" w:rsidRPr="00FC543D" w:rsidRDefault="00077DA3" w:rsidP="00F5236A">
            <w:pPr>
              <w:jc w:val="center"/>
              <w:rPr>
                <w:sz w:val="24"/>
                <w:szCs w:val="28"/>
              </w:rPr>
            </w:pPr>
            <w:r w:rsidRPr="00FC543D">
              <w:rPr>
                <w:noProof/>
                <w:sz w:val="24"/>
                <w:szCs w:val="28"/>
                <w:lang w:eastAsia="fr-FR"/>
              </w:rPr>
              <mc:AlternateContent>
                <mc:Choice Requires="wps">
                  <w:drawing>
                    <wp:inline distT="0" distB="0" distL="0" distR="0" wp14:anchorId="71EDD799" wp14:editId="14AE85DA">
                      <wp:extent cx="648000" cy="648000"/>
                      <wp:effectExtent l="0" t="0" r="0" b="0"/>
                      <wp:docPr id="13" name="Ellips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48000" cy="6480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06FE06" w14:textId="77777777" w:rsidR="00E21E44" w:rsidRDefault="00B33A81" w:rsidP="00766917">
                                  <w:pPr>
                                    <w:pStyle w:val="PGMJour"/>
                                  </w:pPr>
                                  <w:r>
                                    <w:t>July</w:t>
                                  </w:r>
                                </w:p>
                                <w:p w14:paraId="3A7399B8" w14:textId="2A4C1E5F" w:rsidR="00077DA3" w:rsidRPr="00077DA3" w:rsidRDefault="00AC1596" w:rsidP="00766917">
                                  <w:pPr>
                                    <w:pStyle w:val="PGMJour"/>
                                  </w:pPr>
                                  <w:r>
                                    <w:t xml:space="preserve"> – </w:t>
                                  </w:r>
                                  <w:proofErr w:type="spellStart"/>
                                  <w:r>
                                    <w:t>Octob</w:t>
                                  </w:r>
                                  <w:r w:rsidR="00B33A81">
                                    <w:t>e</w:t>
                                  </w:r>
                                  <w:r w:rsidR="007A6E3C">
                                    <w:t>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13" o:spid="_x0000_s1033" style="width:51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" fillcolor="#26358c [3204]" stroked="f" strokeweight="1pt">
                      <v:stroke joinstyle="miter"/>
                      <v:path arrowok="t"/>
                      <o:lock v:ext="edit" aspectratio="t"/>
                      <v:textbox inset="0,0,0,0">
                        <w:txbxContent>
                          <w:p w14:paraId="5F06FE06" w14:textId="77777777" w:rsidR="00E21E44" w:rsidRDefault="00B33A81" w:rsidP="00766917">
                            <w:pPr>
                              <w:pStyle w:val="PGMJour"/>
                            </w:pPr>
                            <w:r>
                              <w:t>July</w:t>
                            </w:r>
                          </w:p>
                          <w:p w14:paraId="3A7399B8" w14:textId="2A4C1E5F" w:rsidR="00077DA3" w:rsidRPr="00077DA3" w:rsidRDefault="00AC1596" w:rsidP="00766917">
                            <w:pPr>
                              <w:pStyle w:val="PGMJour"/>
                            </w:pPr>
                            <w:r>
                              <w:t xml:space="preserve"> – </w:t>
                            </w:r>
                            <w:proofErr w:type="spellStart"/>
                            <w:r>
                              <w:t>Octob</w:t>
                            </w:r>
                            <w:r w:rsidR="00B33A81">
                              <w:t>e</w:t>
                            </w:r>
                            <w:r w:rsidR="007A6E3C">
                              <w:t>r</w:t>
                            </w:r>
                            <w:proofErr w:type="spellEnd"/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31" w:type="dxa"/>
            <w:vAlign w:val="center"/>
          </w:tcPr>
          <w:p w14:paraId="0BB3A04D" w14:textId="17CAC462" w:rsidR="00077DA3" w:rsidRPr="00FC543D" w:rsidRDefault="00C27A21" w:rsidP="00802751">
            <w:pPr>
              <w:pStyle w:val="PGMLieu"/>
              <w:ind w:right="162"/>
              <w:jc w:val="right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 xml:space="preserve">STEP </w:t>
            </w:r>
            <w:r w:rsidR="003123F3" w:rsidRPr="00FC543D">
              <w:rPr>
                <w:b/>
                <w:bCs/>
                <w:sz w:val="24"/>
                <w:szCs w:val="28"/>
              </w:rPr>
              <w:t>3</w:t>
            </w:r>
          </w:p>
        </w:tc>
        <w:tc>
          <w:tcPr>
            <w:tcW w:w="7634" w:type="dxa"/>
            <w:tcBorders>
              <w:top w:val="dashed" w:sz="8" w:space="0" w:color="E30613" w:themeColor="accent2"/>
              <w:bottom w:val="dashed" w:sz="6" w:space="0" w:color="E30613" w:themeColor="accent6"/>
            </w:tcBorders>
            <w:vAlign w:val="center"/>
          </w:tcPr>
          <w:p w14:paraId="3A0438A5" w14:textId="77777777" w:rsidR="00A56331" w:rsidRDefault="00330B59" w:rsidP="00330B59">
            <w:pPr>
              <w:pStyle w:val="PGMTexte"/>
              <w:numPr>
                <w:ilvl w:val="0"/>
                <w:numId w:val="4"/>
              </w:numPr>
              <w:jc w:val="both"/>
              <w:rPr>
                <w:sz w:val="22"/>
                <w:szCs w:val="22"/>
                <w:lang w:val="en-US"/>
              </w:rPr>
            </w:pPr>
            <w:r w:rsidRPr="00061BB1">
              <w:rPr>
                <w:sz w:val="22"/>
                <w:szCs w:val="22"/>
                <w:lang w:val="en-US"/>
              </w:rPr>
              <w:t xml:space="preserve">You will need to confirm the pre-agenda that will be sent to you. </w:t>
            </w:r>
          </w:p>
          <w:p w14:paraId="2066BD94" w14:textId="660C5878" w:rsidR="00FC543D" w:rsidRPr="00061BB1" w:rsidRDefault="00A56331" w:rsidP="00A56331">
            <w:pPr>
              <w:pStyle w:val="PGMTexte"/>
              <w:numPr>
                <w:ilvl w:val="0"/>
                <w:numId w:val="4"/>
              </w:numPr>
              <w:jc w:val="both"/>
              <w:rPr>
                <w:sz w:val="22"/>
                <w:szCs w:val="22"/>
                <w:lang w:val="en-US"/>
              </w:rPr>
            </w:pPr>
            <w:r w:rsidRPr="00A56331">
              <w:rPr>
                <w:sz w:val="22"/>
                <w:szCs w:val="22"/>
                <w:lang w:val="en-US"/>
              </w:rPr>
              <w:t>Invoicing of appointments accepted by buyers</w:t>
            </w:r>
            <w:r w:rsidR="00330B59" w:rsidRPr="00061BB1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12607B" w:rsidRPr="000E3284" w14:paraId="2627EC09" w14:textId="77777777" w:rsidTr="001356CF">
        <w:trPr>
          <w:trHeight w:val="1133"/>
        </w:trPr>
        <w:tc>
          <w:tcPr>
            <w:tcW w:w="1263" w:type="dxa"/>
            <w:vAlign w:val="center"/>
          </w:tcPr>
          <w:p w14:paraId="602BDB8E" w14:textId="54ECDCBD" w:rsidR="0012607B" w:rsidRPr="00FC543D" w:rsidRDefault="0012607B" w:rsidP="00F5236A">
            <w:pPr>
              <w:jc w:val="center"/>
              <w:rPr>
                <w:noProof/>
                <w:sz w:val="24"/>
                <w:szCs w:val="28"/>
              </w:rPr>
            </w:pPr>
            <w:r w:rsidRPr="00FC543D">
              <w:rPr>
                <w:noProof/>
                <w:sz w:val="24"/>
                <w:szCs w:val="28"/>
                <w:lang w:eastAsia="fr-FR"/>
              </w:rPr>
              <mc:AlternateContent>
                <mc:Choice Requires="wps">
                  <w:drawing>
                    <wp:inline distT="0" distB="0" distL="0" distR="0" wp14:anchorId="1676289B" wp14:editId="0651AA21">
                      <wp:extent cx="648000" cy="648000"/>
                      <wp:effectExtent l="0" t="0" r="0" b="0"/>
                      <wp:docPr id="21505" name="Ellipse 215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48000" cy="6480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B69977" w14:textId="61D4B37F" w:rsidR="0012607B" w:rsidRPr="00077DA3" w:rsidRDefault="00E21E44" w:rsidP="0012607B">
                                  <w:pPr>
                                    <w:pStyle w:val="PGMJour"/>
                                  </w:pPr>
                                  <w:r>
                                    <w:t>19</w:t>
                                  </w:r>
                                  <w:r w:rsidR="00B33A81">
                                    <w:t>h</w:t>
                                  </w:r>
                                  <w:r>
                                    <w:t>-22nd</w:t>
                                  </w:r>
                                  <w:r w:rsidR="00AC1596">
                                    <w:t xml:space="preserve"> </w:t>
                                  </w:r>
                                  <w:proofErr w:type="spellStart"/>
                                  <w:r w:rsidR="00AC1596">
                                    <w:t>Octobe</w:t>
                                  </w:r>
                                  <w:r w:rsidR="00B33A81">
                                    <w:t>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lipse 21505" o:spid="_x0000_s1034" style="width:51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" fillcolor="#26358c [3204]" stroked="f" strokeweight="1pt">
                      <v:stroke joinstyle="miter"/>
                      <v:path arrowok="t"/>
                      <o:lock v:ext="edit" aspectratio="t"/>
                      <v:textbox inset="0,0,0,0">
                        <w:txbxContent>
                          <w:p w14:paraId="08B69977" w14:textId="61D4B37F" w:rsidR="0012607B" w:rsidRPr="00077DA3" w:rsidRDefault="00E21E44" w:rsidP="0012607B">
                            <w:pPr>
                              <w:pStyle w:val="PGMJour"/>
                            </w:pPr>
                            <w:r>
                              <w:t>19</w:t>
                            </w:r>
                            <w:r w:rsidR="00B33A81">
                              <w:t>h</w:t>
                            </w:r>
                            <w:r>
                              <w:t>-22nd</w:t>
                            </w:r>
                            <w:r w:rsidR="00AC1596">
                              <w:t xml:space="preserve"> </w:t>
                            </w:r>
                            <w:proofErr w:type="spellStart"/>
                            <w:r w:rsidR="00AC1596">
                              <w:t>Octobe</w:t>
                            </w:r>
                            <w:r w:rsidR="00B33A81">
                              <w:t>r</w:t>
                            </w:r>
                            <w:proofErr w:type="spellEnd"/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431" w:type="dxa"/>
            <w:vAlign w:val="center"/>
          </w:tcPr>
          <w:p w14:paraId="0D92B167" w14:textId="1801F7CE" w:rsidR="0012607B" w:rsidRPr="00FC543D" w:rsidRDefault="00A0364A" w:rsidP="00802751">
            <w:pPr>
              <w:pStyle w:val="PGMLieu"/>
              <w:ind w:right="162"/>
              <w:jc w:val="right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MEETINGS</w:t>
            </w:r>
          </w:p>
        </w:tc>
        <w:tc>
          <w:tcPr>
            <w:tcW w:w="7634" w:type="dxa"/>
            <w:tcBorders>
              <w:top w:val="dashed" w:sz="6" w:space="0" w:color="E30613" w:themeColor="accent6"/>
              <w:bottom w:val="dashed" w:sz="6" w:space="0" w:color="E30613" w:themeColor="accent6"/>
            </w:tcBorders>
            <w:vAlign w:val="center"/>
          </w:tcPr>
          <w:p w14:paraId="7DCFD6C3" w14:textId="23528EE5" w:rsidR="00A56331" w:rsidRDefault="00A56331" w:rsidP="00A56331">
            <w:pPr>
              <w:pStyle w:val="PGMTexte"/>
              <w:numPr>
                <w:ilvl w:val="0"/>
                <w:numId w:val="4"/>
              </w:num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You will r</w:t>
            </w:r>
            <w:r w:rsidRPr="00A56331">
              <w:rPr>
                <w:sz w:val="22"/>
                <w:szCs w:val="22"/>
                <w:lang w:val="en-US"/>
              </w:rPr>
              <w:t>eceive your final schedule</w:t>
            </w:r>
          </w:p>
          <w:p w14:paraId="4FAC7596" w14:textId="61E99F69" w:rsidR="0012607B" w:rsidRPr="00061BB1" w:rsidRDefault="00330B59" w:rsidP="00A56331">
            <w:pPr>
              <w:pStyle w:val="PGMTexte"/>
              <w:numPr>
                <w:ilvl w:val="0"/>
                <w:numId w:val="4"/>
              </w:numPr>
              <w:jc w:val="both"/>
              <w:rPr>
                <w:sz w:val="22"/>
                <w:szCs w:val="22"/>
                <w:lang w:val="en-US"/>
              </w:rPr>
            </w:pPr>
            <w:r w:rsidRPr="00061BB1">
              <w:rPr>
                <w:sz w:val="22"/>
                <w:szCs w:val="22"/>
                <w:lang w:val="en-US"/>
              </w:rPr>
              <w:t xml:space="preserve">You will be able to meet your contacts </w:t>
            </w:r>
            <w:r w:rsidR="003B5917" w:rsidRPr="00061BB1">
              <w:rPr>
                <w:sz w:val="22"/>
                <w:szCs w:val="22"/>
                <w:lang w:val="en-US"/>
              </w:rPr>
              <w:t xml:space="preserve">in </w:t>
            </w:r>
            <w:r w:rsidR="003B5917" w:rsidRPr="00061BB1">
              <w:rPr>
                <w:b/>
                <w:sz w:val="22"/>
                <w:szCs w:val="22"/>
                <w:lang w:val="en-US"/>
              </w:rPr>
              <w:t>face to face or virtual</w:t>
            </w:r>
            <w:r w:rsidR="003B5917" w:rsidRPr="00061BB1">
              <w:rPr>
                <w:sz w:val="22"/>
                <w:szCs w:val="22"/>
                <w:lang w:val="en-US"/>
              </w:rPr>
              <w:t xml:space="preserve"> </w:t>
            </w:r>
            <w:r w:rsidRPr="00061BB1">
              <w:rPr>
                <w:sz w:val="22"/>
                <w:szCs w:val="22"/>
                <w:lang w:val="en-US"/>
              </w:rPr>
              <w:t xml:space="preserve">in a dedicated area </w:t>
            </w:r>
            <w:r w:rsidR="00A56331">
              <w:rPr>
                <w:sz w:val="22"/>
                <w:szCs w:val="22"/>
                <w:lang w:val="en-US"/>
              </w:rPr>
              <w:t>in</w:t>
            </w:r>
            <w:r w:rsidR="00A56331" w:rsidRPr="00A56331">
              <w:rPr>
                <w:sz w:val="22"/>
                <w:szCs w:val="22"/>
                <w:lang w:val="en-US"/>
              </w:rPr>
              <w:t xml:space="preserve"> Paris</w:t>
            </w:r>
            <w:proofErr w:type="gramStart"/>
            <w:r w:rsidRPr="00061BB1">
              <w:rPr>
                <w:sz w:val="22"/>
                <w:szCs w:val="22"/>
                <w:lang w:val="en-US"/>
              </w:rPr>
              <w:t>.</w:t>
            </w:r>
            <w:r w:rsidR="00A56331" w:rsidRPr="00802751">
              <w:rPr>
                <w:i/>
                <w:iCs/>
                <w:color w:val="E30613" w:themeColor="accent6"/>
                <w:sz w:val="22"/>
                <w:szCs w:val="28"/>
                <w:lang w:val="en-US"/>
              </w:rPr>
              <w:t>*</w:t>
            </w:r>
            <w:proofErr w:type="gramEnd"/>
            <w:r w:rsidR="00A56331" w:rsidRPr="00802751">
              <w:rPr>
                <w:i/>
                <w:iCs/>
                <w:color w:val="E30613" w:themeColor="accent6"/>
                <w:sz w:val="22"/>
                <w:szCs w:val="28"/>
                <w:lang w:val="en-US"/>
              </w:rPr>
              <w:t>**</w:t>
            </w:r>
          </w:p>
        </w:tc>
      </w:tr>
    </w:tbl>
    <w:p w14:paraId="3065E31C" w14:textId="612CA80E" w:rsidR="004F194D" w:rsidRPr="00802751" w:rsidRDefault="00635FA8" w:rsidP="00802751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050BCE51" wp14:editId="2AD7CD12">
                <wp:simplePos x="0" y="0"/>
                <wp:positionH relativeFrom="page">
                  <wp:posOffset>6697980</wp:posOffset>
                </wp:positionH>
                <wp:positionV relativeFrom="page">
                  <wp:posOffset>9790430</wp:posOffset>
                </wp:positionV>
                <wp:extent cx="1439545" cy="143510"/>
                <wp:effectExtent l="318" t="0" r="8572" b="8573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39545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29ECE" w14:textId="77777777" w:rsidR="00635FA8" w:rsidRPr="00AE6E54" w:rsidRDefault="00635FA8" w:rsidP="00635FA8">
                            <w:pPr>
                              <w:pStyle w:val="Crditsphotos"/>
                            </w:pPr>
                            <w:r w:rsidRPr="00AE6E54">
                              <w:t>Crédits photos : adodestock.com – gettyimages.fr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" o:spid="_x0000_s1035" type="#_x0000_t202" style="position:absolute;margin-left:527.4pt;margin-top:770.9pt;width:113.35pt;height:11.3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" filled="f" stroked="f" strokeweight=".5pt">
                <v:textbox inset="0,0,0,0">
                  <w:txbxContent>
                    <w:p w14:paraId="48729ECE" w14:textId="77777777" w:rsidR="00635FA8" w:rsidRPr="00AE6E54" w:rsidRDefault="00635FA8" w:rsidP="00635FA8">
                      <w:pPr>
                        <w:pStyle w:val="Crditsphotos"/>
                      </w:pPr>
                      <w:r w:rsidRPr="00AE6E54">
                        <w:t>Crédits photos : adodestock.com – gettyimages.fr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5133759D" w14:textId="0BFD5CA1" w:rsidR="00802751" w:rsidRPr="00802751" w:rsidRDefault="00802751" w:rsidP="00802751">
      <w:pPr>
        <w:jc w:val="center"/>
        <w:rPr>
          <w:i/>
          <w:iCs/>
          <w:color w:val="000000" w:themeColor="text1"/>
          <w:sz w:val="22"/>
          <w:szCs w:val="28"/>
          <w:lang w:val="en-US"/>
        </w:rPr>
      </w:pPr>
      <w:r w:rsidRPr="00802751">
        <w:rPr>
          <w:i/>
          <w:iCs/>
          <w:color w:val="E30613" w:themeColor="accent6"/>
          <w:sz w:val="22"/>
          <w:szCs w:val="28"/>
          <w:lang w:val="en-US"/>
        </w:rPr>
        <w:t xml:space="preserve">*** </w:t>
      </w:r>
      <w:r w:rsidRPr="00802751">
        <w:rPr>
          <w:i/>
          <w:iCs/>
          <w:color w:val="000000" w:themeColor="text1"/>
          <w:sz w:val="20"/>
          <w:szCs w:val="24"/>
          <w:lang w:val="en-US"/>
        </w:rPr>
        <w:t xml:space="preserve">Meeting rooms equipped with video projectors will be at your disposal in </w:t>
      </w:r>
      <w:r w:rsidR="00A56331">
        <w:rPr>
          <w:i/>
          <w:iCs/>
          <w:color w:val="000000" w:themeColor="text1"/>
          <w:sz w:val="20"/>
          <w:szCs w:val="24"/>
          <w:lang w:val="en-US"/>
        </w:rPr>
        <w:t>the premises of Business France</w:t>
      </w:r>
      <w:r w:rsidRPr="00802751">
        <w:rPr>
          <w:i/>
          <w:iCs/>
          <w:color w:val="000000" w:themeColor="text1"/>
          <w:sz w:val="20"/>
          <w:szCs w:val="24"/>
          <w:lang w:val="en-US"/>
        </w:rPr>
        <w:t>.</w:t>
      </w:r>
    </w:p>
    <w:p w14:paraId="7157F67D" w14:textId="3B9BA400" w:rsidR="00021C7E" w:rsidRPr="00802751" w:rsidRDefault="00021C7E" w:rsidP="00021C7E">
      <w:pPr>
        <w:rPr>
          <w:lang w:val="en-US"/>
        </w:rPr>
      </w:pPr>
    </w:p>
    <w:p w14:paraId="20F691FF" w14:textId="5CEF5CE7" w:rsidR="00021C7E" w:rsidRPr="00802751" w:rsidRDefault="00A56331" w:rsidP="00021C7E">
      <w:pPr>
        <w:rPr>
          <w:lang w:val="en-US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FA142F" wp14:editId="67808AF9">
                <wp:simplePos x="0" y="0"/>
                <wp:positionH relativeFrom="column">
                  <wp:posOffset>1035050</wp:posOffset>
                </wp:positionH>
                <wp:positionV relativeFrom="paragraph">
                  <wp:posOffset>14443</wp:posOffset>
                </wp:positionV>
                <wp:extent cx="4865370" cy="911225"/>
                <wp:effectExtent l="0" t="0" r="11430" b="22225"/>
                <wp:wrapNone/>
                <wp:docPr id="21522" name="Rectangle : coins arrondis 2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5370" cy="911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BB227" w14:textId="26EAB091" w:rsidR="00E21E44" w:rsidRPr="00A0364A" w:rsidRDefault="00E21E44" w:rsidP="00E21E44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aps/>
                                <w:color w:val="E30613" w:themeColor="accent2"/>
                                <w:sz w:val="24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 w:rsidRPr="00A0364A">
                              <w:rPr>
                                <w:b/>
                                <w:bCs/>
                                <w:caps/>
                                <w:color w:val="E30613" w:themeColor="accent2"/>
                                <w:sz w:val="28"/>
                                <w:szCs w:val="28"/>
                                <w:lang w:val="en-US"/>
                              </w:rPr>
                              <w:t>TARIF</w:t>
                            </w:r>
                            <w:r w:rsidR="00A0364A" w:rsidRPr="00A0364A">
                              <w:rPr>
                                <w:b/>
                                <w:bCs/>
                                <w:caps/>
                                <w:color w:val="E30613" w:themeColor="accent2"/>
                                <w:sz w:val="28"/>
                                <w:szCs w:val="28"/>
                                <w:lang w:val="en-US"/>
                              </w:rPr>
                              <w:t>F</w:t>
                            </w:r>
                            <w:r w:rsidRPr="00A0364A">
                              <w:rPr>
                                <w:b/>
                                <w:bCs/>
                                <w:caps/>
                                <w:color w:val="E30613" w:themeColor="accent2"/>
                                <w:sz w:val="28"/>
                                <w:szCs w:val="28"/>
                                <w:lang w:val="en-US"/>
                              </w:rPr>
                              <w:t> :</w:t>
                            </w:r>
                            <w:proofErr w:type="gramEnd"/>
                            <w:r w:rsidRPr="00A0364A">
                              <w:rPr>
                                <w:b/>
                                <w:bCs/>
                                <w:caps/>
                                <w:color w:val="E30613" w:themeColor="accent2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674E7F86" w14:textId="48CDEF9A" w:rsidR="00E21E44" w:rsidRPr="00A0364A" w:rsidRDefault="00A0364A" w:rsidP="00A0364A">
                            <w:pPr>
                              <w:pStyle w:val="PGMTexte"/>
                              <w:ind w:left="284"/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0364A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•</w:t>
                            </w:r>
                            <w:r w:rsidRPr="00A0364A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ab/>
                              <w:t>Supplier/Buyer meeting</w:t>
                            </w:r>
                            <w:r w:rsidR="00E21E44" w:rsidRPr="00A0364A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100 €HT</w:t>
                            </w:r>
                            <w:r w:rsidRPr="00A0364A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(excl. taxes)</w:t>
                            </w:r>
                          </w:p>
                          <w:p w14:paraId="497F241A" w14:textId="35942C8E" w:rsidR="00E21E44" w:rsidRPr="00A0364A" w:rsidRDefault="00A0364A" w:rsidP="00A0364A">
                            <w:pPr>
                              <w:pStyle w:val="PGMTexte"/>
                              <w:ind w:left="284"/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0364A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•</w:t>
                            </w:r>
                            <w:r w:rsidRPr="00A0364A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ab/>
                              <w:t>Supplier/</w:t>
                            </w:r>
                            <w:proofErr w:type="gramStart"/>
                            <w:r w:rsidRPr="00A0364A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supplier :</w:t>
                            </w:r>
                            <w:proofErr w:type="gramEnd"/>
                            <w:r w:rsidRPr="00A0364A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free of charge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1522" o:spid="_x0000_s1036" style="position:absolute;margin-left:81.5pt;margin-top:1.15pt;width:383.1pt;height:7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" fillcolor="#26358c [3204]" strokecolor="#131a45 [1604]" strokeweight="1pt">
                <v:stroke joinstyle="miter"/>
                <v:textbox>
                  <w:txbxContent>
                    <w:p w14:paraId="60DBB227" w14:textId="26EAB091" w:rsidR="00E21E44" w:rsidRPr="00A0364A" w:rsidRDefault="00E21E44" w:rsidP="00E21E44">
                      <w:pPr>
                        <w:spacing w:line="360" w:lineRule="auto"/>
                        <w:jc w:val="center"/>
                        <w:rPr>
                          <w:b/>
                          <w:bCs/>
                          <w:caps/>
                          <w:color w:val="E30613" w:themeColor="accent2"/>
                          <w:sz w:val="24"/>
                          <w:szCs w:val="28"/>
                          <w:lang w:val="en-US"/>
                        </w:rPr>
                      </w:pPr>
                      <w:proofErr w:type="gramStart"/>
                      <w:r w:rsidRPr="00A0364A">
                        <w:rPr>
                          <w:b/>
                          <w:bCs/>
                          <w:caps/>
                          <w:color w:val="E30613" w:themeColor="accent2"/>
                          <w:sz w:val="28"/>
                          <w:szCs w:val="28"/>
                          <w:lang w:val="en-US"/>
                        </w:rPr>
                        <w:t>TARIF</w:t>
                      </w:r>
                      <w:r w:rsidR="00A0364A" w:rsidRPr="00A0364A">
                        <w:rPr>
                          <w:b/>
                          <w:bCs/>
                          <w:caps/>
                          <w:color w:val="E30613" w:themeColor="accent2"/>
                          <w:sz w:val="28"/>
                          <w:szCs w:val="28"/>
                          <w:lang w:val="en-US"/>
                        </w:rPr>
                        <w:t>F</w:t>
                      </w:r>
                      <w:r w:rsidRPr="00A0364A">
                        <w:rPr>
                          <w:b/>
                          <w:bCs/>
                          <w:caps/>
                          <w:color w:val="E30613" w:themeColor="accent2"/>
                          <w:sz w:val="28"/>
                          <w:szCs w:val="28"/>
                          <w:lang w:val="en-US"/>
                        </w:rPr>
                        <w:t> :</w:t>
                      </w:r>
                      <w:proofErr w:type="gramEnd"/>
                      <w:r w:rsidRPr="00A0364A">
                        <w:rPr>
                          <w:b/>
                          <w:bCs/>
                          <w:caps/>
                          <w:color w:val="E30613" w:themeColor="accent2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674E7F86" w14:textId="48CDEF9A" w:rsidR="00E21E44" w:rsidRPr="00A0364A" w:rsidRDefault="00A0364A" w:rsidP="00A0364A">
                      <w:pPr>
                        <w:pStyle w:val="PGMTexte"/>
                        <w:ind w:left="284"/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A0364A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•</w:t>
                      </w:r>
                      <w:r w:rsidRPr="00A0364A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ab/>
                        <w:t>Supplier/Buyer meeting</w:t>
                      </w:r>
                      <w:r w:rsidR="00E21E44" w:rsidRPr="00A0364A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100 €HT</w:t>
                      </w:r>
                      <w:r w:rsidRPr="00A0364A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(excl. taxes)</w:t>
                      </w:r>
                    </w:p>
                    <w:p w14:paraId="497F241A" w14:textId="35942C8E" w:rsidR="00E21E44" w:rsidRPr="00A0364A" w:rsidRDefault="00A0364A" w:rsidP="00A0364A">
                      <w:pPr>
                        <w:pStyle w:val="PGMTexte"/>
                        <w:ind w:left="284"/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A0364A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•</w:t>
                      </w:r>
                      <w:r w:rsidRPr="00A0364A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ab/>
                        <w:t>Supplier/</w:t>
                      </w:r>
                      <w:proofErr w:type="gramStart"/>
                      <w:r w:rsidRPr="00A0364A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supplier :</w:t>
                      </w:r>
                      <w:proofErr w:type="gramEnd"/>
                      <w:r w:rsidRPr="00A0364A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free of charge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5E14C9" w14:textId="0BA09825" w:rsidR="00021C7E" w:rsidRPr="00802751" w:rsidRDefault="00021C7E" w:rsidP="00021C7E">
      <w:pPr>
        <w:rPr>
          <w:lang w:val="en-US"/>
        </w:rPr>
      </w:pPr>
    </w:p>
    <w:p w14:paraId="5E90CCBE" w14:textId="5F29161D" w:rsidR="004A6D2B" w:rsidRPr="00802751" w:rsidRDefault="004A6D2B" w:rsidP="004A6D2B">
      <w:pPr>
        <w:rPr>
          <w:lang w:val="en-US"/>
        </w:rPr>
      </w:pPr>
    </w:p>
    <w:p w14:paraId="775532AF" w14:textId="3109E928" w:rsidR="004A6D2B" w:rsidRPr="00802751" w:rsidRDefault="004A6D2B" w:rsidP="004A6D2B">
      <w:pPr>
        <w:rPr>
          <w:lang w:val="en-US"/>
        </w:rPr>
      </w:pPr>
    </w:p>
    <w:p w14:paraId="30979C13" w14:textId="4E51D095" w:rsidR="004A6D2B" w:rsidRPr="00802751" w:rsidRDefault="004A6D2B" w:rsidP="004A6D2B">
      <w:pPr>
        <w:rPr>
          <w:lang w:val="en-US"/>
        </w:rPr>
      </w:pPr>
    </w:p>
    <w:p w14:paraId="3DA98EC1" w14:textId="3F9DCC53" w:rsidR="004A6D2B" w:rsidRPr="00802751" w:rsidRDefault="004A6D2B" w:rsidP="004A6D2B">
      <w:pPr>
        <w:rPr>
          <w:lang w:val="en-US"/>
        </w:rPr>
      </w:pPr>
    </w:p>
    <w:p w14:paraId="38BD385A" w14:textId="6C05FEA2" w:rsidR="004A6D2B" w:rsidRPr="00802751" w:rsidRDefault="004A6D2B" w:rsidP="004A6D2B">
      <w:pPr>
        <w:rPr>
          <w:lang w:val="en-US"/>
        </w:rPr>
      </w:pPr>
    </w:p>
    <w:p w14:paraId="64D81E7F" w14:textId="1824037D" w:rsidR="004A6D2B" w:rsidRPr="00802751" w:rsidRDefault="004A6D2B" w:rsidP="004A6D2B">
      <w:pPr>
        <w:rPr>
          <w:lang w:val="en-US"/>
        </w:rPr>
      </w:pPr>
    </w:p>
    <w:p w14:paraId="5446B6D6" w14:textId="712BED16" w:rsidR="004A6D2B" w:rsidRPr="00802751" w:rsidRDefault="004A6D2B" w:rsidP="004A6D2B">
      <w:pPr>
        <w:rPr>
          <w:lang w:val="en-US"/>
        </w:rPr>
      </w:pPr>
    </w:p>
    <w:p w14:paraId="52B76294" w14:textId="4F223C30" w:rsidR="004A6D2B" w:rsidRPr="00802751" w:rsidRDefault="004A6D2B" w:rsidP="004A6D2B">
      <w:pPr>
        <w:rPr>
          <w:lang w:val="en-US"/>
        </w:rPr>
      </w:pPr>
    </w:p>
    <w:p w14:paraId="41DE049A" w14:textId="2AF98874" w:rsidR="004A6D2B" w:rsidRPr="00802751" w:rsidRDefault="00A0364A" w:rsidP="004A6D2B">
      <w:pPr>
        <w:rPr>
          <w:lang w:val="en-US"/>
        </w:rPr>
      </w:pPr>
      <w:r w:rsidRPr="008C369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37B69F96" wp14:editId="09C4E9D5">
                <wp:simplePos x="0" y="0"/>
                <wp:positionH relativeFrom="margin">
                  <wp:posOffset>243840</wp:posOffset>
                </wp:positionH>
                <wp:positionV relativeFrom="paragraph">
                  <wp:posOffset>73025</wp:posOffset>
                </wp:positionV>
                <wp:extent cx="6381750" cy="1021715"/>
                <wp:effectExtent l="0" t="0" r="0" b="0"/>
                <wp:wrapThrough wrapText="bothSides">
                  <wp:wrapPolygon edited="0">
                    <wp:start x="193" y="0"/>
                    <wp:lineTo x="193" y="20942"/>
                    <wp:lineTo x="21342" y="20942"/>
                    <wp:lineTo x="21342" y="0"/>
                    <wp:lineTo x="193" y="0"/>
                  </wp:wrapPolygon>
                </wp:wrapThrough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10217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2C1977" w14:textId="24EC7ECB" w:rsidR="00D37F73" w:rsidRPr="00570B9D" w:rsidRDefault="00EC3513" w:rsidP="007D6BAB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lang w:val="en-US"/>
                              </w:rPr>
                            </w:pPr>
                            <w:r w:rsidRPr="00570B9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lang w:val="en-US"/>
                              </w:rPr>
                              <w:t>Testimony</w:t>
                            </w:r>
                          </w:p>
                          <w:p w14:paraId="5AD9CF15" w14:textId="7B4122D9" w:rsidR="00D37F73" w:rsidRPr="00570B9D" w:rsidRDefault="00D37F73" w:rsidP="007D6BAB">
                            <w:pPr>
                              <w:spacing w:line="276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70B9D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Mr. Wolfgang </w:t>
                            </w:r>
                            <w:proofErr w:type="spellStart"/>
                            <w:r w:rsidRPr="00570B9D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Petzolt</w:t>
                            </w:r>
                            <w:proofErr w:type="spellEnd"/>
                            <w:r w:rsidRPr="00570B9D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, Managing Director of IZ Frozen Imports in Germany:</w:t>
                            </w:r>
                            <w:r w:rsidR="00892CFA" w:rsidRPr="00570B9D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40"/>
                                <w:lang w:val="en-US" w:eastAsia="fr-FR"/>
                              </w:rPr>
                              <w:t xml:space="preserve"> </w:t>
                            </w:r>
                          </w:p>
                          <w:p w14:paraId="70EA4559" w14:textId="098D89B2" w:rsidR="00D37F73" w:rsidRPr="00570B9D" w:rsidRDefault="00D37F73" w:rsidP="007D6BAB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40"/>
                                <w:lang w:val="en-US" w:eastAsia="fr-FR"/>
                              </w:rPr>
                            </w:pPr>
                            <w:r w:rsidRPr="00570B9D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“It is a time-saving solution and it really facilitates our sourcing”.</w:t>
                            </w:r>
                            <w:r w:rsidR="00892CFA" w:rsidRPr="00570B9D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40"/>
                                <w:lang w:val="en-US" w:eastAsia="fr-FR"/>
                              </w:rPr>
                              <w:t xml:space="preserve"> </w:t>
                            </w:r>
                          </w:p>
                          <w:p w14:paraId="1A10DBB1" w14:textId="1CD7ADE0" w:rsidR="00570B9D" w:rsidRPr="00570B9D" w:rsidRDefault="000E3284" w:rsidP="00570B9D">
                            <w:pPr>
                              <w:spacing w:line="276" w:lineRule="auto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hyperlink r:id="rId26" w:history="1">
                              <w:r w:rsidR="00570B9D" w:rsidRPr="00570B9D">
                                <w:rPr>
                                  <w:rStyle w:val="Lienhypertexte"/>
                                  <w:color w:val="FFFFFF" w:themeColor="background1"/>
                                  <w:sz w:val="24"/>
                                  <w:szCs w:val="24"/>
                                  <w:lang w:val="en-US"/>
                                </w:rPr>
                                <w:t xml:space="preserve">Video </w:t>
                              </w:r>
                              <w:r w:rsidR="00570B9D">
                                <w:rPr>
                                  <w:rStyle w:val="Lienhypertexte"/>
                                  <w:color w:val="FFFFFF" w:themeColor="background1"/>
                                  <w:sz w:val="24"/>
                                  <w:szCs w:val="24"/>
                                  <w:lang w:val="en-US"/>
                                </w:rPr>
                                <w:t>of</w:t>
                              </w:r>
                              <w:r w:rsidR="00570B9D" w:rsidRPr="00570B9D">
                                <w:rPr>
                                  <w:rStyle w:val="Lienhypertexte"/>
                                  <w:color w:val="FFFFFF" w:themeColor="background1"/>
                                  <w:sz w:val="24"/>
                                  <w:szCs w:val="24"/>
                                  <w:lang w:val="en-US"/>
                                </w:rPr>
                                <w:t xml:space="preserve"> Business Meetings Paris 2018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19.2pt;margin-top:5.75pt;width:502.5pt;height:80.45pt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" filled="f" stroked="f" strokeweight="1pt">
                <v:textbox>
                  <w:txbxContent>
                    <w:p w14:paraId="742C1977" w14:textId="24EC7ECB" w:rsidR="00D37F73" w:rsidRPr="00570B9D" w:rsidRDefault="00EC3513" w:rsidP="007D6BAB">
                      <w:pPr>
                        <w:spacing w:line="276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40"/>
                          <w:lang w:val="en-US"/>
                        </w:rPr>
                      </w:pPr>
                      <w:r w:rsidRPr="00570B9D">
                        <w:rPr>
                          <w:b/>
                          <w:bCs/>
                          <w:color w:val="FFFFFF" w:themeColor="background1"/>
                          <w:sz w:val="32"/>
                          <w:szCs w:val="40"/>
                          <w:lang w:val="en-US"/>
                        </w:rPr>
                        <w:t>Testimony</w:t>
                      </w:r>
                    </w:p>
                    <w:p w14:paraId="5AD9CF15" w14:textId="7B4122D9" w:rsidR="00D37F73" w:rsidRPr="00570B9D" w:rsidRDefault="00D37F73" w:rsidP="007D6BAB">
                      <w:pPr>
                        <w:spacing w:line="276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570B9D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Mr. Wolfgang </w:t>
                      </w:r>
                      <w:proofErr w:type="spellStart"/>
                      <w:r w:rsidRPr="00570B9D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Petzolt</w:t>
                      </w:r>
                      <w:proofErr w:type="spellEnd"/>
                      <w:r w:rsidRPr="00570B9D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, Managing Director of IZ Frozen Imports in Germany:</w:t>
                      </w:r>
                      <w:r w:rsidR="00892CFA" w:rsidRPr="00570B9D"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40"/>
                          <w:lang w:val="en-US" w:eastAsia="fr-FR"/>
                        </w:rPr>
                        <w:t xml:space="preserve"> </w:t>
                      </w:r>
                    </w:p>
                    <w:p w14:paraId="70EA4559" w14:textId="098D89B2" w:rsidR="00D37F73" w:rsidRPr="00570B9D" w:rsidRDefault="00D37F73" w:rsidP="007D6BAB">
                      <w:pPr>
                        <w:spacing w:line="276" w:lineRule="auto"/>
                        <w:jc w:val="center"/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40"/>
                          <w:lang w:val="en-US" w:eastAsia="fr-FR"/>
                        </w:rPr>
                      </w:pPr>
                      <w:r w:rsidRPr="00570B9D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“It is a time-saving solution and it really facilitates our sourcing”.</w:t>
                      </w:r>
                      <w:r w:rsidR="00892CFA" w:rsidRPr="00570B9D"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40"/>
                          <w:lang w:val="en-US" w:eastAsia="fr-FR"/>
                        </w:rPr>
                        <w:t xml:space="preserve"> </w:t>
                      </w:r>
                    </w:p>
                    <w:p w14:paraId="1A10DBB1" w14:textId="1CD7ADE0" w:rsidR="00570B9D" w:rsidRPr="00570B9D" w:rsidRDefault="00570B9D" w:rsidP="00570B9D">
                      <w:pPr>
                        <w:spacing w:line="276" w:lineRule="auto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hyperlink r:id="rId27" w:history="1">
                        <w:r w:rsidRPr="00570B9D">
                          <w:rPr>
                            <w:rStyle w:val="Lienhypertexte"/>
                            <w:color w:val="FFFFFF" w:themeColor="background1"/>
                            <w:sz w:val="24"/>
                            <w:szCs w:val="24"/>
                            <w:lang w:val="en-US"/>
                          </w:rPr>
                          <w:t xml:space="preserve">Video </w:t>
                        </w:r>
                        <w:r>
                          <w:rPr>
                            <w:rStyle w:val="Lienhypertexte"/>
                            <w:color w:val="FFFFFF" w:themeColor="background1"/>
                            <w:sz w:val="24"/>
                            <w:szCs w:val="24"/>
                            <w:lang w:val="en-US"/>
                          </w:rPr>
                          <w:t>of</w:t>
                        </w:r>
                        <w:r w:rsidRPr="00570B9D">
                          <w:rPr>
                            <w:rStyle w:val="Lienhypertexte"/>
                            <w:color w:val="FFFFFF" w:themeColor="background1"/>
                            <w:sz w:val="24"/>
                            <w:szCs w:val="24"/>
                            <w:lang w:val="en-US"/>
                          </w:rPr>
                          <w:t xml:space="preserve"> Business Meetings Paris 2018</w:t>
                        </w:r>
                      </w:hyperlink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5C58F0E" w14:textId="59C17CEB" w:rsidR="004A6D2B" w:rsidRPr="00802751" w:rsidRDefault="004A6D2B" w:rsidP="004A6D2B">
      <w:pPr>
        <w:rPr>
          <w:lang w:val="en-US"/>
        </w:rPr>
      </w:pPr>
    </w:p>
    <w:p w14:paraId="1F455837" w14:textId="7D932E12" w:rsidR="004A6D2B" w:rsidRPr="00802751" w:rsidRDefault="004A6D2B" w:rsidP="004A6D2B">
      <w:pPr>
        <w:rPr>
          <w:lang w:val="en-US"/>
        </w:rPr>
      </w:pPr>
    </w:p>
    <w:p w14:paraId="76BBAA39" w14:textId="4BC5F115" w:rsidR="004A6D2B" w:rsidRPr="00802751" w:rsidRDefault="004A6D2B" w:rsidP="004A6D2B">
      <w:pPr>
        <w:rPr>
          <w:lang w:val="en-US"/>
        </w:rPr>
      </w:pPr>
    </w:p>
    <w:p w14:paraId="3CCF835E" w14:textId="77777777" w:rsidR="00FC306A" w:rsidRPr="00802751" w:rsidRDefault="00FC306A" w:rsidP="004A6D2B">
      <w:pPr>
        <w:rPr>
          <w:lang w:val="en-US"/>
        </w:rPr>
      </w:pPr>
    </w:p>
    <w:p w14:paraId="7FEF8629" w14:textId="77777777" w:rsidR="00FC306A" w:rsidRPr="00802751" w:rsidRDefault="00FC306A" w:rsidP="004A6D2B">
      <w:pPr>
        <w:rPr>
          <w:lang w:val="en-US"/>
        </w:rPr>
      </w:pPr>
    </w:p>
    <w:p w14:paraId="22FACB02" w14:textId="77777777" w:rsidR="00FC306A" w:rsidRPr="00802751" w:rsidRDefault="00FC306A" w:rsidP="004A6D2B">
      <w:pPr>
        <w:rPr>
          <w:lang w:val="en-US"/>
        </w:rPr>
      </w:pPr>
    </w:p>
    <w:p w14:paraId="0A4AC5CD" w14:textId="343259C3" w:rsidR="00FC306A" w:rsidRPr="00802751" w:rsidRDefault="001356CF" w:rsidP="004A6D2B">
      <w:pPr>
        <w:rPr>
          <w:lang w:val="en-US"/>
        </w:rPr>
      </w:pPr>
      <w:r>
        <w:rPr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42878" behindDoc="0" locked="0" layoutInCell="1" allowOverlap="1" wp14:anchorId="01F3A734" wp14:editId="0AAA5852">
                <wp:simplePos x="0" y="0"/>
                <wp:positionH relativeFrom="column">
                  <wp:posOffset>-483235</wp:posOffset>
                </wp:positionH>
                <wp:positionV relativeFrom="paragraph">
                  <wp:posOffset>111125</wp:posOffset>
                </wp:positionV>
                <wp:extent cx="7544435" cy="255270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4435" cy="2552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2FBE0" w14:textId="7678B51C" w:rsidR="00C02125" w:rsidRPr="00797211" w:rsidRDefault="006825BD" w:rsidP="005A0198">
                            <w:pPr>
                              <w:pStyle w:val="TITRETriangleblanc"/>
                              <w:ind w:left="1134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97211">
                              <w:rPr>
                                <w:sz w:val="28"/>
                                <w:szCs w:val="28"/>
                                <w:lang w:val="en-US"/>
                              </w:rPr>
                              <w:t>SERVICES</w:t>
                            </w:r>
                            <w:r w:rsidR="00A52E21" w:rsidRPr="0079721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B1722F" w:rsidRPr="00797211">
                              <w:rPr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tbl>
                            <w:tblPr>
                              <w:tblStyle w:val="Grilledutableau"/>
                              <w:tblW w:w="10065" w:type="dxa"/>
                              <w:tblInd w:w="70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28" w:type="dxa"/>
                                <w:left w:w="0" w:type="dxa"/>
                                <w:bottom w:w="28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8363"/>
                              <w:gridCol w:w="284"/>
                            </w:tblGrid>
                            <w:tr w:rsidR="00B41F1A" w:rsidRPr="000E3284" w14:paraId="031E667E" w14:textId="77777777" w:rsidTr="005A0198">
                              <w:trPr>
                                <w:trHeight w:val="716"/>
                              </w:trPr>
                              <w:tc>
                                <w:tcPr>
                                  <w:tcW w:w="1418" w:type="dxa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01DD175B" w14:textId="03DF07D5" w:rsidR="00AE1DC0" w:rsidRPr="00F30D6B" w:rsidRDefault="00191143" w:rsidP="00B41F1A">
                                  <w:pPr>
                                    <w:pStyle w:val="OFFRETabtitre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E3C2A62" wp14:editId="0532A754">
                                        <wp:extent cx="492125" cy="492125"/>
                                        <wp:effectExtent l="0" t="0" r="3175" b="3175"/>
                                        <wp:docPr id="24" name="Imag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2125" cy="49212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363" w:type="dxa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19D5A9F8" w14:textId="4B6DD402" w:rsidR="00B41F1A" w:rsidRPr="00061BB1" w:rsidRDefault="00EC3513" w:rsidP="00EC3513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jc w:val="both"/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61BB1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  <w:lang w:val="en-US"/>
                                    </w:rPr>
                                    <w:t>Pre-arranged and tailor-made meetings program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34E65382" w14:textId="0AC6D203" w:rsidR="00AE1DC0" w:rsidRPr="00061BB1" w:rsidRDefault="00AE1DC0" w:rsidP="00B41F1A">
                                  <w:pPr>
                                    <w:pStyle w:val="OFFRETabtitre"/>
                                    <w:jc w:val="center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E74F3D" w:rsidRPr="000E3284" w14:paraId="144559D9" w14:textId="77777777" w:rsidTr="005A0198">
                              <w:trPr>
                                <w:trHeight w:val="856"/>
                              </w:trPr>
                              <w:tc>
                                <w:tcPr>
                                  <w:tcW w:w="1418" w:type="dxa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7A1C2FE9" w14:textId="644596B9" w:rsidR="00E74F3D" w:rsidRPr="00F30D6B" w:rsidRDefault="00FC543D" w:rsidP="00E74F3D">
                                  <w:pPr>
                                    <w:pStyle w:val="OFFRETabtitre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F30D6B">
                                    <w:rPr>
                                      <w:noProof/>
                                      <w:sz w:val="20"/>
                                      <w:lang w:eastAsia="fr-FR"/>
                                    </w:rPr>
                                    <w:drawing>
                                      <wp:inline distT="0" distB="0" distL="0" distR="0" wp14:anchorId="5CB41671" wp14:editId="03CDC1B9">
                                        <wp:extent cx="485775" cy="485775"/>
                                        <wp:effectExtent l="0" t="0" r="9525" b="9525"/>
                                        <wp:docPr id="27" name="Imag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5855" cy="48585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363" w:type="dxa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26670019" w14:textId="2E074C30" w:rsidR="00E74F3D" w:rsidRPr="00061BB1" w:rsidRDefault="00330B59" w:rsidP="00330B59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61BB1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  <w:lang w:val="en-US"/>
                                    </w:rPr>
                                    <w:t>A dedicated area for business meetings with free access to wifi, buffet and cloakrooms.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587B7BB3" w14:textId="77777777" w:rsidR="00E74F3D" w:rsidRPr="00061BB1" w:rsidRDefault="00E74F3D" w:rsidP="00E74F3D">
                                  <w:pPr>
                                    <w:pStyle w:val="OFFRETabtitre"/>
                                    <w:jc w:val="center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E74F3D" w:rsidRPr="000E3284" w14:paraId="284E44DF" w14:textId="77777777" w:rsidTr="005A0198">
                              <w:trPr>
                                <w:trHeight w:val="227"/>
                              </w:trPr>
                              <w:tc>
                                <w:tcPr>
                                  <w:tcW w:w="1418" w:type="dxa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3C9BE6C5" w14:textId="071F597A" w:rsidR="00E74F3D" w:rsidRPr="00F30D6B" w:rsidRDefault="00E74F3D" w:rsidP="00E74F3D">
                                  <w:pPr>
                                    <w:pStyle w:val="OFFRETabtitre"/>
                                    <w:rPr>
                                      <w:noProof/>
                                      <w:sz w:val="20"/>
                                    </w:rPr>
                                  </w:pPr>
                                  <w:r w:rsidRPr="00F30D6B">
                                    <w:rPr>
                                      <w:noProof/>
                                      <w:sz w:val="20"/>
                                      <w:lang w:eastAsia="fr-FR"/>
                                    </w:rPr>
                                    <w:drawing>
                                      <wp:inline distT="0" distB="0" distL="0" distR="0" wp14:anchorId="1E63248F" wp14:editId="4401CA67">
                                        <wp:extent cx="476250" cy="476250"/>
                                        <wp:effectExtent l="0" t="0" r="0" b="0"/>
                                        <wp:docPr id="29" name="Imag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476250" cy="4762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363" w:type="dxa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43F0E444" w14:textId="73BD7955" w:rsidR="00B1722F" w:rsidRPr="00061BB1" w:rsidRDefault="005B1529" w:rsidP="005B1529">
                                  <w:pPr>
                                    <w:pStyle w:val="Paragraphedeliste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061BB1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  <w:lang w:val="en-US"/>
                                    </w:rPr>
                                    <w:t>Enterprise Europe Network and Business France teams will assist you before and during the show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0B71D03C" w14:textId="77777777" w:rsidR="00E74F3D" w:rsidRPr="00061BB1" w:rsidRDefault="00E74F3D" w:rsidP="00E74F3D">
                                  <w:pPr>
                                    <w:pStyle w:val="OFFRETabtitre"/>
                                    <w:jc w:val="center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D44B6E" w:rsidRPr="000E3284" w14:paraId="303FB1F2" w14:textId="77777777" w:rsidTr="005A0198">
                              <w:trPr>
                                <w:trHeight w:val="227"/>
                              </w:trPr>
                              <w:tc>
                                <w:tcPr>
                                  <w:tcW w:w="1418" w:type="dxa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324C1156" w14:textId="77777777" w:rsidR="00D44B6E" w:rsidRPr="00061BB1" w:rsidRDefault="00D44B6E" w:rsidP="00E74F3D">
                                  <w:pPr>
                                    <w:pStyle w:val="OFFRETabtitre"/>
                                    <w:rPr>
                                      <w:noProof/>
                                      <w:sz w:val="20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3" w:type="dxa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2B41EFDA" w14:textId="77777777" w:rsidR="00D44B6E" w:rsidRPr="00061BB1" w:rsidRDefault="00D44B6E" w:rsidP="00635FA8">
                                  <w:pPr>
                                    <w:ind w:left="360"/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Mar>
                                    <w:top w:w="57" w:type="dxa"/>
                                  </w:tcMar>
                                  <w:vAlign w:val="center"/>
                                </w:tcPr>
                                <w:p w14:paraId="1B9B4F58" w14:textId="77777777" w:rsidR="00D44B6E" w:rsidRPr="00061BB1" w:rsidRDefault="00D44B6E" w:rsidP="00E74F3D">
                                  <w:pPr>
                                    <w:pStyle w:val="OFFRETabtitre"/>
                                    <w:jc w:val="center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48D995" w14:textId="77620DF6" w:rsidR="00285EBE" w:rsidRPr="00061BB1" w:rsidRDefault="00285EBE" w:rsidP="00052567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144000" rIns="46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38" style="position:absolute;margin-left:-38.05pt;margin-top:8.75pt;width:594.05pt;height:201pt;z-index:2516428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" fillcolor="#26358c [3204]" stroked="f" strokeweight="1pt">
                <v:textbox inset="4mm,4mm,13mm,0">
                  <w:txbxContent>
                    <w:p w14:paraId="7C72FBE0" w14:textId="7678B51C" w:rsidR="00C02125" w:rsidRPr="00797211" w:rsidRDefault="006825BD" w:rsidP="005A0198">
                      <w:pPr>
                        <w:pStyle w:val="TITRETriangleblanc"/>
                        <w:ind w:left="1134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97211">
                        <w:rPr>
                          <w:sz w:val="28"/>
                          <w:szCs w:val="28"/>
                          <w:lang w:val="en-US"/>
                        </w:rPr>
                        <w:t>SERVICES</w:t>
                      </w:r>
                      <w:r w:rsidR="00A52E21" w:rsidRPr="00797211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B1722F" w:rsidRPr="00797211">
                        <w:rPr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tbl>
                      <w:tblPr>
                        <w:tblStyle w:val="Grilledutableau"/>
                        <w:tblW w:w="10065" w:type="dxa"/>
                        <w:tblInd w:w="70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28" w:type="dxa"/>
                          <w:left w:w="0" w:type="dxa"/>
                          <w:bottom w:w="28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8363"/>
                        <w:gridCol w:w="284"/>
                      </w:tblGrid>
                      <w:tr w:rsidR="00B41F1A" w:rsidRPr="000E3284" w14:paraId="031E667E" w14:textId="77777777" w:rsidTr="005A0198">
                        <w:trPr>
                          <w:trHeight w:val="716"/>
                        </w:trPr>
                        <w:tc>
                          <w:tcPr>
                            <w:tcW w:w="1418" w:type="dxa"/>
                            <w:tcMar>
                              <w:top w:w="57" w:type="dxa"/>
                            </w:tcMar>
                            <w:vAlign w:val="center"/>
                          </w:tcPr>
                          <w:p w14:paraId="01DD175B" w14:textId="03DF07D5" w:rsidR="00AE1DC0" w:rsidRPr="00F30D6B" w:rsidRDefault="00191143" w:rsidP="00B41F1A">
                            <w:pPr>
                              <w:pStyle w:val="OFFRETabtitre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3C2A62" wp14:editId="0532A754">
                                  <wp:extent cx="492125" cy="492125"/>
                                  <wp:effectExtent l="0" t="0" r="3175" b="3175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125" cy="4921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363" w:type="dxa"/>
                            <w:tcMar>
                              <w:top w:w="57" w:type="dxa"/>
                            </w:tcMar>
                            <w:vAlign w:val="center"/>
                          </w:tcPr>
                          <w:p w14:paraId="19D5A9F8" w14:textId="4B6DD402" w:rsidR="00B41F1A" w:rsidRPr="00061BB1" w:rsidRDefault="00EC3513" w:rsidP="00EC3513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61BB1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Pre-arranged and tailor-made meetings program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57" w:type="dxa"/>
                            </w:tcMar>
                            <w:vAlign w:val="center"/>
                          </w:tcPr>
                          <w:p w14:paraId="34E65382" w14:textId="0AC6D203" w:rsidR="00AE1DC0" w:rsidRPr="00061BB1" w:rsidRDefault="00AE1DC0" w:rsidP="00B41F1A">
                            <w:pPr>
                              <w:pStyle w:val="OFFRETabtitre"/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E74F3D" w:rsidRPr="000E3284" w14:paraId="144559D9" w14:textId="77777777" w:rsidTr="005A0198">
                        <w:trPr>
                          <w:trHeight w:val="856"/>
                        </w:trPr>
                        <w:tc>
                          <w:tcPr>
                            <w:tcW w:w="1418" w:type="dxa"/>
                            <w:tcMar>
                              <w:top w:w="57" w:type="dxa"/>
                            </w:tcMar>
                            <w:vAlign w:val="center"/>
                          </w:tcPr>
                          <w:p w14:paraId="7A1C2FE9" w14:textId="644596B9" w:rsidR="00E74F3D" w:rsidRPr="00F30D6B" w:rsidRDefault="00FC543D" w:rsidP="00E74F3D">
                            <w:pPr>
                              <w:pStyle w:val="OFFRETabtitre"/>
                              <w:rPr>
                                <w:sz w:val="20"/>
                                <w:lang w:val="en-US"/>
                              </w:rPr>
                            </w:pPr>
                            <w:r w:rsidRPr="00F30D6B">
                              <w:rPr>
                                <w:noProof/>
                                <w:sz w:val="20"/>
                                <w:lang w:eastAsia="fr-FR"/>
                              </w:rPr>
                              <w:drawing>
                                <wp:inline distT="0" distB="0" distL="0" distR="0" wp14:anchorId="5CB41671" wp14:editId="03CDC1B9">
                                  <wp:extent cx="485775" cy="485775"/>
                                  <wp:effectExtent l="0" t="0" r="9525" b="9525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855" cy="48585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363" w:type="dxa"/>
                            <w:tcMar>
                              <w:top w:w="57" w:type="dxa"/>
                            </w:tcMar>
                            <w:vAlign w:val="center"/>
                          </w:tcPr>
                          <w:p w14:paraId="26670019" w14:textId="2E074C30" w:rsidR="00E74F3D" w:rsidRPr="00061BB1" w:rsidRDefault="00330B59" w:rsidP="00330B5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61BB1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A dedicated area for business meetings with free access to wifi, buffet and cloakrooms.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57" w:type="dxa"/>
                            </w:tcMar>
                            <w:vAlign w:val="center"/>
                          </w:tcPr>
                          <w:p w14:paraId="587B7BB3" w14:textId="77777777" w:rsidR="00E74F3D" w:rsidRPr="00061BB1" w:rsidRDefault="00E74F3D" w:rsidP="00E74F3D">
                            <w:pPr>
                              <w:pStyle w:val="OFFRETabtitre"/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E74F3D" w:rsidRPr="000E3284" w14:paraId="284E44DF" w14:textId="77777777" w:rsidTr="005A0198">
                        <w:trPr>
                          <w:trHeight w:val="227"/>
                        </w:trPr>
                        <w:tc>
                          <w:tcPr>
                            <w:tcW w:w="1418" w:type="dxa"/>
                            <w:tcMar>
                              <w:top w:w="57" w:type="dxa"/>
                            </w:tcMar>
                            <w:vAlign w:val="center"/>
                          </w:tcPr>
                          <w:p w14:paraId="3C9BE6C5" w14:textId="071F597A" w:rsidR="00E74F3D" w:rsidRPr="00F30D6B" w:rsidRDefault="00E74F3D" w:rsidP="00E74F3D">
                            <w:pPr>
                              <w:pStyle w:val="OFFRETabtitre"/>
                              <w:rPr>
                                <w:noProof/>
                                <w:sz w:val="20"/>
                              </w:rPr>
                            </w:pPr>
                            <w:r w:rsidRPr="00F30D6B">
                              <w:rPr>
                                <w:noProof/>
                                <w:sz w:val="20"/>
                                <w:lang w:eastAsia="fr-FR"/>
                              </w:rPr>
                              <w:drawing>
                                <wp:inline distT="0" distB="0" distL="0" distR="0" wp14:anchorId="1E63248F" wp14:editId="4401CA67">
                                  <wp:extent cx="476250" cy="476250"/>
                                  <wp:effectExtent l="0" t="0" r="0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76250" cy="4762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363" w:type="dxa"/>
                            <w:tcMar>
                              <w:top w:w="57" w:type="dxa"/>
                            </w:tcMar>
                            <w:vAlign w:val="center"/>
                          </w:tcPr>
                          <w:p w14:paraId="43F0E444" w14:textId="73BD7955" w:rsidR="00B1722F" w:rsidRPr="00061BB1" w:rsidRDefault="005B1529" w:rsidP="005B1529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61BB1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Enterprise Europe Network and Business France teams will assist you before and during the show</w:t>
                            </w:r>
                          </w:p>
                        </w:tc>
                        <w:tc>
                          <w:tcPr>
                            <w:tcW w:w="284" w:type="dxa"/>
                            <w:tcMar>
                              <w:top w:w="57" w:type="dxa"/>
                            </w:tcMar>
                            <w:vAlign w:val="center"/>
                          </w:tcPr>
                          <w:p w14:paraId="0B71D03C" w14:textId="77777777" w:rsidR="00E74F3D" w:rsidRPr="00061BB1" w:rsidRDefault="00E74F3D" w:rsidP="00E74F3D">
                            <w:pPr>
                              <w:pStyle w:val="OFFRETabtitre"/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D44B6E" w:rsidRPr="000E3284" w14:paraId="303FB1F2" w14:textId="77777777" w:rsidTr="005A0198">
                        <w:trPr>
                          <w:trHeight w:val="227"/>
                        </w:trPr>
                        <w:tc>
                          <w:tcPr>
                            <w:tcW w:w="1418" w:type="dxa"/>
                            <w:tcMar>
                              <w:top w:w="57" w:type="dxa"/>
                            </w:tcMar>
                            <w:vAlign w:val="center"/>
                          </w:tcPr>
                          <w:p w14:paraId="324C1156" w14:textId="77777777" w:rsidR="00D44B6E" w:rsidRPr="00061BB1" w:rsidRDefault="00D44B6E" w:rsidP="00E74F3D">
                            <w:pPr>
                              <w:pStyle w:val="OFFRETabtitre"/>
                              <w:rPr>
                                <w:noProof/>
                                <w:sz w:val="20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8363" w:type="dxa"/>
                            <w:tcMar>
                              <w:top w:w="57" w:type="dxa"/>
                            </w:tcMar>
                            <w:vAlign w:val="center"/>
                          </w:tcPr>
                          <w:p w14:paraId="2B41EFDA" w14:textId="77777777" w:rsidR="00D44B6E" w:rsidRPr="00061BB1" w:rsidRDefault="00D44B6E" w:rsidP="00635FA8">
                            <w:pPr>
                              <w:ind w:left="360"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Mar>
                              <w:top w:w="57" w:type="dxa"/>
                            </w:tcMar>
                            <w:vAlign w:val="center"/>
                          </w:tcPr>
                          <w:p w14:paraId="1B9B4F58" w14:textId="77777777" w:rsidR="00D44B6E" w:rsidRPr="00061BB1" w:rsidRDefault="00D44B6E" w:rsidP="00E74F3D">
                            <w:pPr>
                              <w:pStyle w:val="OFFRETabtitre"/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7C48D995" w14:textId="77620DF6" w:rsidR="00285EBE" w:rsidRPr="00061BB1" w:rsidRDefault="00285EBE" w:rsidP="00052567">
                      <w:pPr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92F42E" w14:textId="08195535" w:rsidR="00FC306A" w:rsidRPr="00802751" w:rsidRDefault="00FC306A" w:rsidP="004A6D2B">
      <w:pPr>
        <w:rPr>
          <w:lang w:val="en-US"/>
        </w:rPr>
      </w:pPr>
    </w:p>
    <w:p w14:paraId="2DAE7715" w14:textId="77777777" w:rsidR="00FC306A" w:rsidRPr="00802751" w:rsidRDefault="00FC306A" w:rsidP="004A6D2B">
      <w:pPr>
        <w:rPr>
          <w:lang w:val="en-US"/>
        </w:rPr>
      </w:pPr>
    </w:p>
    <w:p w14:paraId="191B2989" w14:textId="77777777" w:rsidR="00FC306A" w:rsidRPr="00802751" w:rsidRDefault="00FC306A" w:rsidP="004A6D2B">
      <w:pPr>
        <w:rPr>
          <w:lang w:val="en-US"/>
        </w:rPr>
      </w:pPr>
    </w:p>
    <w:p w14:paraId="42153C7E" w14:textId="77777777" w:rsidR="00FC306A" w:rsidRPr="00802751" w:rsidRDefault="00FC306A" w:rsidP="004A6D2B">
      <w:pPr>
        <w:rPr>
          <w:lang w:val="en-US"/>
        </w:rPr>
      </w:pPr>
    </w:p>
    <w:p w14:paraId="43BE91CE" w14:textId="3303CF3E" w:rsidR="00FC306A" w:rsidRPr="00802751" w:rsidRDefault="00FC306A" w:rsidP="004A6D2B">
      <w:pPr>
        <w:rPr>
          <w:lang w:val="en-US"/>
        </w:rPr>
      </w:pPr>
    </w:p>
    <w:p w14:paraId="00EC521F" w14:textId="77777777" w:rsidR="00FC306A" w:rsidRPr="00802751" w:rsidRDefault="00FC306A" w:rsidP="004A6D2B">
      <w:pPr>
        <w:rPr>
          <w:lang w:val="en-US"/>
        </w:rPr>
      </w:pPr>
    </w:p>
    <w:p w14:paraId="05173147" w14:textId="77777777" w:rsidR="00FC306A" w:rsidRPr="00802751" w:rsidRDefault="00FC306A" w:rsidP="004A6D2B">
      <w:pPr>
        <w:rPr>
          <w:lang w:val="en-US"/>
        </w:rPr>
      </w:pPr>
    </w:p>
    <w:p w14:paraId="65CA253E" w14:textId="77777777" w:rsidR="00FC306A" w:rsidRPr="00802751" w:rsidRDefault="00FC306A" w:rsidP="004A6D2B">
      <w:pPr>
        <w:rPr>
          <w:lang w:val="en-US"/>
        </w:rPr>
      </w:pPr>
    </w:p>
    <w:p w14:paraId="1703A68F" w14:textId="77777777" w:rsidR="00FC306A" w:rsidRPr="00802751" w:rsidRDefault="00FC306A" w:rsidP="004A6D2B">
      <w:pPr>
        <w:rPr>
          <w:lang w:val="en-US"/>
        </w:rPr>
      </w:pPr>
    </w:p>
    <w:p w14:paraId="021966D0" w14:textId="77777777" w:rsidR="00FC306A" w:rsidRPr="00802751" w:rsidRDefault="00FC306A" w:rsidP="004A6D2B">
      <w:pPr>
        <w:rPr>
          <w:lang w:val="en-US"/>
        </w:rPr>
      </w:pPr>
    </w:p>
    <w:p w14:paraId="2389E925" w14:textId="77777777" w:rsidR="00FC306A" w:rsidRPr="00802751" w:rsidRDefault="00FC306A" w:rsidP="004A6D2B">
      <w:pPr>
        <w:rPr>
          <w:lang w:val="en-US"/>
        </w:rPr>
      </w:pPr>
    </w:p>
    <w:p w14:paraId="7CC1F107" w14:textId="77777777" w:rsidR="00FC306A" w:rsidRPr="00802751" w:rsidRDefault="00FC306A" w:rsidP="004A6D2B">
      <w:pPr>
        <w:rPr>
          <w:lang w:val="en-US"/>
        </w:rPr>
      </w:pPr>
    </w:p>
    <w:p w14:paraId="20934293" w14:textId="6A77D21D" w:rsidR="004A6D2B" w:rsidRPr="00802751" w:rsidRDefault="00892CFA" w:rsidP="004A6D2B">
      <w:pPr>
        <w:rPr>
          <w:lang w:val="en-US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3840" behindDoc="1" locked="0" layoutInCell="1" allowOverlap="1" wp14:anchorId="18062604" wp14:editId="3DEF11FD">
            <wp:simplePos x="0" y="0"/>
            <wp:positionH relativeFrom="column">
              <wp:posOffset>6054725</wp:posOffset>
            </wp:positionH>
            <wp:positionV relativeFrom="paragraph">
              <wp:posOffset>-138430</wp:posOffset>
            </wp:positionV>
            <wp:extent cx="597535" cy="426720"/>
            <wp:effectExtent l="0" t="0" r="0" b="0"/>
            <wp:wrapTight wrapText="bothSides">
              <wp:wrapPolygon edited="0">
                <wp:start x="2066" y="0"/>
                <wp:lineTo x="0" y="2893"/>
                <wp:lineTo x="0" y="20250"/>
                <wp:lineTo x="15838" y="20250"/>
                <wp:lineTo x="16527" y="20250"/>
                <wp:lineTo x="20659" y="16393"/>
                <wp:lineTo x="20659" y="2893"/>
                <wp:lineTo x="18593" y="0"/>
                <wp:lineTo x="2066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384A5" w14:textId="457DF358" w:rsidR="00D36357" w:rsidRPr="00802751" w:rsidRDefault="00D36357" w:rsidP="004A6D2B">
      <w:pPr>
        <w:rPr>
          <w:lang w:val="en-US"/>
        </w:rPr>
      </w:pPr>
    </w:p>
    <w:p w14:paraId="5F66E50D" w14:textId="6C0F79FC" w:rsidR="00D36357" w:rsidRPr="00802751" w:rsidRDefault="00D36357" w:rsidP="004A6D2B">
      <w:pPr>
        <w:rPr>
          <w:lang w:val="en-US"/>
        </w:rPr>
      </w:pPr>
    </w:p>
    <w:p w14:paraId="5FB8C00A" w14:textId="3AD84937" w:rsidR="00D36357" w:rsidRPr="00802751" w:rsidRDefault="00D36357" w:rsidP="004A6D2B">
      <w:pPr>
        <w:rPr>
          <w:lang w:val="en-US"/>
        </w:rPr>
      </w:pPr>
    </w:p>
    <w:p w14:paraId="5E516904" w14:textId="4913F376" w:rsidR="00D36357" w:rsidRPr="00802751" w:rsidRDefault="00D36357" w:rsidP="004A6D2B">
      <w:pPr>
        <w:rPr>
          <w:lang w:val="en-US"/>
        </w:rPr>
      </w:pPr>
    </w:p>
    <w:p w14:paraId="6F46525A" w14:textId="08B11B4B" w:rsidR="00D36357" w:rsidRPr="00802751" w:rsidRDefault="00D36357" w:rsidP="004A6D2B">
      <w:pPr>
        <w:rPr>
          <w:lang w:val="en-US"/>
        </w:rPr>
      </w:pPr>
    </w:p>
    <w:p w14:paraId="5F32B936" w14:textId="77777777" w:rsidR="00FC306A" w:rsidRPr="00802751" w:rsidRDefault="00FC306A" w:rsidP="00021C7E">
      <w:pPr>
        <w:rPr>
          <w:lang w:val="en-US"/>
        </w:rPr>
      </w:pPr>
    </w:p>
    <w:p w14:paraId="37F8378A" w14:textId="77777777" w:rsidR="00FC306A" w:rsidRDefault="00FC306A" w:rsidP="00021C7E">
      <w:pPr>
        <w:rPr>
          <w:lang w:val="en-US"/>
        </w:rPr>
      </w:pPr>
    </w:p>
    <w:p w14:paraId="70A656B9" w14:textId="77777777" w:rsidR="008A7C95" w:rsidRDefault="008A7C95" w:rsidP="00021C7E">
      <w:pPr>
        <w:rPr>
          <w:lang w:val="en-US"/>
        </w:rPr>
      </w:pPr>
    </w:p>
    <w:p w14:paraId="3859FE01" w14:textId="77777777" w:rsidR="008A7C95" w:rsidRPr="00802751" w:rsidRDefault="008A7C95" w:rsidP="00021C7E">
      <w:pPr>
        <w:rPr>
          <w:lang w:val="en-US"/>
        </w:rPr>
      </w:pPr>
    </w:p>
    <w:p w14:paraId="7175C11E" w14:textId="4002A6AA" w:rsidR="004F194D" w:rsidRPr="001356CF" w:rsidRDefault="001356CF" w:rsidP="00222C46">
      <w:pPr>
        <w:pStyle w:val="TITRETriangle"/>
        <w:rPr>
          <w:sz w:val="22"/>
          <w:szCs w:val="28"/>
        </w:rPr>
      </w:pPr>
      <w:r>
        <w:rPr>
          <w:sz w:val="28"/>
          <w:szCs w:val="28"/>
        </w:rPr>
        <w:t>QUELQUES RECOMMANDATIONS POUR VOS RENDEZ-VOUS EN LIGNE :</w:t>
      </w:r>
    </w:p>
    <w:p w14:paraId="4F37B1ED" w14:textId="26B1A146" w:rsidR="00335CFF" w:rsidRPr="001356CF" w:rsidRDefault="00335CFF" w:rsidP="004F194D">
      <w:pPr>
        <w:rPr>
          <w:sz w:val="24"/>
          <w:szCs w:val="32"/>
        </w:rPr>
      </w:pPr>
    </w:p>
    <w:tbl>
      <w:tblPr>
        <w:tblStyle w:val="Grilledutableau"/>
        <w:tblW w:w="10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9138"/>
      </w:tblGrid>
      <w:tr w:rsidR="001356CF" w:rsidRPr="000E3284" w14:paraId="5F790BEE" w14:textId="77777777" w:rsidTr="00BE2E6A">
        <w:trPr>
          <w:trHeight w:val="1067"/>
        </w:trPr>
        <w:tc>
          <w:tcPr>
            <w:tcW w:w="1560" w:type="dxa"/>
            <w:tcMar>
              <w:top w:w="57" w:type="dxa"/>
            </w:tcMar>
            <w:vAlign w:val="center"/>
          </w:tcPr>
          <w:p w14:paraId="2BD9B9EE" w14:textId="77777777" w:rsidR="001356CF" w:rsidRPr="00E30D0A" w:rsidRDefault="001356CF" w:rsidP="00BE2E6A">
            <w:pPr>
              <w:jc w:val="center"/>
              <w:rPr>
                <w:b/>
                <w:bCs/>
                <w:noProof/>
                <w:sz w:val="24"/>
                <w:szCs w:val="20"/>
              </w:rPr>
            </w:pPr>
            <w:r w:rsidRPr="00E30D0A">
              <w:rPr>
                <w:b/>
                <w:bCs/>
                <w:noProof/>
                <w:sz w:val="24"/>
                <w:szCs w:val="20"/>
                <w:lang w:eastAsia="fr-FR"/>
              </w:rPr>
              <w:drawing>
                <wp:inline distT="0" distB="0" distL="0" distR="0" wp14:anchorId="410FAF9A" wp14:editId="11D08CB3">
                  <wp:extent cx="487680" cy="487680"/>
                  <wp:effectExtent l="0" t="0" r="7620" b="7620"/>
                  <wp:docPr id="45" name="Graphique 45" descr="Adresse de 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2" name="email.sv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8" w:type="dxa"/>
            <w:tcMar>
              <w:top w:w="57" w:type="dxa"/>
            </w:tcMar>
            <w:vAlign w:val="center"/>
          </w:tcPr>
          <w:p w14:paraId="5ABEA97D" w14:textId="264E518A" w:rsidR="001356CF" w:rsidRPr="009F38FF" w:rsidRDefault="009F38FF" w:rsidP="009F38FF">
            <w:pPr>
              <w:pStyle w:val="Paragraphedeliste"/>
              <w:numPr>
                <w:ilvl w:val="0"/>
                <w:numId w:val="18"/>
              </w:numPr>
              <w:rPr>
                <w:b/>
                <w:bCs/>
                <w:noProof/>
                <w:color w:val="26358C" w:themeColor="accent1"/>
                <w:sz w:val="24"/>
                <w:szCs w:val="24"/>
                <w:lang w:val="en-US"/>
              </w:rPr>
            </w:pPr>
            <w:r w:rsidRPr="009F38FF">
              <w:rPr>
                <w:b/>
                <w:bCs/>
                <w:noProof/>
                <w:color w:val="26358C" w:themeColor="accent1"/>
                <w:sz w:val="24"/>
                <w:szCs w:val="24"/>
                <w:lang w:val="en-US"/>
              </w:rPr>
              <w:t>A virtual meeting link will be sent to you upon confirmation of your appointment</w:t>
            </w:r>
            <w:r w:rsidR="001356CF" w:rsidRPr="009F38FF">
              <w:rPr>
                <w:b/>
                <w:bCs/>
                <w:noProof/>
                <w:color w:val="26358C" w:themeColor="accent1"/>
                <w:sz w:val="24"/>
                <w:szCs w:val="24"/>
                <w:lang w:val="en-US"/>
              </w:rPr>
              <w:t>.</w:t>
            </w:r>
          </w:p>
        </w:tc>
      </w:tr>
      <w:tr w:rsidR="001356CF" w:rsidRPr="000E3284" w14:paraId="04260EB5" w14:textId="77777777" w:rsidTr="00BE2E6A">
        <w:trPr>
          <w:trHeight w:val="1041"/>
        </w:trPr>
        <w:tc>
          <w:tcPr>
            <w:tcW w:w="1560" w:type="dxa"/>
            <w:tcMar>
              <w:top w:w="57" w:type="dxa"/>
            </w:tcMar>
            <w:vAlign w:val="center"/>
          </w:tcPr>
          <w:p w14:paraId="41CB9C67" w14:textId="77777777" w:rsidR="001356CF" w:rsidRPr="00E30D0A" w:rsidRDefault="001356CF" w:rsidP="00BE2E6A">
            <w:pPr>
              <w:ind w:left="360"/>
              <w:jc w:val="both"/>
              <w:rPr>
                <w:b/>
                <w:bCs/>
                <w:noProof/>
                <w:sz w:val="24"/>
                <w:szCs w:val="20"/>
              </w:rPr>
            </w:pPr>
            <w:r w:rsidRPr="00E30D0A">
              <w:rPr>
                <w:b/>
                <w:bCs/>
                <w:noProof/>
                <w:sz w:val="24"/>
                <w:szCs w:val="20"/>
                <w:lang w:eastAsia="fr-FR"/>
              </w:rPr>
              <w:drawing>
                <wp:inline distT="0" distB="0" distL="0" distR="0" wp14:anchorId="08B27C22" wp14:editId="4250D44E">
                  <wp:extent cx="548640" cy="548640"/>
                  <wp:effectExtent l="0" t="0" r="0" b="0"/>
                  <wp:docPr id="47" name="Graphique 47" descr="Horlo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3" name="clock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8" w:type="dxa"/>
            <w:tcMar>
              <w:top w:w="57" w:type="dxa"/>
            </w:tcMar>
            <w:vAlign w:val="center"/>
          </w:tcPr>
          <w:p w14:paraId="3B3BE752" w14:textId="054C7093" w:rsidR="001356CF" w:rsidRPr="009F38FF" w:rsidRDefault="009F38FF" w:rsidP="009F38FF">
            <w:pPr>
              <w:pStyle w:val="Paragraphedeliste"/>
              <w:numPr>
                <w:ilvl w:val="0"/>
                <w:numId w:val="18"/>
              </w:numPr>
              <w:rPr>
                <w:b/>
                <w:bCs/>
                <w:noProof/>
                <w:color w:val="26358C" w:themeColor="accent1"/>
                <w:sz w:val="24"/>
                <w:szCs w:val="24"/>
                <w:lang w:val="en-US"/>
              </w:rPr>
            </w:pPr>
            <w:r w:rsidRPr="009F38FF">
              <w:rPr>
                <w:b/>
                <w:bCs/>
                <w:noProof/>
                <w:color w:val="26358C" w:themeColor="accent1"/>
                <w:sz w:val="24"/>
                <w:szCs w:val="24"/>
                <w:lang w:val="en-US"/>
              </w:rPr>
              <w:t>Log on 5 to 10 minutes in advance and bring your product samples</w:t>
            </w:r>
            <w:r w:rsidR="001356CF" w:rsidRPr="009F38FF">
              <w:rPr>
                <w:b/>
                <w:bCs/>
                <w:noProof/>
                <w:color w:val="26358C" w:themeColor="accent1"/>
                <w:sz w:val="24"/>
                <w:szCs w:val="24"/>
                <w:lang w:val="en-US"/>
              </w:rPr>
              <w:t>.</w:t>
            </w:r>
          </w:p>
        </w:tc>
      </w:tr>
      <w:tr w:rsidR="001356CF" w:rsidRPr="000E3284" w14:paraId="44589CF3" w14:textId="77777777" w:rsidTr="00BE2E6A">
        <w:trPr>
          <w:trHeight w:val="1057"/>
        </w:trPr>
        <w:tc>
          <w:tcPr>
            <w:tcW w:w="1560" w:type="dxa"/>
            <w:tcMar>
              <w:top w:w="57" w:type="dxa"/>
            </w:tcMar>
            <w:vAlign w:val="center"/>
          </w:tcPr>
          <w:p w14:paraId="430EE808" w14:textId="77777777" w:rsidR="001356CF" w:rsidRPr="00E30D0A" w:rsidRDefault="001356CF" w:rsidP="00BE2E6A">
            <w:pPr>
              <w:ind w:left="360"/>
              <w:jc w:val="both"/>
              <w:rPr>
                <w:b/>
                <w:bCs/>
                <w:noProof/>
                <w:sz w:val="24"/>
                <w:szCs w:val="20"/>
              </w:rPr>
            </w:pPr>
            <w:r w:rsidRPr="00E30D0A">
              <w:rPr>
                <w:b/>
                <w:bCs/>
                <w:noProof/>
                <w:sz w:val="24"/>
                <w:szCs w:val="20"/>
                <w:lang w:eastAsia="fr-FR"/>
              </w:rPr>
              <w:drawing>
                <wp:inline distT="0" distB="0" distL="0" distR="0" wp14:anchorId="31ED97C4" wp14:editId="02E41578">
                  <wp:extent cx="548640" cy="548640"/>
                  <wp:effectExtent l="0" t="0" r="3810" b="0"/>
                  <wp:docPr id="49" name="Graphique 49" descr="Ordinat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4" name="computer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8" w:type="dxa"/>
            <w:tcMar>
              <w:top w:w="57" w:type="dxa"/>
            </w:tcMar>
            <w:vAlign w:val="center"/>
          </w:tcPr>
          <w:p w14:paraId="2DE8502D" w14:textId="6FBE2DC3" w:rsidR="001356CF" w:rsidRPr="009F38FF" w:rsidRDefault="009F38FF" w:rsidP="0022554A">
            <w:pPr>
              <w:pStyle w:val="Paragraphedeliste"/>
              <w:numPr>
                <w:ilvl w:val="0"/>
                <w:numId w:val="18"/>
              </w:numPr>
              <w:rPr>
                <w:b/>
                <w:bCs/>
                <w:noProof/>
                <w:color w:val="26358C" w:themeColor="accent1"/>
                <w:sz w:val="24"/>
                <w:szCs w:val="24"/>
                <w:lang w:val="en-US"/>
              </w:rPr>
            </w:pPr>
            <w:r w:rsidRPr="009F38FF">
              <w:rPr>
                <w:b/>
                <w:bCs/>
                <w:noProof/>
                <w:color w:val="26358C" w:themeColor="accent1"/>
                <w:sz w:val="24"/>
                <w:szCs w:val="24"/>
                <w:lang w:val="en-US"/>
              </w:rPr>
              <w:t>Be sure to check beforehand that your camera</w:t>
            </w:r>
            <w:r w:rsidR="0022554A">
              <w:rPr>
                <w:b/>
                <w:bCs/>
                <w:noProof/>
                <w:color w:val="26358C" w:themeColor="accent1"/>
                <w:sz w:val="24"/>
                <w:szCs w:val="24"/>
                <w:lang w:val="en-US"/>
              </w:rPr>
              <w:t xml:space="preserve"> and</w:t>
            </w:r>
            <w:r w:rsidRPr="009F38FF">
              <w:rPr>
                <w:b/>
                <w:bCs/>
                <w:noProof/>
                <w:color w:val="26358C" w:themeColor="accent1"/>
                <w:sz w:val="24"/>
                <w:szCs w:val="24"/>
                <w:lang w:val="en-US"/>
              </w:rPr>
              <w:t xml:space="preserve"> your internet connection </w:t>
            </w:r>
            <w:r w:rsidR="0022554A">
              <w:rPr>
                <w:b/>
                <w:bCs/>
                <w:noProof/>
                <w:color w:val="26358C" w:themeColor="accent1"/>
                <w:sz w:val="24"/>
                <w:szCs w:val="24"/>
                <w:lang w:val="en-US"/>
              </w:rPr>
              <w:t>work properly</w:t>
            </w:r>
            <w:r w:rsidR="001356CF" w:rsidRPr="009F38FF">
              <w:rPr>
                <w:b/>
                <w:bCs/>
                <w:noProof/>
                <w:color w:val="26358C" w:themeColor="accent1"/>
                <w:sz w:val="24"/>
                <w:szCs w:val="24"/>
                <w:lang w:val="en-US"/>
              </w:rPr>
              <w:t>.</w:t>
            </w:r>
          </w:p>
        </w:tc>
      </w:tr>
      <w:tr w:rsidR="001356CF" w:rsidRPr="00E30D0A" w14:paraId="6027061F" w14:textId="77777777" w:rsidTr="00BE2E6A">
        <w:trPr>
          <w:trHeight w:val="1045"/>
        </w:trPr>
        <w:tc>
          <w:tcPr>
            <w:tcW w:w="1560" w:type="dxa"/>
            <w:tcMar>
              <w:top w:w="57" w:type="dxa"/>
            </w:tcMar>
            <w:vAlign w:val="center"/>
          </w:tcPr>
          <w:p w14:paraId="1689DE83" w14:textId="77777777" w:rsidR="001356CF" w:rsidRPr="00E30D0A" w:rsidRDefault="001356CF" w:rsidP="00BE2E6A">
            <w:pPr>
              <w:ind w:left="360"/>
              <w:jc w:val="both"/>
              <w:rPr>
                <w:b/>
                <w:bCs/>
                <w:noProof/>
                <w:sz w:val="24"/>
                <w:szCs w:val="20"/>
              </w:rPr>
            </w:pPr>
            <w:r w:rsidRPr="00E30D0A">
              <w:rPr>
                <w:b/>
                <w:bCs/>
                <w:noProof/>
                <w:sz w:val="24"/>
                <w:szCs w:val="20"/>
                <w:lang w:eastAsia="fr-FR"/>
              </w:rPr>
              <w:drawing>
                <wp:inline distT="0" distB="0" distL="0" distR="0" wp14:anchorId="03185937" wp14:editId="5823446F">
                  <wp:extent cx="571500" cy="571500"/>
                  <wp:effectExtent l="0" t="0" r="0" b="0"/>
                  <wp:docPr id="60" name="Graphique 60" descr="Chronomètre 75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topwatch6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8" w:type="dxa"/>
            <w:tcMar>
              <w:top w:w="57" w:type="dxa"/>
            </w:tcMar>
            <w:vAlign w:val="center"/>
          </w:tcPr>
          <w:p w14:paraId="4229FEF6" w14:textId="750ABDBF" w:rsidR="001356CF" w:rsidRPr="004366EA" w:rsidRDefault="009F38FF" w:rsidP="009F38FF">
            <w:pPr>
              <w:pStyle w:val="Paragraphedeliste"/>
              <w:numPr>
                <w:ilvl w:val="0"/>
                <w:numId w:val="18"/>
              </w:numPr>
              <w:rPr>
                <w:b/>
                <w:bCs/>
                <w:noProof/>
                <w:color w:val="26358C" w:themeColor="accent1"/>
                <w:sz w:val="24"/>
                <w:szCs w:val="24"/>
              </w:rPr>
            </w:pPr>
            <w:r w:rsidRPr="009F38FF">
              <w:rPr>
                <w:b/>
                <w:bCs/>
                <w:noProof/>
                <w:color w:val="26358C" w:themeColor="accent1"/>
                <w:sz w:val="24"/>
                <w:szCs w:val="24"/>
                <w:lang w:val="en-US"/>
              </w:rPr>
              <w:t xml:space="preserve">Begin your appointment with the expert from the country concerned. </w:t>
            </w:r>
            <w:r w:rsidRPr="009F38FF">
              <w:rPr>
                <w:b/>
                <w:bCs/>
                <w:noProof/>
                <w:color w:val="26358C" w:themeColor="accent1"/>
                <w:sz w:val="24"/>
                <w:szCs w:val="24"/>
              </w:rPr>
              <w:t>You will have 45min of connection time</w:t>
            </w:r>
            <w:r w:rsidR="001356CF" w:rsidRPr="004366EA">
              <w:rPr>
                <w:b/>
                <w:bCs/>
                <w:noProof/>
                <w:color w:val="26358C" w:themeColor="accent1"/>
                <w:sz w:val="24"/>
                <w:szCs w:val="24"/>
              </w:rPr>
              <w:t>.</w:t>
            </w:r>
          </w:p>
        </w:tc>
      </w:tr>
      <w:tr w:rsidR="001356CF" w:rsidRPr="000E3284" w14:paraId="63E9DDC3" w14:textId="77777777" w:rsidTr="00BE2E6A">
        <w:trPr>
          <w:trHeight w:val="1047"/>
        </w:trPr>
        <w:tc>
          <w:tcPr>
            <w:tcW w:w="1560" w:type="dxa"/>
            <w:tcMar>
              <w:top w:w="57" w:type="dxa"/>
            </w:tcMar>
            <w:vAlign w:val="center"/>
          </w:tcPr>
          <w:p w14:paraId="5422BC89" w14:textId="77777777" w:rsidR="001356CF" w:rsidRPr="00E30D0A" w:rsidRDefault="001356CF" w:rsidP="00BE2E6A">
            <w:pPr>
              <w:ind w:left="360"/>
              <w:jc w:val="both"/>
              <w:rPr>
                <w:b/>
                <w:bCs/>
                <w:noProof/>
                <w:sz w:val="24"/>
                <w:szCs w:val="20"/>
              </w:rPr>
            </w:pPr>
            <w:r w:rsidRPr="00E30D0A">
              <w:rPr>
                <w:b/>
                <w:bCs/>
                <w:noProof/>
                <w:sz w:val="24"/>
                <w:szCs w:val="20"/>
                <w:lang w:eastAsia="fr-FR"/>
              </w:rPr>
              <w:drawing>
                <wp:inline distT="0" distB="0" distL="0" distR="0" wp14:anchorId="5C0542AA" wp14:editId="50DB5EFB">
                  <wp:extent cx="541020" cy="541020"/>
                  <wp:effectExtent l="0" t="0" r="0" b="0"/>
                  <wp:docPr id="61" name="Graphique 61" descr="Avis des cli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ustomerreview_rtl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8" w:type="dxa"/>
            <w:tcMar>
              <w:top w:w="57" w:type="dxa"/>
            </w:tcMar>
            <w:vAlign w:val="center"/>
          </w:tcPr>
          <w:p w14:paraId="53A7B57A" w14:textId="676AC122" w:rsidR="001356CF" w:rsidRPr="009F38FF" w:rsidRDefault="009F38FF" w:rsidP="009F38FF">
            <w:pPr>
              <w:pStyle w:val="Paragraphedeliste"/>
              <w:numPr>
                <w:ilvl w:val="0"/>
                <w:numId w:val="18"/>
              </w:numPr>
              <w:rPr>
                <w:b/>
                <w:bCs/>
                <w:noProof/>
                <w:color w:val="26358C" w:themeColor="accent1"/>
                <w:sz w:val="24"/>
                <w:szCs w:val="24"/>
                <w:lang w:val="en-US"/>
              </w:rPr>
            </w:pPr>
            <w:r w:rsidRPr="009F38FF">
              <w:rPr>
                <w:b/>
                <w:bCs/>
                <w:noProof/>
                <w:color w:val="26358C" w:themeColor="accent1"/>
                <w:sz w:val="24"/>
                <w:szCs w:val="24"/>
                <w:lang w:val="en-US"/>
              </w:rPr>
              <w:t>Don't forget to ask for contact details and ask any questions you may have</w:t>
            </w:r>
            <w:r w:rsidR="001356CF" w:rsidRPr="009F38FF">
              <w:rPr>
                <w:b/>
                <w:bCs/>
                <w:noProof/>
                <w:color w:val="26358C" w:themeColor="accent1"/>
                <w:sz w:val="24"/>
                <w:szCs w:val="24"/>
                <w:lang w:val="en-US"/>
              </w:rPr>
              <w:t>.</w:t>
            </w:r>
          </w:p>
        </w:tc>
      </w:tr>
      <w:tr w:rsidR="001356CF" w:rsidRPr="000E3284" w14:paraId="3C8B24CD" w14:textId="77777777" w:rsidTr="00BE2E6A">
        <w:trPr>
          <w:trHeight w:val="677"/>
        </w:trPr>
        <w:tc>
          <w:tcPr>
            <w:tcW w:w="1560" w:type="dxa"/>
            <w:tcMar>
              <w:top w:w="57" w:type="dxa"/>
            </w:tcMar>
            <w:vAlign w:val="center"/>
          </w:tcPr>
          <w:p w14:paraId="1DED76E1" w14:textId="77777777" w:rsidR="001356CF" w:rsidRPr="00E30D0A" w:rsidRDefault="001356CF" w:rsidP="00BE2E6A">
            <w:pPr>
              <w:jc w:val="center"/>
              <w:rPr>
                <w:b/>
                <w:bCs/>
                <w:noProof/>
                <w:sz w:val="24"/>
                <w:szCs w:val="20"/>
              </w:rPr>
            </w:pPr>
            <w:r w:rsidRPr="00E30D0A">
              <w:rPr>
                <w:b/>
                <w:bCs/>
                <w:noProof/>
                <w:sz w:val="24"/>
                <w:szCs w:val="20"/>
                <w:lang w:eastAsia="fr-FR"/>
              </w:rPr>
              <w:drawing>
                <wp:inline distT="0" distB="0" distL="0" distR="0" wp14:anchorId="0AD79A41" wp14:editId="0C4565A4">
                  <wp:extent cx="571500" cy="571500"/>
                  <wp:effectExtent l="0" t="0" r="0" b="0"/>
                  <wp:docPr id="1408" name="Graphique 1408" descr="Boî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ox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8" w:type="dxa"/>
            <w:tcMar>
              <w:top w:w="57" w:type="dxa"/>
            </w:tcMar>
            <w:vAlign w:val="center"/>
          </w:tcPr>
          <w:p w14:paraId="39F664F0" w14:textId="6640CF51" w:rsidR="001356CF" w:rsidRPr="00DC15C4" w:rsidRDefault="009F38FF" w:rsidP="009F38FF">
            <w:pPr>
              <w:pStyle w:val="Paragraphedeliste"/>
              <w:numPr>
                <w:ilvl w:val="0"/>
                <w:numId w:val="18"/>
              </w:numPr>
              <w:rPr>
                <w:b/>
                <w:bCs/>
                <w:noProof/>
                <w:color w:val="26358C" w:themeColor="accent1"/>
                <w:sz w:val="24"/>
                <w:szCs w:val="24"/>
                <w:lang w:val="en-US"/>
              </w:rPr>
            </w:pPr>
            <w:r w:rsidRPr="00DC15C4">
              <w:rPr>
                <w:b/>
                <w:bCs/>
                <w:noProof/>
                <w:color w:val="26358C" w:themeColor="accent1"/>
                <w:sz w:val="24"/>
                <w:szCs w:val="24"/>
                <w:lang w:val="en-US"/>
              </w:rPr>
              <w:t>Send your product samples when requested</w:t>
            </w:r>
            <w:r w:rsidR="001356CF" w:rsidRPr="00DC15C4">
              <w:rPr>
                <w:b/>
                <w:bCs/>
                <w:noProof/>
                <w:color w:val="26358C" w:themeColor="accent1"/>
                <w:sz w:val="24"/>
                <w:szCs w:val="24"/>
                <w:lang w:val="en-US"/>
              </w:rPr>
              <w:t>.</w:t>
            </w:r>
          </w:p>
        </w:tc>
      </w:tr>
    </w:tbl>
    <w:p w14:paraId="07C6A414" w14:textId="24462591" w:rsidR="00FC306A" w:rsidRPr="00DC15C4" w:rsidRDefault="00FC306A" w:rsidP="00C14F3F">
      <w:pPr>
        <w:rPr>
          <w:lang w:val="en-US"/>
        </w:rPr>
      </w:pPr>
    </w:p>
    <w:p w14:paraId="4D4B3394" w14:textId="587DE425" w:rsidR="00FC306A" w:rsidRPr="001356CF" w:rsidRDefault="00FC306A" w:rsidP="00C14F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E58BB0" wp14:editId="1DB40645">
                <wp:simplePos x="0" y="0"/>
                <wp:positionH relativeFrom="column">
                  <wp:posOffset>-477520</wp:posOffset>
                </wp:positionH>
                <wp:positionV relativeFrom="paragraph">
                  <wp:posOffset>494192</wp:posOffset>
                </wp:positionV>
                <wp:extent cx="7559675" cy="395605"/>
                <wp:effectExtent l="0" t="0" r="0" b="444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1FF68" w14:textId="77777777" w:rsidR="00776F1F" w:rsidRPr="008A7C95" w:rsidRDefault="00776F1F" w:rsidP="006850FA">
                            <w:pPr>
                              <w:pStyle w:val="CONTACTSTitre"/>
                            </w:pPr>
                            <w:r w:rsidRPr="008A7C95">
                              <w:t>CONTACTS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" o:spid="_x0000_s1039" type="#_x0000_t202" style="position:absolute;margin-left:-37.6pt;margin-top:38.9pt;width:595.25pt;height:31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" filled="f" stroked="f" strokeweight=".5pt">
                <v:textbox>
                  <w:txbxContent>
                    <w:p w14:paraId="65E1FF68" w14:textId="77777777" w:rsidR="00776F1F" w:rsidRPr="008A7C95" w:rsidRDefault="00776F1F" w:rsidP="006850FA">
                      <w:pPr>
                        <w:pStyle w:val="CONTACTSTitre"/>
                      </w:pPr>
                      <w:r w:rsidRPr="008A7C95">
                        <w:t>CONTACTS</w:t>
                      </w:r>
                    </w:p>
                  </w:txbxContent>
                </v:textbox>
              </v:shape>
            </w:pict>
          </mc:Fallback>
        </mc:AlternateContent>
      </w:r>
      <w:r w:rsidR="000579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854953F" wp14:editId="4D23286F">
                <wp:simplePos x="0" y="0"/>
                <wp:positionH relativeFrom="margin">
                  <wp:posOffset>102073</wp:posOffset>
                </wp:positionH>
                <wp:positionV relativeFrom="page">
                  <wp:posOffset>9308465</wp:posOffset>
                </wp:positionV>
                <wp:extent cx="6623685" cy="995680"/>
                <wp:effectExtent l="0" t="0" r="5715" b="13970"/>
                <wp:wrapNone/>
                <wp:docPr id="21507" name="Zone de texte 2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99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988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4644"/>
                              <w:gridCol w:w="4536"/>
                            </w:tblGrid>
                            <w:tr w:rsidR="005A0198" w:rsidRPr="005A0198" w14:paraId="4293C4B5" w14:textId="77777777" w:rsidTr="005A0198">
                              <w:trPr>
                                <w:trHeight w:val="991"/>
                              </w:trPr>
                              <w:tc>
                                <w:tcPr>
                                  <w:tcW w:w="709" w:type="dxa"/>
                                </w:tcPr>
                                <w:p w14:paraId="3D9BDF41" w14:textId="601E56A0" w:rsidR="00FC543D" w:rsidRPr="005A0198" w:rsidRDefault="00FC543D" w:rsidP="006850FA">
                                  <w:pPr>
                                    <w:pStyle w:val="CONTACTSCoordonnes"/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4" w:type="dxa"/>
                                </w:tcPr>
                                <w:p w14:paraId="1F273BEA" w14:textId="77777777" w:rsidR="00FC543D" w:rsidRPr="005A0198" w:rsidRDefault="00B00B7F" w:rsidP="006850FA">
                                  <w:pPr>
                                    <w:pStyle w:val="CONTACTSCoordonnes"/>
                                    <w:rPr>
                                      <w:b/>
                                      <w:color w:val="F2F2F2" w:themeColor="background2" w:themeShade="F2"/>
                                      <w:sz w:val="22"/>
                                    </w:rPr>
                                  </w:pPr>
                                  <w:r w:rsidRPr="005A0198">
                                    <w:rPr>
                                      <w:b/>
                                      <w:color w:val="F2F2F2" w:themeColor="background2" w:themeShade="F2"/>
                                      <w:sz w:val="22"/>
                                    </w:rPr>
                                    <w:t>Anne-Colette ALAIN</w:t>
                                  </w:r>
                                </w:p>
                                <w:p w14:paraId="40E76F44" w14:textId="77777777" w:rsidR="00B00B7F" w:rsidRPr="005A0198" w:rsidRDefault="000111B0" w:rsidP="006850FA">
                                  <w:pPr>
                                    <w:pStyle w:val="CONTACTSCoordonnes"/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</w:pPr>
                                  <w:r w:rsidRPr="005A0198"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  <w:t>EEN Normandie</w:t>
                                  </w:r>
                                </w:p>
                                <w:p w14:paraId="6718D0B5" w14:textId="7E5EEE83" w:rsidR="000111B0" w:rsidRPr="005A0198" w:rsidRDefault="000111B0" w:rsidP="006850FA">
                                  <w:pPr>
                                    <w:pStyle w:val="CONTACTSCoordonnes"/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</w:pPr>
                                  <w:r w:rsidRPr="005A0198"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  <w:t xml:space="preserve">Conseiller International TFE Normandie / </w:t>
                                  </w:r>
                                  <w:proofErr w:type="spellStart"/>
                                  <w:r w:rsidRPr="005A0198"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  <w:t>Agrotech</w:t>
                                  </w:r>
                                  <w:proofErr w:type="spellEnd"/>
                                </w:p>
                                <w:p w14:paraId="1AF120DC" w14:textId="384F9545" w:rsidR="000111B0" w:rsidRDefault="000E3284" w:rsidP="006850FA">
                                  <w:pPr>
                                    <w:pStyle w:val="CONTACTSCoordonnes"/>
                                    <w:rPr>
                                      <w:rStyle w:val="Lienhypertexte"/>
                                      <w:color w:val="F2F2F2" w:themeColor="background2" w:themeShade="F2"/>
                                      <w:sz w:val="22"/>
                                    </w:rPr>
                                  </w:pPr>
                                  <w:hyperlink r:id="rId44" w:history="1">
                                    <w:r w:rsidR="00950778" w:rsidRPr="005A0198">
                                      <w:rPr>
                                        <w:rStyle w:val="Lienhypertexte"/>
                                        <w:color w:val="F2F2F2" w:themeColor="background2" w:themeShade="F2"/>
                                        <w:sz w:val="22"/>
                                      </w:rPr>
                                      <w:t>anne-colette.alain@normandie.cci.fr</w:t>
                                    </w:r>
                                  </w:hyperlink>
                                </w:p>
                                <w:p w14:paraId="220508FF" w14:textId="0BB2EDEB" w:rsidR="000111B0" w:rsidRPr="005A0198" w:rsidRDefault="000579C1" w:rsidP="006850FA">
                                  <w:pPr>
                                    <w:pStyle w:val="CONTACTSCoordonnes"/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  <w:t>T : +</w:t>
                                  </w:r>
                                  <w:r w:rsidR="000111B0" w:rsidRPr="005A0198"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  <w:t>33</w:t>
                                  </w:r>
                                  <w:proofErr w:type="gramStart"/>
                                  <w:r w:rsidR="000111B0" w:rsidRPr="005A0198"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  <w:t>.(</w:t>
                                  </w:r>
                                  <w:proofErr w:type="gramEnd"/>
                                  <w:r w:rsidR="000111B0" w:rsidRPr="005A0198"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  <w:t>0)6. 31.37.77.02</w:t>
                                  </w:r>
                                </w:p>
                                <w:p w14:paraId="40E7A23A" w14:textId="2093F488" w:rsidR="000111B0" w:rsidRPr="005A0198" w:rsidRDefault="000111B0" w:rsidP="006850FA">
                                  <w:pPr>
                                    <w:pStyle w:val="CONTACTSCoordonnes"/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14:paraId="12DE8DAA" w14:textId="77777777" w:rsidR="00FC543D" w:rsidRPr="005A0198" w:rsidRDefault="000111B0" w:rsidP="00711B2A">
                                  <w:pPr>
                                    <w:pStyle w:val="CONTACTSCoordonnes"/>
                                    <w:rPr>
                                      <w:b/>
                                      <w:color w:val="F2F2F2" w:themeColor="background2" w:themeShade="F2"/>
                                      <w:sz w:val="22"/>
                                    </w:rPr>
                                  </w:pPr>
                                  <w:r w:rsidRPr="005A0198">
                                    <w:rPr>
                                      <w:b/>
                                      <w:color w:val="F2F2F2" w:themeColor="background2" w:themeShade="F2"/>
                                      <w:sz w:val="22"/>
                                    </w:rPr>
                                    <w:t>Géraldine LECARPENTIER</w:t>
                                  </w:r>
                                </w:p>
                                <w:p w14:paraId="35B5B661" w14:textId="77777777" w:rsidR="00950778" w:rsidRPr="005A0198" w:rsidRDefault="00950778" w:rsidP="00711B2A">
                                  <w:pPr>
                                    <w:pStyle w:val="CONTACTSCoordonnes"/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</w:pPr>
                                  <w:r w:rsidRPr="005A0198"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  <w:t>EEN Normandie</w:t>
                                  </w:r>
                                </w:p>
                                <w:p w14:paraId="148EF2C6" w14:textId="77777777" w:rsidR="00950778" w:rsidRPr="005A0198" w:rsidRDefault="00950778" w:rsidP="00950778">
                                  <w:pPr>
                                    <w:pStyle w:val="CONTACTSCoordonnes"/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</w:pPr>
                                  <w:r w:rsidRPr="005A0198"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  <w:t xml:space="preserve">Conseiller International TFE Normandie / </w:t>
                                  </w:r>
                                  <w:proofErr w:type="spellStart"/>
                                  <w:r w:rsidRPr="005A0198"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  <w:t>Agrotech</w:t>
                                  </w:r>
                                  <w:proofErr w:type="spellEnd"/>
                                </w:p>
                                <w:p w14:paraId="4890CE15" w14:textId="69CB1EF3" w:rsidR="00950778" w:rsidRPr="005A0198" w:rsidRDefault="000E3284" w:rsidP="00711B2A">
                                  <w:pPr>
                                    <w:pStyle w:val="CONTACTSCoordonnes"/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</w:pPr>
                                  <w:hyperlink r:id="rId45" w:history="1">
                                    <w:r w:rsidR="00950778" w:rsidRPr="005A0198">
                                      <w:rPr>
                                        <w:rStyle w:val="Lienhypertexte"/>
                                        <w:color w:val="F2F2F2" w:themeColor="background2" w:themeShade="F2"/>
                                        <w:sz w:val="22"/>
                                      </w:rPr>
                                      <w:t>geraldine.lecarpentier@normandie.cci.fr</w:t>
                                    </w:r>
                                  </w:hyperlink>
                                </w:p>
                                <w:p w14:paraId="01194C61" w14:textId="35800EBF" w:rsidR="00950778" w:rsidRPr="005A0198" w:rsidRDefault="000579C1" w:rsidP="000579C1">
                                  <w:pPr>
                                    <w:pStyle w:val="CONTACTSCoordonnes"/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  <w:t>T : +</w:t>
                                  </w:r>
                                  <w:r w:rsidR="00950778" w:rsidRPr="005A0198"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  <w:t>33</w:t>
                                  </w:r>
                                  <w:proofErr w:type="gramStart"/>
                                  <w:r w:rsidR="00950778" w:rsidRPr="005A0198"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  <w:t>.(</w:t>
                                  </w:r>
                                  <w:proofErr w:type="gramEnd"/>
                                  <w:r w:rsidR="00950778" w:rsidRPr="005A0198">
                                    <w:rPr>
                                      <w:color w:val="F2F2F2" w:themeColor="background2" w:themeShade="F2"/>
                                      <w:sz w:val="22"/>
                                    </w:rPr>
                                    <w:t>0)7.89.44.97.54</w:t>
                                  </w:r>
                                </w:p>
                              </w:tc>
                            </w:tr>
                          </w:tbl>
                          <w:p w14:paraId="39EE38AF" w14:textId="77777777" w:rsidR="00FC543D" w:rsidRPr="005A0198" w:rsidRDefault="00FC543D" w:rsidP="00FC543D">
                            <w:pPr>
                              <w:rPr>
                                <w:color w:val="F2F2F2" w:themeColor="background2" w:themeShade="F2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507" o:spid="_x0000_s1040" type="#_x0000_t202" style="position:absolute;margin-left:8.05pt;margin-top:732.95pt;width:521.55pt;height:78.4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988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4644"/>
                        <w:gridCol w:w="4536"/>
                      </w:tblGrid>
                      <w:tr w:rsidR="005A0198" w:rsidRPr="005A0198" w14:paraId="4293C4B5" w14:textId="77777777" w:rsidTr="005A0198">
                        <w:trPr>
                          <w:trHeight w:val="991"/>
                        </w:trPr>
                        <w:tc>
                          <w:tcPr>
                            <w:tcW w:w="709" w:type="dxa"/>
                          </w:tcPr>
                          <w:p w14:paraId="3D9BDF41" w14:textId="601E56A0" w:rsidR="00FC543D" w:rsidRPr="005A0198" w:rsidRDefault="00FC543D" w:rsidP="006850FA">
                            <w:pPr>
                              <w:pStyle w:val="CONTACTSCoordonnes"/>
                              <w:rPr>
                                <w:color w:val="F2F2F2" w:themeColor="background2" w:themeShade="F2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4644" w:type="dxa"/>
                          </w:tcPr>
                          <w:p w14:paraId="1F273BEA" w14:textId="77777777" w:rsidR="00FC543D" w:rsidRPr="005A0198" w:rsidRDefault="00B00B7F" w:rsidP="006850FA">
                            <w:pPr>
                              <w:pStyle w:val="CONTACTSCoordonnes"/>
                              <w:rPr>
                                <w:b/>
                                <w:color w:val="F2F2F2" w:themeColor="background2" w:themeShade="F2"/>
                                <w:sz w:val="22"/>
                              </w:rPr>
                            </w:pPr>
                            <w:r w:rsidRPr="005A0198">
                              <w:rPr>
                                <w:b/>
                                <w:color w:val="F2F2F2" w:themeColor="background2" w:themeShade="F2"/>
                                <w:sz w:val="22"/>
                              </w:rPr>
                              <w:t>Anne-Colette ALAIN</w:t>
                            </w:r>
                          </w:p>
                          <w:p w14:paraId="40E76F44" w14:textId="77777777" w:rsidR="00B00B7F" w:rsidRPr="005A0198" w:rsidRDefault="000111B0" w:rsidP="006850FA">
                            <w:pPr>
                              <w:pStyle w:val="CONTACTSCoordonnes"/>
                              <w:rPr>
                                <w:color w:val="F2F2F2" w:themeColor="background2" w:themeShade="F2"/>
                                <w:sz w:val="22"/>
                              </w:rPr>
                            </w:pPr>
                            <w:r w:rsidRPr="005A0198">
                              <w:rPr>
                                <w:color w:val="F2F2F2" w:themeColor="background2" w:themeShade="F2"/>
                                <w:sz w:val="22"/>
                              </w:rPr>
                              <w:t>EEN Normandie</w:t>
                            </w:r>
                          </w:p>
                          <w:p w14:paraId="6718D0B5" w14:textId="7E5EEE83" w:rsidR="000111B0" w:rsidRPr="005A0198" w:rsidRDefault="000111B0" w:rsidP="006850FA">
                            <w:pPr>
                              <w:pStyle w:val="CONTACTSCoordonnes"/>
                              <w:rPr>
                                <w:color w:val="F2F2F2" w:themeColor="background2" w:themeShade="F2"/>
                                <w:sz w:val="22"/>
                              </w:rPr>
                            </w:pPr>
                            <w:r w:rsidRPr="005A0198">
                              <w:rPr>
                                <w:color w:val="F2F2F2" w:themeColor="background2" w:themeShade="F2"/>
                                <w:sz w:val="22"/>
                              </w:rPr>
                              <w:t xml:space="preserve">Conseiller International TFE Normandie / </w:t>
                            </w:r>
                            <w:proofErr w:type="spellStart"/>
                            <w:r w:rsidRPr="005A0198">
                              <w:rPr>
                                <w:color w:val="F2F2F2" w:themeColor="background2" w:themeShade="F2"/>
                                <w:sz w:val="22"/>
                              </w:rPr>
                              <w:t>Agrotech</w:t>
                            </w:r>
                            <w:proofErr w:type="spellEnd"/>
                          </w:p>
                          <w:p w14:paraId="1AF120DC" w14:textId="384F9545" w:rsidR="000111B0" w:rsidRDefault="000E3284" w:rsidP="006850FA">
                            <w:pPr>
                              <w:pStyle w:val="CONTACTSCoordonnes"/>
                              <w:rPr>
                                <w:rStyle w:val="Lienhypertexte"/>
                                <w:color w:val="F2F2F2" w:themeColor="background2" w:themeShade="F2"/>
                                <w:sz w:val="22"/>
                              </w:rPr>
                            </w:pPr>
                            <w:hyperlink r:id="rId46" w:history="1">
                              <w:r w:rsidR="00950778" w:rsidRPr="005A0198">
                                <w:rPr>
                                  <w:rStyle w:val="Lienhypertexte"/>
                                  <w:color w:val="F2F2F2" w:themeColor="background2" w:themeShade="F2"/>
                                  <w:sz w:val="22"/>
                                </w:rPr>
                                <w:t>anne-colette.alain@normandie.cci.fr</w:t>
                              </w:r>
                            </w:hyperlink>
                          </w:p>
                          <w:p w14:paraId="220508FF" w14:textId="0BB2EDEB" w:rsidR="000111B0" w:rsidRPr="005A0198" w:rsidRDefault="000579C1" w:rsidP="006850FA">
                            <w:pPr>
                              <w:pStyle w:val="CONTACTSCoordonnes"/>
                              <w:rPr>
                                <w:color w:val="F2F2F2" w:themeColor="background2" w:themeShade="F2"/>
                                <w:sz w:val="22"/>
                              </w:rPr>
                            </w:pPr>
                            <w:r>
                              <w:rPr>
                                <w:color w:val="F2F2F2" w:themeColor="background2" w:themeShade="F2"/>
                                <w:sz w:val="22"/>
                              </w:rPr>
                              <w:t>T : +</w:t>
                            </w:r>
                            <w:r w:rsidR="000111B0" w:rsidRPr="005A0198">
                              <w:rPr>
                                <w:color w:val="F2F2F2" w:themeColor="background2" w:themeShade="F2"/>
                                <w:sz w:val="22"/>
                              </w:rPr>
                              <w:t>33</w:t>
                            </w:r>
                            <w:proofErr w:type="gramStart"/>
                            <w:r w:rsidR="000111B0" w:rsidRPr="005A0198">
                              <w:rPr>
                                <w:color w:val="F2F2F2" w:themeColor="background2" w:themeShade="F2"/>
                                <w:sz w:val="22"/>
                              </w:rPr>
                              <w:t>.(</w:t>
                            </w:r>
                            <w:proofErr w:type="gramEnd"/>
                            <w:r w:rsidR="000111B0" w:rsidRPr="005A0198">
                              <w:rPr>
                                <w:color w:val="F2F2F2" w:themeColor="background2" w:themeShade="F2"/>
                                <w:sz w:val="22"/>
                              </w:rPr>
                              <w:t>0)6. 31.37.77.02</w:t>
                            </w:r>
                          </w:p>
                          <w:p w14:paraId="40E7A23A" w14:textId="2093F488" w:rsidR="000111B0" w:rsidRPr="005A0198" w:rsidRDefault="000111B0" w:rsidP="006850FA">
                            <w:pPr>
                              <w:pStyle w:val="CONTACTSCoordonnes"/>
                              <w:rPr>
                                <w:color w:val="F2F2F2" w:themeColor="background2" w:themeShade="F2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14:paraId="12DE8DAA" w14:textId="77777777" w:rsidR="00FC543D" w:rsidRPr="005A0198" w:rsidRDefault="000111B0" w:rsidP="00711B2A">
                            <w:pPr>
                              <w:pStyle w:val="CONTACTSCoordonnes"/>
                              <w:rPr>
                                <w:b/>
                                <w:color w:val="F2F2F2" w:themeColor="background2" w:themeShade="F2"/>
                                <w:sz w:val="22"/>
                              </w:rPr>
                            </w:pPr>
                            <w:r w:rsidRPr="005A0198">
                              <w:rPr>
                                <w:b/>
                                <w:color w:val="F2F2F2" w:themeColor="background2" w:themeShade="F2"/>
                                <w:sz w:val="22"/>
                              </w:rPr>
                              <w:t>Géraldine LECARPENTIER</w:t>
                            </w:r>
                          </w:p>
                          <w:p w14:paraId="35B5B661" w14:textId="77777777" w:rsidR="00950778" w:rsidRPr="005A0198" w:rsidRDefault="00950778" w:rsidP="00711B2A">
                            <w:pPr>
                              <w:pStyle w:val="CONTACTSCoordonnes"/>
                              <w:rPr>
                                <w:color w:val="F2F2F2" w:themeColor="background2" w:themeShade="F2"/>
                                <w:sz w:val="22"/>
                              </w:rPr>
                            </w:pPr>
                            <w:r w:rsidRPr="005A0198">
                              <w:rPr>
                                <w:color w:val="F2F2F2" w:themeColor="background2" w:themeShade="F2"/>
                                <w:sz w:val="22"/>
                              </w:rPr>
                              <w:t>EEN Normandie</w:t>
                            </w:r>
                          </w:p>
                          <w:p w14:paraId="148EF2C6" w14:textId="77777777" w:rsidR="00950778" w:rsidRPr="005A0198" w:rsidRDefault="00950778" w:rsidP="00950778">
                            <w:pPr>
                              <w:pStyle w:val="CONTACTSCoordonnes"/>
                              <w:rPr>
                                <w:color w:val="F2F2F2" w:themeColor="background2" w:themeShade="F2"/>
                                <w:sz w:val="22"/>
                              </w:rPr>
                            </w:pPr>
                            <w:r w:rsidRPr="005A0198">
                              <w:rPr>
                                <w:color w:val="F2F2F2" w:themeColor="background2" w:themeShade="F2"/>
                                <w:sz w:val="22"/>
                              </w:rPr>
                              <w:t xml:space="preserve">Conseiller International TFE Normandie / </w:t>
                            </w:r>
                            <w:proofErr w:type="spellStart"/>
                            <w:r w:rsidRPr="005A0198">
                              <w:rPr>
                                <w:color w:val="F2F2F2" w:themeColor="background2" w:themeShade="F2"/>
                                <w:sz w:val="22"/>
                              </w:rPr>
                              <w:t>Agrotech</w:t>
                            </w:r>
                            <w:proofErr w:type="spellEnd"/>
                          </w:p>
                          <w:p w14:paraId="4890CE15" w14:textId="69CB1EF3" w:rsidR="00950778" w:rsidRPr="005A0198" w:rsidRDefault="000E3284" w:rsidP="00711B2A">
                            <w:pPr>
                              <w:pStyle w:val="CONTACTSCoordonnes"/>
                              <w:rPr>
                                <w:color w:val="F2F2F2" w:themeColor="background2" w:themeShade="F2"/>
                                <w:sz w:val="22"/>
                              </w:rPr>
                            </w:pPr>
                            <w:hyperlink r:id="rId47" w:history="1">
                              <w:r w:rsidR="00950778" w:rsidRPr="005A0198">
                                <w:rPr>
                                  <w:rStyle w:val="Lienhypertexte"/>
                                  <w:color w:val="F2F2F2" w:themeColor="background2" w:themeShade="F2"/>
                                  <w:sz w:val="22"/>
                                </w:rPr>
                                <w:t>geraldine.lecarpentier@normandie.cci.fr</w:t>
                              </w:r>
                            </w:hyperlink>
                          </w:p>
                          <w:p w14:paraId="01194C61" w14:textId="35800EBF" w:rsidR="00950778" w:rsidRPr="005A0198" w:rsidRDefault="000579C1" w:rsidP="000579C1">
                            <w:pPr>
                              <w:pStyle w:val="CONTACTSCoordonnes"/>
                              <w:rPr>
                                <w:color w:val="F2F2F2" w:themeColor="background2" w:themeShade="F2"/>
                                <w:sz w:val="22"/>
                              </w:rPr>
                            </w:pPr>
                            <w:r>
                              <w:rPr>
                                <w:color w:val="F2F2F2" w:themeColor="background2" w:themeShade="F2"/>
                                <w:sz w:val="22"/>
                              </w:rPr>
                              <w:t>T : +</w:t>
                            </w:r>
                            <w:r w:rsidR="00950778" w:rsidRPr="005A0198">
                              <w:rPr>
                                <w:color w:val="F2F2F2" w:themeColor="background2" w:themeShade="F2"/>
                                <w:sz w:val="22"/>
                              </w:rPr>
                              <w:t>33</w:t>
                            </w:r>
                            <w:proofErr w:type="gramStart"/>
                            <w:r w:rsidR="00950778" w:rsidRPr="005A0198">
                              <w:rPr>
                                <w:color w:val="F2F2F2" w:themeColor="background2" w:themeShade="F2"/>
                                <w:sz w:val="22"/>
                              </w:rPr>
                              <w:t>.(</w:t>
                            </w:r>
                            <w:proofErr w:type="gramEnd"/>
                            <w:r w:rsidR="00950778" w:rsidRPr="005A0198">
                              <w:rPr>
                                <w:color w:val="F2F2F2" w:themeColor="background2" w:themeShade="F2"/>
                                <w:sz w:val="22"/>
                              </w:rPr>
                              <w:t>0)7.89.44.97.54</w:t>
                            </w:r>
                          </w:p>
                        </w:tc>
                      </w:tr>
                    </w:tbl>
                    <w:p w14:paraId="39EE38AF" w14:textId="77777777" w:rsidR="00FC543D" w:rsidRPr="005A0198" w:rsidRDefault="00FC543D" w:rsidP="00FC543D">
                      <w:pPr>
                        <w:rPr>
                          <w:color w:val="F2F2F2" w:themeColor="background2" w:themeShade="F2"/>
                          <w:sz w:val="2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FC306A" w:rsidRPr="001356CF" w:rsidSect="00453ABF">
      <w:type w:val="continuous"/>
      <w:pgSz w:w="11906" w:h="16838" w:code="9"/>
      <w:pgMar w:top="737" w:right="737" w:bottom="737" w:left="73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0DB0D8" w14:textId="77777777" w:rsidR="00965463" w:rsidRDefault="00965463" w:rsidP="002B04D1">
      <w:r>
        <w:separator/>
      </w:r>
    </w:p>
  </w:endnote>
  <w:endnote w:type="continuationSeparator" w:id="0">
    <w:p w14:paraId="763C7A20" w14:textId="77777777" w:rsidR="00965463" w:rsidRDefault="00965463" w:rsidP="002B0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9B4FF" w14:textId="00C95FF3" w:rsidR="00ED0D76" w:rsidRDefault="00E84140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4141" behindDoc="0" locked="1" layoutInCell="1" allowOverlap="1" wp14:anchorId="431FC0E3" wp14:editId="68E998E9">
              <wp:simplePos x="0" y="0"/>
              <wp:positionH relativeFrom="column">
                <wp:posOffset>-786765</wp:posOffset>
              </wp:positionH>
              <wp:positionV relativeFrom="page">
                <wp:posOffset>7750810</wp:posOffset>
              </wp:positionV>
              <wp:extent cx="7880350" cy="2971165"/>
              <wp:effectExtent l="0" t="0" r="6350" b="635"/>
              <wp:wrapNone/>
              <wp:docPr id="51" name="Groupe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0350" cy="2971165"/>
                        <a:chOff x="0" y="0"/>
                        <a:chExt cx="7878445" cy="2629219"/>
                      </a:xfrm>
                    </wpg:grpSpPr>
                    <wpg:grpSp>
                      <wpg:cNvPr id="7" name="Groupe 7"/>
                      <wpg:cNvGrpSpPr/>
                      <wpg:grpSpPr>
                        <a:xfrm>
                          <a:off x="0" y="0"/>
                          <a:ext cx="7878445" cy="2583815"/>
                          <a:chOff x="8471" y="4420"/>
                          <a:chExt cx="7878114" cy="2585396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326910" y="1042321"/>
                            <a:ext cx="7559675" cy="1547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471" y="416929"/>
                            <a:ext cx="1918618" cy="1205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137397" y="4420"/>
                            <a:ext cx="1803400" cy="10390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50" name="Image 5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6811617" y="2240599"/>
                          <a:ext cx="597535" cy="388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e 51" o:spid="_x0000_s1026" style="position:absolute;margin-left:-61.95pt;margin-top:610.3pt;width:620.5pt;height:233.95pt;z-index:251654141;mso-position-vertical-relative:page;mso-width-relative:margin;mso-height-relative:margin" coordsize="78784,26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">
              <v:group id="Groupe 7" o:spid="_x0000_s1027" style="position:absolute;width:78784;height:25838" coordorigin="84,44" coordsize="78781,25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rect id="Rectangle 53" o:spid="_x0000_s1028" style="position:absolute;left:3269;top:10423;width:75596;height:154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a6MUA&#10;AADbAAAADwAAAGRycy9kb3ducmV2LnhtbESPQWvCQBSE7wX/w/KE3pqNhlaJriKCIKUUmurB2yP7&#10;zEazb0N2jWl/fbdQ6HGYmW+Y5Xqwjeip87VjBZMkBUFcOl1zpeDwuXuag/ABWWPjmBR8kYf1avSw&#10;xFy7O39QX4RKRAj7HBWYENpcSl8asugT1xJH7+w6iyHKrpK6w3uE20ZO0/RFWqw5LhhsaWuovBY3&#10;q+D1MssK02/67+ydjsYd3067rVfqcTxsFiACDeE//NfeawXPG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VroxQAAANsAAAAPAAAAAAAAAAAAAAAAAJgCAABkcnMv&#10;ZG93bnJldi54bWxQSwUGAAAAAAQABAD1AAAAigMAAAAA&#10;" fillcolor="#26358c [3204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6" o:spid="_x0000_s1029" type="#_x0000_t75" style="position:absolute;left:84;top:4169;width:19186;height:12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KLvfEAAAA2wAAAA8AAABkcnMvZG93bnJldi54bWxEj0FrwkAUhO+C/2F5gre6sVgp0VXEKngp&#10;baMHj4/sMxuSfRuzq4n/vlsoeBxm5htmue5tLe7U+tKxgukkAUGcO11yoeB03L+8g/ABWWPtmBQ8&#10;yMN6NRwsMdWu4x+6Z6EQEcI+RQUmhCaV0ueGLPqJa4ijd3GtxRBlW0jdYhfhtpavSTKXFkuOCwYb&#10;2hrKq+xmFez22fdX1e0eV6LP2cd0dq68OSg1HvWbBYhAfXiG/9sHreBtDn9f4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KLvfEAAAA2wAAAA8AAAAAAAAAAAAAAAAA&#10;nwIAAGRycy9kb3ducmV2LnhtbFBLBQYAAAAABAAEAPcAAACQAwAAAAA=&#10;">
                  <v:imagedata r:id="rId3" o:title=""/>
                  <v:path arrowok="t"/>
                </v:shape>
                <v:rect id="Rectangle 57" o:spid="_x0000_s1030" style="position:absolute;left:1373;top:44;width:18034;height:10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D1sUA&#10;AADbAAAADwAAAGRycy9kb3ducmV2LnhtbESPQWsCMRSE7wX/Q3gFL6Vm61JbtkaxguClh6qUHh+b&#10;101w87Js4u7qr28EweMwM98w8+XgatFRG6xnBS+TDARx6bXlSsFhv3l+BxEissbaMyk4U4DlYvQw&#10;x0L7nr+p28VKJAiHAhWYGJtCylAachgmviFO3p9vHcYk20rqFvsEd7WcZtlMOrScFgw2tDZUHncn&#10;p+DrnOfb7ik/9gebV/Yifz9/jFdq/DisPkBEGuI9fGtvtYLXN7h+S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wPWxQAAANsAAAAPAAAAAAAAAAAAAAAAAJgCAABkcnMv&#10;ZG93bnJldi54bWxQSwUGAAAAAAQABAD1AAAAigMAAAAA&#10;" fillcolor="white [3212]" stroked="f" strokeweight="1pt"/>
              </v:group>
              <v:shape id="Image 50" o:spid="_x0000_s1031" type="#_x0000_t75" style="position:absolute;left:68116;top:22405;width:5975;height:388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cpPEAAAA2wAAAA8AAABkcnMvZG93bnJldi54bWxET0tLw0AQvgv+h2UEL9JuqtSG2G0p1YIe&#10;ivQlHofsmKTNzobspI3/vnsQPH587+m8d7U6UxsqzwZGwwQUce5txYWB/W41SEEFQbZYeyYDvxRg&#10;Pru9mWJm/YU3dN5KoWIIhwwNlCJNpnXIS3IYhr4hjtyPbx1KhG2hbYuXGO5q/Zgkz9phxbGhxIaW&#10;JeWnbecMTL5H69U67V6fjh+SyuGt+xx/PRhzf9cvXkAJ9fIv/nO/WwPjuD5+iT9Az6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HcpPEAAAA2wAAAA8AAAAAAAAAAAAAAAAA&#10;nwIAAGRycy9kb3ducmV2LnhtbFBLBQYAAAAABAAEAPcAAACQAwAAAAA=&#10;">
                <v:imagedata r:id="rId4" o:title=""/>
                <v:path arrowok="t"/>
              </v:shape>
              <w10:wrap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475C10" w14:textId="77777777" w:rsidR="00965463" w:rsidRDefault="00965463" w:rsidP="002B04D1">
      <w:r>
        <w:separator/>
      </w:r>
    </w:p>
  </w:footnote>
  <w:footnote w:type="continuationSeparator" w:id="0">
    <w:p w14:paraId="33F55CCA" w14:textId="77777777" w:rsidR="00965463" w:rsidRDefault="00965463" w:rsidP="002B04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C71647" w14:textId="34E41753" w:rsidR="002B04D1" w:rsidRDefault="00800337" w:rsidP="00AA535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6191" behindDoc="0" locked="1" layoutInCell="1" allowOverlap="1" wp14:anchorId="099E8DFE" wp14:editId="2CB9665E">
          <wp:simplePos x="0" y="0"/>
          <wp:positionH relativeFrom="column">
            <wp:posOffset>4886159</wp:posOffset>
          </wp:positionH>
          <wp:positionV relativeFrom="page">
            <wp:posOffset>-438785</wp:posOffset>
          </wp:positionV>
          <wp:extent cx="3049200" cy="1936800"/>
          <wp:effectExtent l="0" t="0" r="0" b="6350"/>
          <wp:wrapNone/>
          <wp:docPr id="110" name="Imag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Guillemet gra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9200" cy="193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67A1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5408" behindDoc="0" locked="1" layoutInCell="1" allowOverlap="1" wp14:anchorId="59A8A81C" wp14:editId="5F98ED5A">
              <wp:simplePos x="0" y="0"/>
              <wp:positionH relativeFrom="column">
                <wp:posOffset>-502285</wp:posOffset>
              </wp:positionH>
              <wp:positionV relativeFrom="page">
                <wp:posOffset>1656080</wp:posOffset>
              </wp:positionV>
              <wp:extent cx="7631430" cy="0"/>
              <wp:effectExtent l="0" t="19050" r="26670" b="19050"/>
              <wp:wrapNone/>
              <wp:docPr id="6" name="Grou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1430" cy="0"/>
                        <a:chOff x="0" y="0"/>
                        <a:chExt cx="7632825" cy="0"/>
                      </a:xfrm>
                    </wpg:grpSpPr>
                    <wps:wsp>
                      <wps:cNvPr id="3" name="Connecteur droit 3"/>
                      <wps:cNvCnPr/>
                      <wps:spPr>
                        <a:xfrm>
                          <a:off x="0" y="0"/>
                          <a:ext cx="2555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" name="Connecteur droit 5"/>
                      <wps:cNvCnPr/>
                      <wps:spPr>
                        <a:xfrm>
                          <a:off x="5076825" y="0"/>
                          <a:ext cx="255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" name="Connecteur droit 4"/>
                      <wps:cNvCnPr/>
                      <wps:spPr>
                        <a:xfrm>
                          <a:off x="2543175" y="0"/>
                          <a:ext cx="255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70F9555B" id="Groupe 6" o:spid="_x0000_s1026" style="position:absolute;margin-left:-39.55pt;margin-top:130.4pt;width:600.9pt;height:0;z-index:251665408;mso-position-vertical-relative:page;mso-width-relative:margin" coordsize="7632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">
              <v:line id="Connecteur droit 3" o:spid="_x0000_s1027" style="position:absolute;visibility:visible;mso-wrap-style:square" from="0,0" to="2555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" strokecolor="#2ea3fc [3206]" strokeweight="2.25pt">
                <v:stroke joinstyle="miter"/>
              </v:line>
              <v:line id="Connecteur droit 5" o:spid="_x0000_s1028" style="position:absolute;visibility:visible;mso-wrap-style:square" from="50768,0" to="7632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" strokecolor="#e30613 [3205]" strokeweight="2.25pt">
                <v:stroke joinstyle="miter"/>
              </v:line>
              <v:line id="Connecteur droit 4" o:spid="_x0000_s1029" style="position:absolute;visibility:visible;mso-wrap-style:square" from="25431,0" to="509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" strokecolor="white [3212]" strokeweight="2.25pt">
                <v:stroke joinstyle="miter"/>
              </v:line>
              <w10:wrap anchory="page"/>
              <w10:anchorlock/>
            </v:group>
          </w:pict>
        </mc:Fallback>
      </mc:AlternateContent>
    </w:r>
    <w:r w:rsidR="002B04D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5FD2603B" wp14:editId="13BF4B41">
              <wp:simplePos x="0" y="0"/>
              <wp:positionH relativeFrom="page">
                <wp:align>left</wp:align>
              </wp:positionH>
              <wp:positionV relativeFrom="page">
                <wp:posOffset>0</wp:posOffset>
              </wp:positionV>
              <wp:extent cx="7559675" cy="4552950"/>
              <wp:effectExtent l="0" t="0" r="317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5529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0;margin-top:0;width:595.25pt;height:358.5pt;z-index:-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" fillcolor="#26358c [3204]" stroked="f" strokeweight="1pt">
              <w10:wrap anchorx="page" anchory="page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9FE89" w14:textId="5EFA9168" w:rsidR="00ED0D76" w:rsidRPr="003123F3" w:rsidRDefault="00054D59" w:rsidP="00AA535B">
    <w:pPr>
      <w:pStyle w:val="En-tte"/>
      <w:rPr>
        <w:lang w:val="en-US"/>
      </w:rPr>
    </w:pPr>
    <w:r w:rsidRPr="005A4CFA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7696" behindDoc="0" locked="1" layoutInCell="1" allowOverlap="1" wp14:anchorId="38723433" wp14:editId="11F14C88">
              <wp:simplePos x="0" y="0"/>
              <wp:positionH relativeFrom="page">
                <wp:posOffset>6799580</wp:posOffset>
              </wp:positionH>
              <wp:positionV relativeFrom="page">
                <wp:posOffset>-652780</wp:posOffset>
              </wp:positionV>
              <wp:extent cx="1403985" cy="1403985"/>
              <wp:effectExtent l="0" t="0" r="5715" b="5715"/>
              <wp:wrapNone/>
              <wp:docPr id="59" name="Ellipse 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403985" cy="1403985"/>
                      </a:xfrm>
                      <a:prstGeom prst="ellipse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oval w14:anchorId="4165472F" id="Ellipse 59" o:spid="_x0000_s1026" style="position:absolute;margin-left:535.4pt;margin-top:-51.4pt;width:110.55pt;height:110.5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" fillcolor="#2ea3fc [3206]" stroked="f" strokeweight="1pt">
              <v:stroke joinstyle="miter"/>
              <v:path arrowok="t"/>
              <o:lock v:ext="edit" aspectratio="t"/>
              <w10:wrap anchorx="page" anchory="page"/>
              <w10:anchorlock/>
            </v:oval>
          </w:pict>
        </mc:Fallback>
      </mc:AlternateContent>
    </w:r>
    <w:r w:rsidR="000A1EE2" w:rsidRPr="000A1EE2">
      <w:rPr>
        <w:lang w:val="en-US"/>
      </w:rPr>
      <w:t xml:space="preserve"> </w:t>
    </w:r>
    <w:r w:rsidR="000A1EE2">
      <w:rPr>
        <w:lang w:val="en-US"/>
      </w:rPr>
      <w:t>T</w:t>
    </w:r>
    <w:r w:rsidR="000A1EE2" w:rsidRPr="003123F3">
      <w:rPr>
        <w:lang w:val="en-US"/>
      </w:rPr>
      <w:t>his event is a part o</w:t>
    </w:r>
    <w:r w:rsidR="000A1EE2">
      <w:rPr>
        <w:lang w:val="en-US"/>
      </w:rPr>
      <w:t>f the annual “</w:t>
    </w:r>
    <w:proofErr w:type="spellStart"/>
    <w:r w:rsidR="000A1EE2">
      <w:rPr>
        <w:lang w:val="en-US"/>
      </w:rPr>
      <w:t>Programme</w:t>
    </w:r>
    <w:proofErr w:type="spellEnd"/>
    <w:r w:rsidR="000A1EE2">
      <w:rPr>
        <w:lang w:val="en-US"/>
      </w:rPr>
      <w:t xml:space="preserve"> France Export” supported by </w:t>
    </w:r>
    <w:r w:rsidR="000A1EE2" w:rsidRPr="000C3DA5">
      <w:rPr>
        <w:color w:val="26358C" w:themeColor="accent5"/>
        <w:lang w:val="en-US"/>
      </w:rPr>
      <w:t xml:space="preserve">the </w:t>
    </w:r>
    <w:r w:rsidR="000A1EE2">
      <w:rPr>
        <w:lang w:val="en-US"/>
      </w:rPr>
      <w:t>French government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21010"/>
    <w:multiLevelType w:val="hybridMultilevel"/>
    <w:tmpl w:val="DE2AB5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014BC0"/>
    <w:multiLevelType w:val="hybridMultilevel"/>
    <w:tmpl w:val="858E0BBA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24FA39B1"/>
    <w:multiLevelType w:val="hybridMultilevel"/>
    <w:tmpl w:val="E60E6CD4"/>
    <w:lvl w:ilvl="0" w:tplc="5C0CC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001A"/>
        <w:position w:val="-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8F6B76"/>
    <w:multiLevelType w:val="hybridMultilevel"/>
    <w:tmpl w:val="AEAEE908"/>
    <w:lvl w:ilvl="0" w:tplc="A4C81B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358C" w:themeColor="accent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57199C"/>
    <w:multiLevelType w:val="hybridMultilevel"/>
    <w:tmpl w:val="47D8C0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4218D9"/>
    <w:multiLevelType w:val="hybridMultilevel"/>
    <w:tmpl w:val="1CAE94D6"/>
    <w:lvl w:ilvl="0" w:tplc="018C9B52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4647FE"/>
    <w:multiLevelType w:val="hybridMultilevel"/>
    <w:tmpl w:val="3028C4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EF2C29"/>
    <w:multiLevelType w:val="hybridMultilevel"/>
    <w:tmpl w:val="A1862B96"/>
    <w:lvl w:ilvl="0" w:tplc="A4C81BD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26358C" w:themeColor="accent1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B405E73"/>
    <w:multiLevelType w:val="hybridMultilevel"/>
    <w:tmpl w:val="0E063A44"/>
    <w:lvl w:ilvl="0" w:tplc="D1AEAB0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195FB" w:themeColor="accent3" w:themeShade="E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FC2574"/>
    <w:multiLevelType w:val="hybridMultilevel"/>
    <w:tmpl w:val="3B50BCA6"/>
    <w:lvl w:ilvl="0" w:tplc="5C0CC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001A"/>
        <w:position w:val="-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341397"/>
    <w:multiLevelType w:val="hybridMultilevel"/>
    <w:tmpl w:val="98100A9E"/>
    <w:lvl w:ilvl="0" w:tplc="5C0CC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2001A"/>
        <w:position w:val="-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494B6E"/>
    <w:multiLevelType w:val="hybridMultilevel"/>
    <w:tmpl w:val="01B60F8A"/>
    <w:lvl w:ilvl="0" w:tplc="98E648A2">
      <w:start w:val="1"/>
      <w:numFmt w:val="bullet"/>
      <w:pStyle w:val="TITRETriangle"/>
      <w:lvlText w:val=""/>
      <w:lvlJc w:val="left"/>
      <w:pPr>
        <w:ind w:left="360" w:hanging="360"/>
      </w:pPr>
      <w:rPr>
        <w:rFonts w:ascii="Wingdings 3" w:hAnsi="Wingdings 3" w:hint="default"/>
        <w:b/>
        <w:bCs w:val="0"/>
        <w:position w:val="-6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16049E4"/>
    <w:multiLevelType w:val="hybridMultilevel"/>
    <w:tmpl w:val="0876F5BA"/>
    <w:lvl w:ilvl="0" w:tplc="86A616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70098A"/>
    <w:multiLevelType w:val="hybridMultilevel"/>
    <w:tmpl w:val="40682BB4"/>
    <w:lvl w:ilvl="0" w:tplc="5C0CCD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color w:val="E2001A"/>
        <w:position w:val="-2"/>
        <w:sz w:val="28"/>
        <w:szCs w:val="4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554594C"/>
    <w:multiLevelType w:val="hybridMultilevel"/>
    <w:tmpl w:val="DE2E0E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26358C" w:themeColor="accent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D92489"/>
    <w:multiLevelType w:val="hybridMultilevel"/>
    <w:tmpl w:val="5380A79E"/>
    <w:lvl w:ilvl="0" w:tplc="A4C81B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358C" w:themeColor="accent1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15"/>
  </w:num>
  <w:num w:numId="5">
    <w:abstractNumId w:val="3"/>
  </w:num>
  <w:num w:numId="6">
    <w:abstractNumId w:val="14"/>
  </w:num>
  <w:num w:numId="7">
    <w:abstractNumId w:val="8"/>
  </w:num>
  <w:num w:numId="8">
    <w:abstractNumId w:val="4"/>
  </w:num>
  <w:num w:numId="9">
    <w:abstractNumId w:val="0"/>
  </w:num>
  <w:num w:numId="10">
    <w:abstractNumId w:val="10"/>
  </w:num>
  <w:num w:numId="11">
    <w:abstractNumId w:val="9"/>
  </w:num>
  <w:num w:numId="12">
    <w:abstractNumId w:val="2"/>
  </w:num>
  <w:num w:numId="13">
    <w:abstractNumId w:val="5"/>
  </w:num>
  <w:num w:numId="14">
    <w:abstractNumId w:val="1"/>
  </w:num>
  <w:num w:numId="15">
    <w:abstractNumId w:val="13"/>
  </w:num>
  <w:num w:numId="16">
    <w:abstractNumId w:val="11"/>
  </w:num>
  <w:num w:numId="17">
    <w:abstractNumId w:val="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4D1"/>
    <w:rsid w:val="000023B3"/>
    <w:rsid w:val="000028DA"/>
    <w:rsid w:val="0000673F"/>
    <w:rsid w:val="000107C7"/>
    <w:rsid w:val="000111B0"/>
    <w:rsid w:val="00021C7E"/>
    <w:rsid w:val="00040D1C"/>
    <w:rsid w:val="00050614"/>
    <w:rsid w:val="00052567"/>
    <w:rsid w:val="00054D59"/>
    <w:rsid w:val="000579C1"/>
    <w:rsid w:val="000616CD"/>
    <w:rsid w:val="00061BB1"/>
    <w:rsid w:val="00072EDE"/>
    <w:rsid w:val="00077DA3"/>
    <w:rsid w:val="000908C3"/>
    <w:rsid w:val="000A1EE2"/>
    <w:rsid w:val="000B04C1"/>
    <w:rsid w:val="000C1416"/>
    <w:rsid w:val="000C260E"/>
    <w:rsid w:val="000C3DA5"/>
    <w:rsid w:val="000D0677"/>
    <w:rsid w:val="000E3284"/>
    <w:rsid w:val="000E4593"/>
    <w:rsid w:val="000F52D0"/>
    <w:rsid w:val="00100F17"/>
    <w:rsid w:val="0012607B"/>
    <w:rsid w:val="00131991"/>
    <w:rsid w:val="001356CF"/>
    <w:rsid w:val="00191143"/>
    <w:rsid w:val="001A650D"/>
    <w:rsid w:val="001C6B7D"/>
    <w:rsid w:val="001C7B5D"/>
    <w:rsid w:val="001D47FE"/>
    <w:rsid w:val="00212365"/>
    <w:rsid w:val="002154BB"/>
    <w:rsid w:val="0022554A"/>
    <w:rsid w:val="002521DE"/>
    <w:rsid w:val="00252A3E"/>
    <w:rsid w:val="0026492D"/>
    <w:rsid w:val="00285EBE"/>
    <w:rsid w:val="002B01CF"/>
    <w:rsid w:val="002B04D1"/>
    <w:rsid w:val="002C27A5"/>
    <w:rsid w:val="002F2D21"/>
    <w:rsid w:val="00301482"/>
    <w:rsid w:val="00306769"/>
    <w:rsid w:val="003114CF"/>
    <w:rsid w:val="003123F3"/>
    <w:rsid w:val="00316FD8"/>
    <w:rsid w:val="00330B59"/>
    <w:rsid w:val="00335CFF"/>
    <w:rsid w:val="00353D2F"/>
    <w:rsid w:val="003540B2"/>
    <w:rsid w:val="0037453B"/>
    <w:rsid w:val="00381F90"/>
    <w:rsid w:val="00392968"/>
    <w:rsid w:val="00397C18"/>
    <w:rsid w:val="003B02F6"/>
    <w:rsid w:val="003B073F"/>
    <w:rsid w:val="003B30AE"/>
    <w:rsid w:val="003B5917"/>
    <w:rsid w:val="003C08F8"/>
    <w:rsid w:val="003C1FCE"/>
    <w:rsid w:val="003D33E8"/>
    <w:rsid w:val="003D51E7"/>
    <w:rsid w:val="003E1E38"/>
    <w:rsid w:val="00400101"/>
    <w:rsid w:val="004024A6"/>
    <w:rsid w:val="00406A72"/>
    <w:rsid w:val="00413D40"/>
    <w:rsid w:val="004142D7"/>
    <w:rsid w:val="004315D9"/>
    <w:rsid w:val="00453ABF"/>
    <w:rsid w:val="00454CDA"/>
    <w:rsid w:val="00462C51"/>
    <w:rsid w:val="00465F42"/>
    <w:rsid w:val="004766E3"/>
    <w:rsid w:val="004907E0"/>
    <w:rsid w:val="004A3516"/>
    <w:rsid w:val="004A6D2B"/>
    <w:rsid w:val="004D13A1"/>
    <w:rsid w:val="004F0B46"/>
    <w:rsid w:val="004F194D"/>
    <w:rsid w:val="004F42A7"/>
    <w:rsid w:val="00501985"/>
    <w:rsid w:val="00522F0D"/>
    <w:rsid w:val="00523848"/>
    <w:rsid w:val="00524D62"/>
    <w:rsid w:val="0053423E"/>
    <w:rsid w:val="0054466F"/>
    <w:rsid w:val="00544C75"/>
    <w:rsid w:val="00556BF8"/>
    <w:rsid w:val="00570B9D"/>
    <w:rsid w:val="005915C8"/>
    <w:rsid w:val="005A0198"/>
    <w:rsid w:val="005A4CFA"/>
    <w:rsid w:val="005A6AF5"/>
    <w:rsid w:val="005B1529"/>
    <w:rsid w:val="005B2E53"/>
    <w:rsid w:val="005E00FD"/>
    <w:rsid w:val="00610621"/>
    <w:rsid w:val="00613353"/>
    <w:rsid w:val="006150B1"/>
    <w:rsid w:val="00622022"/>
    <w:rsid w:val="006260BD"/>
    <w:rsid w:val="00635FA8"/>
    <w:rsid w:val="006426BC"/>
    <w:rsid w:val="006667A5"/>
    <w:rsid w:val="00672452"/>
    <w:rsid w:val="006825BD"/>
    <w:rsid w:val="006850FA"/>
    <w:rsid w:val="006A4CAF"/>
    <w:rsid w:val="006B7C5D"/>
    <w:rsid w:val="006C2C3F"/>
    <w:rsid w:val="006C716D"/>
    <w:rsid w:val="006D150B"/>
    <w:rsid w:val="006D4CAC"/>
    <w:rsid w:val="006F3B5F"/>
    <w:rsid w:val="00701E69"/>
    <w:rsid w:val="007026A3"/>
    <w:rsid w:val="00711B2A"/>
    <w:rsid w:val="007172C7"/>
    <w:rsid w:val="0075713E"/>
    <w:rsid w:val="00766917"/>
    <w:rsid w:val="00771960"/>
    <w:rsid w:val="00776F1F"/>
    <w:rsid w:val="00797211"/>
    <w:rsid w:val="007A6E3C"/>
    <w:rsid w:val="007D3EB6"/>
    <w:rsid w:val="007D6BAB"/>
    <w:rsid w:val="007F0107"/>
    <w:rsid w:val="007F756C"/>
    <w:rsid w:val="00800337"/>
    <w:rsid w:val="00802751"/>
    <w:rsid w:val="00812384"/>
    <w:rsid w:val="00826559"/>
    <w:rsid w:val="00841126"/>
    <w:rsid w:val="008417A4"/>
    <w:rsid w:val="008427DB"/>
    <w:rsid w:val="00851CAB"/>
    <w:rsid w:val="008532E2"/>
    <w:rsid w:val="00892CFA"/>
    <w:rsid w:val="008A7C95"/>
    <w:rsid w:val="008B6F5A"/>
    <w:rsid w:val="008C0B0F"/>
    <w:rsid w:val="008C3697"/>
    <w:rsid w:val="008D3BCA"/>
    <w:rsid w:val="008D6584"/>
    <w:rsid w:val="008E1F49"/>
    <w:rsid w:val="008F2DD1"/>
    <w:rsid w:val="00911B72"/>
    <w:rsid w:val="0091586D"/>
    <w:rsid w:val="00935D7A"/>
    <w:rsid w:val="0094490C"/>
    <w:rsid w:val="00950778"/>
    <w:rsid w:val="00965377"/>
    <w:rsid w:val="00965463"/>
    <w:rsid w:val="009872C6"/>
    <w:rsid w:val="00993D96"/>
    <w:rsid w:val="009963E9"/>
    <w:rsid w:val="0099645B"/>
    <w:rsid w:val="009E49CA"/>
    <w:rsid w:val="009F38FF"/>
    <w:rsid w:val="009F79C1"/>
    <w:rsid w:val="00A0325E"/>
    <w:rsid w:val="00A0364A"/>
    <w:rsid w:val="00A051AF"/>
    <w:rsid w:val="00A163F1"/>
    <w:rsid w:val="00A52D76"/>
    <w:rsid w:val="00A52E21"/>
    <w:rsid w:val="00A56331"/>
    <w:rsid w:val="00A73CD6"/>
    <w:rsid w:val="00A73CEE"/>
    <w:rsid w:val="00A91B25"/>
    <w:rsid w:val="00AA0287"/>
    <w:rsid w:val="00AA535B"/>
    <w:rsid w:val="00AB21BE"/>
    <w:rsid w:val="00AC1596"/>
    <w:rsid w:val="00AD298F"/>
    <w:rsid w:val="00AD3139"/>
    <w:rsid w:val="00AD5757"/>
    <w:rsid w:val="00AE1DC0"/>
    <w:rsid w:val="00AE51D8"/>
    <w:rsid w:val="00AE6E54"/>
    <w:rsid w:val="00AF3408"/>
    <w:rsid w:val="00B00B7F"/>
    <w:rsid w:val="00B14973"/>
    <w:rsid w:val="00B1722F"/>
    <w:rsid w:val="00B30353"/>
    <w:rsid w:val="00B33A81"/>
    <w:rsid w:val="00B41F1A"/>
    <w:rsid w:val="00B74A48"/>
    <w:rsid w:val="00B76082"/>
    <w:rsid w:val="00B82026"/>
    <w:rsid w:val="00B91F9F"/>
    <w:rsid w:val="00BB3345"/>
    <w:rsid w:val="00BC3808"/>
    <w:rsid w:val="00BD5F1F"/>
    <w:rsid w:val="00BE7CE6"/>
    <w:rsid w:val="00C02125"/>
    <w:rsid w:val="00C14F3F"/>
    <w:rsid w:val="00C167A1"/>
    <w:rsid w:val="00C1723E"/>
    <w:rsid w:val="00C27A21"/>
    <w:rsid w:val="00C30101"/>
    <w:rsid w:val="00C32263"/>
    <w:rsid w:val="00C65FDC"/>
    <w:rsid w:val="00CB0BA1"/>
    <w:rsid w:val="00CC62E3"/>
    <w:rsid w:val="00CD7CD5"/>
    <w:rsid w:val="00CE152C"/>
    <w:rsid w:val="00D032DA"/>
    <w:rsid w:val="00D22048"/>
    <w:rsid w:val="00D25CF3"/>
    <w:rsid w:val="00D25E98"/>
    <w:rsid w:val="00D2799C"/>
    <w:rsid w:val="00D36132"/>
    <w:rsid w:val="00D36357"/>
    <w:rsid w:val="00D37F73"/>
    <w:rsid w:val="00D44B6E"/>
    <w:rsid w:val="00D53D82"/>
    <w:rsid w:val="00D65029"/>
    <w:rsid w:val="00D74C20"/>
    <w:rsid w:val="00D82F02"/>
    <w:rsid w:val="00D874F9"/>
    <w:rsid w:val="00D87D8A"/>
    <w:rsid w:val="00D912E9"/>
    <w:rsid w:val="00D9304B"/>
    <w:rsid w:val="00DC15C4"/>
    <w:rsid w:val="00DD0A02"/>
    <w:rsid w:val="00DE5FCC"/>
    <w:rsid w:val="00DF3350"/>
    <w:rsid w:val="00E1263C"/>
    <w:rsid w:val="00E17FBB"/>
    <w:rsid w:val="00E21E44"/>
    <w:rsid w:val="00E74F3D"/>
    <w:rsid w:val="00E7666C"/>
    <w:rsid w:val="00E83341"/>
    <w:rsid w:val="00E84140"/>
    <w:rsid w:val="00E86694"/>
    <w:rsid w:val="00E9446B"/>
    <w:rsid w:val="00EA19BF"/>
    <w:rsid w:val="00EA5722"/>
    <w:rsid w:val="00EB172E"/>
    <w:rsid w:val="00EB2E03"/>
    <w:rsid w:val="00EC3513"/>
    <w:rsid w:val="00ED0D76"/>
    <w:rsid w:val="00ED4096"/>
    <w:rsid w:val="00EF7546"/>
    <w:rsid w:val="00EF7A9F"/>
    <w:rsid w:val="00EF7EBA"/>
    <w:rsid w:val="00F30D6B"/>
    <w:rsid w:val="00F5236A"/>
    <w:rsid w:val="00F535AB"/>
    <w:rsid w:val="00F55D33"/>
    <w:rsid w:val="00F70CD3"/>
    <w:rsid w:val="00F72443"/>
    <w:rsid w:val="00FC306A"/>
    <w:rsid w:val="00FC4FF7"/>
    <w:rsid w:val="00FC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6C2E8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98F"/>
    <w:rPr>
      <w:rFonts w:ascii="Arial" w:hAnsi="Arial"/>
      <w:color w:val="26358C" w:themeColor="accent1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STANDARD">
    <w:name w:val="TABLEAU STANDARD"/>
    <w:basedOn w:val="TableauNormal"/>
    <w:uiPriority w:val="99"/>
    <w:rsid w:val="00613353"/>
    <w:tblPr>
      <w:tblStyleRowBandSize w:val="1"/>
      <w:tblBorders>
        <w:bottom w:val="single" w:sz="6" w:space="0" w:color="26358C" w:themeColor="accent1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tblPr/>
      <w:tcPr>
        <w:shd w:val="clear" w:color="auto" w:fill="26358C" w:themeFill="accent1"/>
      </w:tcPr>
    </w:tblStylePr>
    <w:tblStylePr w:type="band1Horz">
      <w:tblPr/>
      <w:tcPr>
        <w:tcBorders>
          <w:bottom w:val="nil"/>
        </w:tcBorders>
        <w:shd w:val="clear" w:color="auto" w:fill="CAD0F0" w:themeFill="accent1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AA535B"/>
    <w:pPr>
      <w:tabs>
        <w:tab w:val="center" w:pos="4536"/>
        <w:tab w:val="right" w:pos="9072"/>
      </w:tabs>
    </w:pPr>
    <w:rPr>
      <w:sz w:val="14"/>
      <w:szCs w:val="14"/>
    </w:rPr>
  </w:style>
  <w:style w:type="character" w:customStyle="1" w:styleId="En-tteCar">
    <w:name w:val="En-tête Car"/>
    <w:basedOn w:val="Policepardfaut"/>
    <w:link w:val="En-tte"/>
    <w:uiPriority w:val="99"/>
    <w:rsid w:val="00AA535B"/>
    <w:rPr>
      <w:rFonts w:ascii="Arial" w:hAnsi="Arial"/>
      <w:color w:val="26358C" w:themeColor="accent1"/>
      <w:sz w:val="14"/>
      <w:szCs w:val="14"/>
    </w:rPr>
  </w:style>
  <w:style w:type="paragraph" w:styleId="Pieddepage">
    <w:name w:val="footer"/>
    <w:basedOn w:val="Normal"/>
    <w:link w:val="PieddepageCar"/>
    <w:uiPriority w:val="99"/>
    <w:unhideWhenUsed/>
    <w:rsid w:val="002B04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04D1"/>
    <w:rPr>
      <w:rFonts w:ascii="Arial" w:hAnsi="Arial"/>
      <w:sz w:val="18"/>
    </w:rPr>
  </w:style>
  <w:style w:type="paragraph" w:customStyle="1" w:styleId="Paragraphestandard">
    <w:name w:val="[Paragraphe standard]"/>
    <w:basedOn w:val="Normal"/>
    <w:uiPriority w:val="99"/>
    <w:rsid w:val="00E7666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9E4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STitre">
    <w:name w:val="CONTACTS Titre"/>
    <w:qFormat/>
    <w:rsid w:val="006850FA"/>
    <w:pPr>
      <w:jc w:val="center"/>
    </w:pPr>
    <w:rPr>
      <w:rFonts w:ascii="Arial" w:hAnsi="Arial"/>
      <w:b/>
      <w:bCs/>
      <w:color w:val="FFFFFF" w:themeColor="background1"/>
      <w:sz w:val="48"/>
      <w:szCs w:val="48"/>
    </w:rPr>
  </w:style>
  <w:style w:type="paragraph" w:customStyle="1" w:styleId="TITRETriangle">
    <w:name w:val="TITRE Triangle"/>
    <w:next w:val="Normal"/>
    <w:link w:val="TITRETriangleCar"/>
    <w:qFormat/>
    <w:rsid w:val="00AE1DC0"/>
    <w:pPr>
      <w:numPr>
        <w:numId w:val="1"/>
      </w:numPr>
      <w:spacing w:line="360" w:lineRule="auto"/>
      <w:contextualSpacing/>
    </w:pPr>
    <w:rPr>
      <w:rFonts w:ascii="Arial" w:hAnsi="Arial"/>
      <w:b/>
      <w:bCs/>
      <w:color w:val="26358C" w:themeColor="accent1"/>
      <w:sz w:val="24"/>
      <w:szCs w:val="24"/>
    </w:rPr>
  </w:style>
  <w:style w:type="paragraph" w:customStyle="1" w:styleId="CONTACTSNom">
    <w:name w:val="CONTACTS Nom"/>
    <w:next w:val="CONTACTSCoordonnes"/>
    <w:qFormat/>
    <w:rsid w:val="006850FA"/>
    <w:rPr>
      <w:rFonts w:ascii="Arial" w:hAnsi="Arial"/>
      <w:b/>
      <w:bCs/>
      <w:color w:val="FFFFFF" w:themeColor="background1"/>
      <w:sz w:val="18"/>
    </w:rPr>
  </w:style>
  <w:style w:type="character" w:customStyle="1" w:styleId="TITRETriangleCar">
    <w:name w:val="TITRE Triangle Car"/>
    <w:basedOn w:val="Policepardfaut"/>
    <w:link w:val="TITRETriangle"/>
    <w:rsid w:val="00AE1DC0"/>
    <w:rPr>
      <w:rFonts w:ascii="Arial" w:hAnsi="Arial"/>
      <w:b/>
      <w:bCs/>
      <w:color w:val="26358C" w:themeColor="accent1"/>
      <w:sz w:val="24"/>
      <w:szCs w:val="24"/>
    </w:rPr>
  </w:style>
  <w:style w:type="paragraph" w:customStyle="1" w:styleId="COUVSurtitre">
    <w:name w:val="COUV Surtitre"/>
    <w:qFormat/>
    <w:rsid w:val="0094490C"/>
    <w:pPr>
      <w:jc w:val="center"/>
    </w:pPr>
    <w:rPr>
      <w:rFonts w:ascii="Arial Narrow" w:hAnsi="Arial Narrow"/>
      <w:color w:val="FFFFFF" w:themeColor="background1"/>
      <w:sz w:val="44"/>
      <w:szCs w:val="44"/>
    </w:rPr>
  </w:style>
  <w:style w:type="paragraph" w:customStyle="1" w:styleId="COUVTitre1">
    <w:name w:val="COUV Titre1"/>
    <w:next w:val="COUVTitre2"/>
    <w:qFormat/>
    <w:rsid w:val="0094490C"/>
    <w:pPr>
      <w:jc w:val="center"/>
    </w:pPr>
    <w:rPr>
      <w:rFonts w:ascii="Arial Narrow" w:hAnsi="Arial Narrow"/>
      <w:b/>
      <w:bCs/>
      <w:color w:val="FFFFFF" w:themeColor="background1"/>
      <w:sz w:val="56"/>
      <w:szCs w:val="56"/>
    </w:rPr>
  </w:style>
  <w:style w:type="paragraph" w:customStyle="1" w:styleId="COUVTitre2">
    <w:name w:val="COUV Titre2"/>
    <w:qFormat/>
    <w:rsid w:val="0094490C"/>
    <w:pPr>
      <w:jc w:val="center"/>
    </w:pPr>
    <w:rPr>
      <w:rFonts w:ascii="Arial Narrow" w:hAnsi="Arial Narrow"/>
      <w:b/>
      <w:bCs/>
      <w:color w:val="FFFFFF" w:themeColor="background1"/>
      <w:sz w:val="72"/>
      <w:szCs w:val="72"/>
    </w:rPr>
  </w:style>
  <w:style w:type="paragraph" w:customStyle="1" w:styleId="COUVAccroche">
    <w:name w:val="COUV Accroche"/>
    <w:qFormat/>
    <w:rsid w:val="0094490C"/>
    <w:pPr>
      <w:jc w:val="center"/>
    </w:pPr>
    <w:rPr>
      <w:rFonts w:ascii="Arial" w:hAnsi="Arial"/>
      <w:color w:val="FFFFFF" w:themeColor="background1"/>
      <w:sz w:val="32"/>
      <w:szCs w:val="32"/>
    </w:rPr>
  </w:style>
  <w:style w:type="paragraph" w:customStyle="1" w:styleId="COUVBandeauchiffre">
    <w:name w:val="COUV Bandeau chiffre"/>
    <w:next w:val="COUVBandeautexte"/>
    <w:qFormat/>
    <w:rsid w:val="0094490C"/>
    <w:pPr>
      <w:jc w:val="center"/>
    </w:pPr>
    <w:rPr>
      <w:rFonts w:ascii="Arial" w:hAnsi="Arial"/>
      <w:b/>
      <w:bCs/>
      <w:color w:val="26358C" w:themeColor="accent1"/>
      <w:sz w:val="60"/>
      <w:szCs w:val="60"/>
    </w:rPr>
  </w:style>
  <w:style w:type="paragraph" w:customStyle="1" w:styleId="COUVBandeautexte">
    <w:name w:val="COUV Bandeau texte"/>
    <w:qFormat/>
    <w:rsid w:val="0094490C"/>
    <w:pPr>
      <w:jc w:val="center"/>
    </w:pPr>
    <w:rPr>
      <w:rFonts w:ascii="Arial" w:hAnsi="Arial"/>
      <w:color w:val="26358C" w:themeColor="accent1"/>
      <w:sz w:val="26"/>
      <w:szCs w:val="26"/>
    </w:rPr>
  </w:style>
  <w:style w:type="paragraph" w:customStyle="1" w:styleId="COUVPays">
    <w:name w:val="COUV Pays"/>
    <w:next w:val="COUVVilleDate"/>
    <w:qFormat/>
    <w:rsid w:val="0094490C"/>
    <w:pPr>
      <w:jc w:val="center"/>
    </w:pPr>
    <w:rPr>
      <w:rFonts w:ascii="Arial" w:hAnsi="Arial"/>
      <w:b/>
      <w:bCs/>
      <w:color w:val="26358C" w:themeColor="accent1"/>
      <w:sz w:val="32"/>
      <w:szCs w:val="32"/>
    </w:rPr>
  </w:style>
  <w:style w:type="paragraph" w:customStyle="1" w:styleId="COUVVilleDate">
    <w:name w:val="COUV Ville Date"/>
    <w:qFormat/>
    <w:rsid w:val="0094490C"/>
    <w:pPr>
      <w:jc w:val="center"/>
    </w:pPr>
    <w:rPr>
      <w:rFonts w:ascii="Arial" w:hAnsi="Arial"/>
      <w:color w:val="26358C" w:themeColor="accent1"/>
      <w:sz w:val="32"/>
      <w:szCs w:val="32"/>
    </w:rPr>
  </w:style>
  <w:style w:type="paragraph" w:customStyle="1" w:styleId="COUVPieddepage">
    <w:name w:val="COUV Pied de page"/>
    <w:qFormat/>
    <w:rsid w:val="0094490C"/>
    <w:pPr>
      <w:jc w:val="right"/>
    </w:pPr>
    <w:rPr>
      <w:rFonts w:ascii="Arial" w:hAnsi="Arial"/>
      <w:color w:val="26358C" w:themeColor="accent1"/>
      <w:sz w:val="14"/>
      <w:szCs w:val="14"/>
    </w:rPr>
  </w:style>
  <w:style w:type="paragraph" w:customStyle="1" w:styleId="CONTACTSCoordonnes">
    <w:name w:val="CONTACTS Coordonnées"/>
    <w:qFormat/>
    <w:rsid w:val="006850FA"/>
    <w:rPr>
      <w:rFonts w:ascii="Arial" w:hAnsi="Arial"/>
      <w:color w:val="FFFFFF" w:themeColor="background1"/>
      <w:sz w:val="18"/>
    </w:rPr>
  </w:style>
  <w:style w:type="paragraph" w:customStyle="1" w:styleId="Crditsphotos">
    <w:name w:val="Crédits photos"/>
    <w:basedOn w:val="Normal"/>
    <w:qFormat/>
    <w:rsid w:val="006850FA"/>
    <w:rPr>
      <w:color w:val="FFFFFF" w:themeColor="background1"/>
      <w:sz w:val="10"/>
      <w:szCs w:val="10"/>
    </w:rPr>
  </w:style>
  <w:style w:type="paragraph" w:customStyle="1" w:styleId="TITRETriangleblanc">
    <w:name w:val="TITRE Triangle blanc"/>
    <w:basedOn w:val="TITRETriangle"/>
    <w:next w:val="Normal"/>
    <w:qFormat/>
    <w:rsid w:val="00AE1DC0"/>
    <w:rPr>
      <w:color w:val="FFFFFF" w:themeColor="background1"/>
    </w:rPr>
  </w:style>
  <w:style w:type="character" w:styleId="Lienhypertexte">
    <w:name w:val="Hyperlink"/>
    <w:basedOn w:val="Policepardfaut"/>
    <w:uiPriority w:val="99"/>
    <w:unhideWhenUsed/>
    <w:rsid w:val="00AE51D8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E51D8"/>
    <w:rPr>
      <w:color w:val="605E5C"/>
      <w:shd w:val="clear" w:color="auto" w:fill="E1DFDD"/>
    </w:rPr>
  </w:style>
  <w:style w:type="paragraph" w:customStyle="1" w:styleId="OFFRETabtitre">
    <w:name w:val="OFFRE Tab titre"/>
    <w:next w:val="Normal"/>
    <w:qFormat/>
    <w:rsid w:val="00E1263C"/>
    <w:rPr>
      <w:rFonts w:ascii="Arial" w:hAnsi="Arial"/>
      <w:b/>
      <w:bCs/>
      <w:color w:val="FFFFFF" w:themeColor="background1"/>
      <w:sz w:val="18"/>
      <w:szCs w:val="20"/>
    </w:rPr>
  </w:style>
  <w:style w:type="paragraph" w:customStyle="1" w:styleId="OFFRETabtexte">
    <w:name w:val="OFFRE Tab texte"/>
    <w:qFormat/>
    <w:rsid w:val="00E1263C"/>
    <w:rPr>
      <w:rFonts w:ascii="Arial" w:hAnsi="Arial"/>
      <w:color w:val="FFFFFF" w:themeColor="background1"/>
      <w:sz w:val="18"/>
      <w:szCs w:val="20"/>
    </w:rPr>
  </w:style>
  <w:style w:type="paragraph" w:customStyle="1" w:styleId="OFFRETabprix">
    <w:name w:val="OFFRE Tab prix"/>
    <w:basedOn w:val="Normal"/>
    <w:qFormat/>
    <w:rsid w:val="00EF7546"/>
    <w:pPr>
      <w:jc w:val="center"/>
    </w:pPr>
    <w:rPr>
      <w:b/>
      <w:bCs/>
      <w:color w:val="FFFFFF" w:themeColor="background1"/>
      <w:sz w:val="20"/>
      <w:szCs w:val="20"/>
    </w:rPr>
  </w:style>
  <w:style w:type="paragraph" w:customStyle="1" w:styleId="PGMJour">
    <w:name w:val="PGM Jour"/>
    <w:qFormat/>
    <w:rsid w:val="00766917"/>
    <w:pPr>
      <w:jc w:val="center"/>
    </w:pPr>
    <w:rPr>
      <w:rFonts w:ascii="Arial" w:hAnsi="Arial"/>
      <w:color w:val="FFFFFF" w:themeColor="background1"/>
      <w:sz w:val="18"/>
      <w:szCs w:val="18"/>
    </w:rPr>
  </w:style>
  <w:style w:type="paragraph" w:customStyle="1" w:styleId="PGMLieu">
    <w:name w:val="PGM Lieu"/>
    <w:qFormat/>
    <w:rsid w:val="00AA0287"/>
    <w:pPr>
      <w:jc w:val="center"/>
    </w:pPr>
    <w:rPr>
      <w:rFonts w:ascii="Arial" w:hAnsi="Arial"/>
      <w:caps/>
      <w:color w:val="E30613" w:themeColor="accent2"/>
      <w:sz w:val="18"/>
      <w:szCs w:val="20"/>
    </w:rPr>
  </w:style>
  <w:style w:type="paragraph" w:customStyle="1" w:styleId="PGMTexte">
    <w:name w:val="PGM Texte"/>
    <w:qFormat/>
    <w:rsid w:val="00E1263C"/>
    <w:rPr>
      <w:rFonts w:ascii="Arial" w:hAnsi="Arial"/>
      <w:color w:val="26358C" w:themeColor="accent1"/>
      <w:sz w:val="18"/>
      <w:szCs w:val="20"/>
    </w:rPr>
  </w:style>
  <w:style w:type="paragraph" w:styleId="Paragraphedeliste">
    <w:name w:val="List Paragraph"/>
    <w:basedOn w:val="Normal"/>
    <w:uiPriority w:val="34"/>
    <w:qFormat/>
    <w:rsid w:val="00B41F1A"/>
    <w:pPr>
      <w:ind w:left="720"/>
      <w:contextualSpacing/>
    </w:pPr>
    <w:rPr>
      <w:color w:val="auto"/>
      <w:sz w:val="22"/>
    </w:rPr>
  </w:style>
  <w:style w:type="character" w:styleId="Lienhypertextesuivivisit">
    <w:name w:val="FollowedHyperlink"/>
    <w:basedOn w:val="Policepardfaut"/>
    <w:uiPriority w:val="99"/>
    <w:semiHidden/>
    <w:unhideWhenUsed/>
    <w:rsid w:val="005A6AF5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D658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6584"/>
    <w:rPr>
      <w:rFonts w:ascii="Tahoma" w:hAnsi="Tahoma" w:cs="Tahoma"/>
      <w:color w:val="26358C" w:themeColor="accent1"/>
      <w:sz w:val="16"/>
      <w:szCs w:val="16"/>
    </w:rPr>
  </w:style>
  <w:style w:type="paragraph" w:customStyle="1" w:styleId="PG2Offredate">
    <w:name w:val="PG2 Offre date"/>
    <w:next w:val="Normal"/>
    <w:qFormat/>
    <w:rsid w:val="00F30D6B"/>
    <w:pPr>
      <w:spacing w:before="120" w:after="120"/>
    </w:pPr>
    <w:rPr>
      <w:rFonts w:ascii="Arial" w:hAnsi="Arial"/>
      <w:b/>
      <w:sz w:val="16"/>
    </w:rPr>
  </w:style>
  <w:style w:type="paragraph" w:customStyle="1" w:styleId="PG1Accroche">
    <w:name w:val="PG1 Accroche"/>
    <w:next w:val="Normal"/>
    <w:qFormat/>
    <w:rsid w:val="00F30D6B"/>
    <w:pPr>
      <w:ind w:right="851"/>
      <w:jc w:val="right"/>
    </w:pPr>
    <w:rPr>
      <w:rFonts w:ascii="Arial Narrow" w:hAnsi="Arial Narrow" w:cs="Arial"/>
      <w:noProof/>
      <w:color w:val="26358C" w:themeColor="accent1"/>
      <w:sz w:val="36"/>
      <w:szCs w:val="36"/>
    </w:rPr>
  </w:style>
  <w:style w:type="paragraph" w:customStyle="1" w:styleId="Default">
    <w:name w:val="Default"/>
    <w:rsid w:val="00522F0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98F"/>
    <w:rPr>
      <w:rFonts w:ascii="Arial" w:hAnsi="Arial"/>
      <w:color w:val="26358C" w:themeColor="accent1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STANDARD">
    <w:name w:val="TABLEAU STANDARD"/>
    <w:basedOn w:val="TableauNormal"/>
    <w:uiPriority w:val="99"/>
    <w:rsid w:val="00613353"/>
    <w:tblPr>
      <w:tblStyleRowBandSize w:val="1"/>
      <w:tblBorders>
        <w:bottom w:val="single" w:sz="6" w:space="0" w:color="26358C" w:themeColor="accent1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tblPr/>
      <w:tcPr>
        <w:shd w:val="clear" w:color="auto" w:fill="26358C" w:themeFill="accent1"/>
      </w:tcPr>
    </w:tblStylePr>
    <w:tblStylePr w:type="band1Horz">
      <w:tblPr/>
      <w:tcPr>
        <w:tcBorders>
          <w:bottom w:val="nil"/>
        </w:tcBorders>
        <w:shd w:val="clear" w:color="auto" w:fill="CAD0F0" w:themeFill="accent1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AA535B"/>
    <w:pPr>
      <w:tabs>
        <w:tab w:val="center" w:pos="4536"/>
        <w:tab w:val="right" w:pos="9072"/>
      </w:tabs>
    </w:pPr>
    <w:rPr>
      <w:sz w:val="14"/>
      <w:szCs w:val="14"/>
    </w:rPr>
  </w:style>
  <w:style w:type="character" w:customStyle="1" w:styleId="En-tteCar">
    <w:name w:val="En-tête Car"/>
    <w:basedOn w:val="Policepardfaut"/>
    <w:link w:val="En-tte"/>
    <w:uiPriority w:val="99"/>
    <w:rsid w:val="00AA535B"/>
    <w:rPr>
      <w:rFonts w:ascii="Arial" w:hAnsi="Arial"/>
      <w:color w:val="26358C" w:themeColor="accent1"/>
      <w:sz w:val="14"/>
      <w:szCs w:val="14"/>
    </w:rPr>
  </w:style>
  <w:style w:type="paragraph" w:styleId="Pieddepage">
    <w:name w:val="footer"/>
    <w:basedOn w:val="Normal"/>
    <w:link w:val="PieddepageCar"/>
    <w:uiPriority w:val="99"/>
    <w:unhideWhenUsed/>
    <w:rsid w:val="002B04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04D1"/>
    <w:rPr>
      <w:rFonts w:ascii="Arial" w:hAnsi="Arial"/>
      <w:sz w:val="18"/>
    </w:rPr>
  </w:style>
  <w:style w:type="paragraph" w:customStyle="1" w:styleId="Paragraphestandard">
    <w:name w:val="[Paragraphe standard]"/>
    <w:basedOn w:val="Normal"/>
    <w:uiPriority w:val="99"/>
    <w:rsid w:val="00E7666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9E4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STitre">
    <w:name w:val="CONTACTS Titre"/>
    <w:qFormat/>
    <w:rsid w:val="006850FA"/>
    <w:pPr>
      <w:jc w:val="center"/>
    </w:pPr>
    <w:rPr>
      <w:rFonts w:ascii="Arial" w:hAnsi="Arial"/>
      <w:b/>
      <w:bCs/>
      <w:color w:val="FFFFFF" w:themeColor="background1"/>
      <w:sz w:val="48"/>
      <w:szCs w:val="48"/>
    </w:rPr>
  </w:style>
  <w:style w:type="paragraph" w:customStyle="1" w:styleId="TITRETriangle">
    <w:name w:val="TITRE Triangle"/>
    <w:next w:val="Normal"/>
    <w:link w:val="TITRETriangleCar"/>
    <w:qFormat/>
    <w:rsid w:val="00AE1DC0"/>
    <w:pPr>
      <w:numPr>
        <w:numId w:val="1"/>
      </w:numPr>
      <w:spacing w:line="360" w:lineRule="auto"/>
      <w:contextualSpacing/>
    </w:pPr>
    <w:rPr>
      <w:rFonts w:ascii="Arial" w:hAnsi="Arial"/>
      <w:b/>
      <w:bCs/>
      <w:color w:val="26358C" w:themeColor="accent1"/>
      <w:sz w:val="24"/>
      <w:szCs w:val="24"/>
    </w:rPr>
  </w:style>
  <w:style w:type="paragraph" w:customStyle="1" w:styleId="CONTACTSNom">
    <w:name w:val="CONTACTS Nom"/>
    <w:next w:val="CONTACTSCoordonnes"/>
    <w:qFormat/>
    <w:rsid w:val="006850FA"/>
    <w:rPr>
      <w:rFonts w:ascii="Arial" w:hAnsi="Arial"/>
      <w:b/>
      <w:bCs/>
      <w:color w:val="FFFFFF" w:themeColor="background1"/>
      <w:sz w:val="18"/>
    </w:rPr>
  </w:style>
  <w:style w:type="character" w:customStyle="1" w:styleId="TITRETriangleCar">
    <w:name w:val="TITRE Triangle Car"/>
    <w:basedOn w:val="Policepardfaut"/>
    <w:link w:val="TITRETriangle"/>
    <w:rsid w:val="00AE1DC0"/>
    <w:rPr>
      <w:rFonts w:ascii="Arial" w:hAnsi="Arial"/>
      <w:b/>
      <w:bCs/>
      <w:color w:val="26358C" w:themeColor="accent1"/>
      <w:sz w:val="24"/>
      <w:szCs w:val="24"/>
    </w:rPr>
  </w:style>
  <w:style w:type="paragraph" w:customStyle="1" w:styleId="COUVSurtitre">
    <w:name w:val="COUV Surtitre"/>
    <w:qFormat/>
    <w:rsid w:val="0094490C"/>
    <w:pPr>
      <w:jc w:val="center"/>
    </w:pPr>
    <w:rPr>
      <w:rFonts w:ascii="Arial Narrow" w:hAnsi="Arial Narrow"/>
      <w:color w:val="FFFFFF" w:themeColor="background1"/>
      <w:sz w:val="44"/>
      <w:szCs w:val="44"/>
    </w:rPr>
  </w:style>
  <w:style w:type="paragraph" w:customStyle="1" w:styleId="COUVTitre1">
    <w:name w:val="COUV Titre1"/>
    <w:next w:val="COUVTitre2"/>
    <w:qFormat/>
    <w:rsid w:val="0094490C"/>
    <w:pPr>
      <w:jc w:val="center"/>
    </w:pPr>
    <w:rPr>
      <w:rFonts w:ascii="Arial Narrow" w:hAnsi="Arial Narrow"/>
      <w:b/>
      <w:bCs/>
      <w:color w:val="FFFFFF" w:themeColor="background1"/>
      <w:sz w:val="56"/>
      <w:szCs w:val="56"/>
    </w:rPr>
  </w:style>
  <w:style w:type="paragraph" w:customStyle="1" w:styleId="COUVTitre2">
    <w:name w:val="COUV Titre2"/>
    <w:qFormat/>
    <w:rsid w:val="0094490C"/>
    <w:pPr>
      <w:jc w:val="center"/>
    </w:pPr>
    <w:rPr>
      <w:rFonts w:ascii="Arial Narrow" w:hAnsi="Arial Narrow"/>
      <w:b/>
      <w:bCs/>
      <w:color w:val="FFFFFF" w:themeColor="background1"/>
      <w:sz w:val="72"/>
      <w:szCs w:val="72"/>
    </w:rPr>
  </w:style>
  <w:style w:type="paragraph" w:customStyle="1" w:styleId="COUVAccroche">
    <w:name w:val="COUV Accroche"/>
    <w:qFormat/>
    <w:rsid w:val="0094490C"/>
    <w:pPr>
      <w:jc w:val="center"/>
    </w:pPr>
    <w:rPr>
      <w:rFonts w:ascii="Arial" w:hAnsi="Arial"/>
      <w:color w:val="FFFFFF" w:themeColor="background1"/>
      <w:sz w:val="32"/>
      <w:szCs w:val="32"/>
    </w:rPr>
  </w:style>
  <w:style w:type="paragraph" w:customStyle="1" w:styleId="COUVBandeauchiffre">
    <w:name w:val="COUV Bandeau chiffre"/>
    <w:next w:val="COUVBandeautexte"/>
    <w:qFormat/>
    <w:rsid w:val="0094490C"/>
    <w:pPr>
      <w:jc w:val="center"/>
    </w:pPr>
    <w:rPr>
      <w:rFonts w:ascii="Arial" w:hAnsi="Arial"/>
      <w:b/>
      <w:bCs/>
      <w:color w:val="26358C" w:themeColor="accent1"/>
      <w:sz w:val="60"/>
      <w:szCs w:val="60"/>
    </w:rPr>
  </w:style>
  <w:style w:type="paragraph" w:customStyle="1" w:styleId="COUVBandeautexte">
    <w:name w:val="COUV Bandeau texte"/>
    <w:qFormat/>
    <w:rsid w:val="0094490C"/>
    <w:pPr>
      <w:jc w:val="center"/>
    </w:pPr>
    <w:rPr>
      <w:rFonts w:ascii="Arial" w:hAnsi="Arial"/>
      <w:color w:val="26358C" w:themeColor="accent1"/>
      <w:sz w:val="26"/>
      <w:szCs w:val="26"/>
    </w:rPr>
  </w:style>
  <w:style w:type="paragraph" w:customStyle="1" w:styleId="COUVPays">
    <w:name w:val="COUV Pays"/>
    <w:next w:val="COUVVilleDate"/>
    <w:qFormat/>
    <w:rsid w:val="0094490C"/>
    <w:pPr>
      <w:jc w:val="center"/>
    </w:pPr>
    <w:rPr>
      <w:rFonts w:ascii="Arial" w:hAnsi="Arial"/>
      <w:b/>
      <w:bCs/>
      <w:color w:val="26358C" w:themeColor="accent1"/>
      <w:sz w:val="32"/>
      <w:szCs w:val="32"/>
    </w:rPr>
  </w:style>
  <w:style w:type="paragraph" w:customStyle="1" w:styleId="COUVVilleDate">
    <w:name w:val="COUV Ville Date"/>
    <w:qFormat/>
    <w:rsid w:val="0094490C"/>
    <w:pPr>
      <w:jc w:val="center"/>
    </w:pPr>
    <w:rPr>
      <w:rFonts w:ascii="Arial" w:hAnsi="Arial"/>
      <w:color w:val="26358C" w:themeColor="accent1"/>
      <w:sz w:val="32"/>
      <w:szCs w:val="32"/>
    </w:rPr>
  </w:style>
  <w:style w:type="paragraph" w:customStyle="1" w:styleId="COUVPieddepage">
    <w:name w:val="COUV Pied de page"/>
    <w:qFormat/>
    <w:rsid w:val="0094490C"/>
    <w:pPr>
      <w:jc w:val="right"/>
    </w:pPr>
    <w:rPr>
      <w:rFonts w:ascii="Arial" w:hAnsi="Arial"/>
      <w:color w:val="26358C" w:themeColor="accent1"/>
      <w:sz w:val="14"/>
      <w:szCs w:val="14"/>
    </w:rPr>
  </w:style>
  <w:style w:type="paragraph" w:customStyle="1" w:styleId="CONTACTSCoordonnes">
    <w:name w:val="CONTACTS Coordonnées"/>
    <w:qFormat/>
    <w:rsid w:val="006850FA"/>
    <w:rPr>
      <w:rFonts w:ascii="Arial" w:hAnsi="Arial"/>
      <w:color w:val="FFFFFF" w:themeColor="background1"/>
      <w:sz w:val="18"/>
    </w:rPr>
  </w:style>
  <w:style w:type="paragraph" w:customStyle="1" w:styleId="Crditsphotos">
    <w:name w:val="Crédits photos"/>
    <w:basedOn w:val="Normal"/>
    <w:qFormat/>
    <w:rsid w:val="006850FA"/>
    <w:rPr>
      <w:color w:val="FFFFFF" w:themeColor="background1"/>
      <w:sz w:val="10"/>
      <w:szCs w:val="10"/>
    </w:rPr>
  </w:style>
  <w:style w:type="paragraph" w:customStyle="1" w:styleId="TITRETriangleblanc">
    <w:name w:val="TITRE Triangle blanc"/>
    <w:basedOn w:val="TITRETriangle"/>
    <w:next w:val="Normal"/>
    <w:qFormat/>
    <w:rsid w:val="00AE1DC0"/>
    <w:rPr>
      <w:color w:val="FFFFFF" w:themeColor="background1"/>
    </w:rPr>
  </w:style>
  <w:style w:type="character" w:styleId="Lienhypertexte">
    <w:name w:val="Hyperlink"/>
    <w:basedOn w:val="Policepardfaut"/>
    <w:uiPriority w:val="99"/>
    <w:unhideWhenUsed/>
    <w:rsid w:val="00AE51D8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E51D8"/>
    <w:rPr>
      <w:color w:val="605E5C"/>
      <w:shd w:val="clear" w:color="auto" w:fill="E1DFDD"/>
    </w:rPr>
  </w:style>
  <w:style w:type="paragraph" w:customStyle="1" w:styleId="OFFRETabtitre">
    <w:name w:val="OFFRE Tab titre"/>
    <w:next w:val="Normal"/>
    <w:qFormat/>
    <w:rsid w:val="00E1263C"/>
    <w:rPr>
      <w:rFonts w:ascii="Arial" w:hAnsi="Arial"/>
      <w:b/>
      <w:bCs/>
      <w:color w:val="FFFFFF" w:themeColor="background1"/>
      <w:sz w:val="18"/>
      <w:szCs w:val="20"/>
    </w:rPr>
  </w:style>
  <w:style w:type="paragraph" w:customStyle="1" w:styleId="OFFRETabtexte">
    <w:name w:val="OFFRE Tab texte"/>
    <w:qFormat/>
    <w:rsid w:val="00E1263C"/>
    <w:rPr>
      <w:rFonts w:ascii="Arial" w:hAnsi="Arial"/>
      <w:color w:val="FFFFFF" w:themeColor="background1"/>
      <w:sz w:val="18"/>
      <w:szCs w:val="20"/>
    </w:rPr>
  </w:style>
  <w:style w:type="paragraph" w:customStyle="1" w:styleId="OFFRETabprix">
    <w:name w:val="OFFRE Tab prix"/>
    <w:basedOn w:val="Normal"/>
    <w:qFormat/>
    <w:rsid w:val="00EF7546"/>
    <w:pPr>
      <w:jc w:val="center"/>
    </w:pPr>
    <w:rPr>
      <w:b/>
      <w:bCs/>
      <w:color w:val="FFFFFF" w:themeColor="background1"/>
      <w:sz w:val="20"/>
      <w:szCs w:val="20"/>
    </w:rPr>
  </w:style>
  <w:style w:type="paragraph" w:customStyle="1" w:styleId="PGMJour">
    <w:name w:val="PGM Jour"/>
    <w:qFormat/>
    <w:rsid w:val="00766917"/>
    <w:pPr>
      <w:jc w:val="center"/>
    </w:pPr>
    <w:rPr>
      <w:rFonts w:ascii="Arial" w:hAnsi="Arial"/>
      <w:color w:val="FFFFFF" w:themeColor="background1"/>
      <w:sz w:val="18"/>
      <w:szCs w:val="18"/>
    </w:rPr>
  </w:style>
  <w:style w:type="paragraph" w:customStyle="1" w:styleId="PGMLieu">
    <w:name w:val="PGM Lieu"/>
    <w:qFormat/>
    <w:rsid w:val="00AA0287"/>
    <w:pPr>
      <w:jc w:val="center"/>
    </w:pPr>
    <w:rPr>
      <w:rFonts w:ascii="Arial" w:hAnsi="Arial"/>
      <w:caps/>
      <w:color w:val="E30613" w:themeColor="accent2"/>
      <w:sz w:val="18"/>
      <w:szCs w:val="20"/>
    </w:rPr>
  </w:style>
  <w:style w:type="paragraph" w:customStyle="1" w:styleId="PGMTexte">
    <w:name w:val="PGM Texte"/>
    <w:qFormat/>
    <w:rsid w:val="00E1263C"/>
    <w:rPr>
      <w:rFonts w:ascii="Arial" w:hAnsi="Arial"/>
      <w:color w:val="26358C" w:themeColor="accent1"/>
      <w:sz w:val="18"/>
      <w:szCs w:val="20"/>
    </w:rPr>
  </w:style>
  <w:style w:type="paragraph" w:styleId="Paragraphedeliste">
    <w:name w:val="List Paragraph"/>
    <w:basedOn w:val="Normal"/>
    <w:uiPriority w:val="34"/>
    <w:qFormat/>
    <w:rsid w:val="00B41F1A"/>
    <w:pPr>
      <w:ind w:left="720"/>
      <w:contextualSpacing/>
    </w:pPr>
    <w:rPr>
      <w:color w:val="auto"/>
      <w:sz w:val="22"/>
    </w:rPr>
  </w:style>
  <w:style w:type="character" w:styleId="Lienhypertextesuivivisit">
    <w:name w:val="FollowedHyperlink"/>
    <w:basedOn w:val="Policepardfaut"/>
    <w:uiPriority w:val="99"/>
    <w:semiHidden/>
    <w:unhideWhenUsed/>
    <w:rsid w:val="005A6AF5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D658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6584"/>
    <w:rPr>
      <w:rFonts w:ascii="Tahoma" w:hAnsi="Tahoma" w:cs="Tahoma"/>
      <w:color w:val="26358C" w:themeColor="accent1"/>
      <w:sz w:val="16"/>
      <w:szCs w:val="16"/>
    </w:rPr>
  </w:style>
  <w:style w:type="paragraph" w:customStyle="1" w:styleId="PG2Offredate">
    <w:name w:val="PG2 Offre date"/>
    <w:next w:val="Normal"/>
    <w:qFormat/>
    <w:rsid w:val="00F30D6B"/>
    <w:pPr>
      <w:spacing w:before="120" w:after="120"/>
    </w:pPr>
    <w:rPr>
      <w:rFonts w:ascii="Arial" w:hAnsi="Arial"/>
      <w:b/>
      <w:sz w:val="16"/>
    </w:rPr>
  </w:style>
  <w:style w:type="paragraph" w:customStyle="1" w:styleId="PG1Accroche">
    <w:name w:val="PG1 Accroche"/>
    <w:next w:val="Normal"/>
    <w:qFormat/>
    <w:rsid w:val="00F30D6B"/>
    <w:pPr>
      <w:ind w:right="851"/>
      <w:jc w:val="right"/>
    </w:pPr>
    <w:rPr>
      <w:rFonts w:ascii="Arial Narrow" w:hAnsi="Arial Narrow" w:cs="Arial"/>
      <w:noProof/>
      <w:color w:val="26358C" w:themeColor="accent1"/>
      <w:sz w:val="36"/>
      <w:szCs w:val="36"/>
    </w:rPr>
  </w:style>
  <w:style w:type="paragraph" w:customStyle="1" w:styleId="Default">
    <w:name w:val="Default"/>
    <w:rsid w:val="00522F0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96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0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1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5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9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562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youtu.be/kImFZ9Nd6Tk" TargetMode="External"/><Relationship Id="rId39" Type="http://schemas.openxmlformats.org/officeDocument/2006/relationships/image" Target="media/image22.svg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image" Target="media/image23.png"/><Relationship Id="rId47" Type="http://schemas.openxmlformats.org/officeDocument/2006/relationships/hyperlink" Target="mailto:geraldine.lecarpentier@normandie.cci.fr" TargetMode="Externa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3.jpeg"/><Relationship Id="rId11" Type="http://schemas.openxmlformats.org/officeDocument/2006/relationships/endnotes" Target="endnotes.xml"/><Relationship Id="rId24" Type="http://schemas.openxmlformats.org/officeDocument/2006/relationships/hyperlink" Target="https://b2bfoodparis2020.converve.io/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0.svg"/><Relationship Id="rId40" Type="http://schemas.openxmlformats.org/officeDocument/2006/relationships/image" Target="media/image20.png"/><Relationship Id="rId45" Type="http://schemas.openxmlformats.org/officeDocument/2006/relationships/hyperlink" Target="mailto:geraldine.lecarpentier@normandie.cci.f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oter" Target="footer1.xml"/><Relationship Id="rId28" Type="http://schemas.openxmlformats.org/officeDocument/2006/relationships/image" Target="media/image12.jpeg"/><Relationship Id="rId36" Type="http://schemas.openxmlformats.org/officeDocument/2006/relationships/image" Target="media/image18.pn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jpg"/><Relationship Id="rId31" Type="http://schemas.openxmlformats.org/officeDocument/2006/relationships/image" Target="media/image15.png"/><Relationship Id="rId44" Type="http://schemas.openxmlformats.org/officeDocument/2006/relationships/hyperlink" Target="mailto:anne-colette.alain@normandie.cci.fr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hyperlink" Target="https://youtu.be/kImFZ9Nd6Tk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8.svg"/><Relationship Id="rId43" Type="http://schemas.openxmlformats.org/officeDocument/2006/relationships/image" Target="media/image26.svg"/><Relationship Id="rId48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b2bfoodparis2020.converve.io/" TargetMode="External"/><Relationship Id="rId33" Type="http://schemas.openxmlformats.org/officeDocument/2006/relationships/image" Target="media/image16.svg"/><Relationship Id="rId38" Type="http://schemas.openxmlformats.org/officeDocument/2006/relationships/image" Target="media/image19.png"/><Relationship Id="rId46" Type="http://schemas.openxmlformats.org/officeDocument/2006/relationships/hyperlink" Target="mailto:anne-colette.alain@normandie.cci.fr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4.sv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3.png"/><Relationship Id="rId1" Type="http://schemas.openxmlformats.org/officeDocument/2006/relationships/image" Target="media/image11.png"/><Relationship Id="rId4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Personnalisé 6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6358C"/>
      </a:accent1>
      <a:accent2>
        <a:srgbClr val="E30613"/>
      </a:accent2>
      <a:accent3>
        <a:srgbClr val="2EA3FC"/>
      </a:accent3>
      <a:accent4>
        <a:srgbClr val="706F6F"/>
      </a:accent4>
      <a:accent5>
        <a:srgbClr val="26358C"/>
      </a:accent5>
      <a:accent6>
        <a:srgbClr val="E30613"/>
      </a:accent6>
      <a:hlink>
        <a:srgbClr val="0563C1"/>
      </a:hlink>
      <a:folHlink>
        <a:srgbClr val="954F72"/>
      </a:folHlink>
    </a:clrScheme>
    <a:fontScheme name="BUSINESSFRANC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190C2D8EA84F4E95BC55B02508E5B3" ma:contentTypeVersion="13" ma:contentTypeDescription="Crée un document." ma:contentTypeScope="" ma:versionID="2aee0b9b961501e0b0763438470e7bed">
  <xsd:schema xmlns:xsd="http://www.w3.org/2001/XMLSchema" xmlns:xs="http://www.w3.org/2001/XMLSchema" xmlns:p="http://schemas.microsoft.com/office/2006/metadata/properties" xmlns:ns3="7a8d1d94-76bb-45a3-a31c-53de0d88c319" xmlns:ns4="9a0f5805-1225-4e37-8a05-0d445e255a5b" targetNamespace="http://schemas.microsoft.com/office/2006/metadata/properties" ma:root="true" ma:fieldsID="86c1206f7eb6a206350d49d4d729b7d6" ns3:_="" ns4:_="">
    <xsd:import namespace="7a8d1d94-76bb-45a3-a31c-53de0d88c319"/>
    <xsd:import namespace="9a0f5805-1225-4e37-8a05-0d445e255a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d1d94-76bb-45a3-a31c-53de0d88c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f5805-1225-4e37-8a05-0d445e255a5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90D2D-7B20-4375-9FB6-6E9CB04027F7}">
  <ds:schemaRefs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9a0f5805-1225-4e37-8a05-0d445e255a5b"/>
    <ds:schemaRef ds:uri="7a8d1d94-76bb-45a3-a31c-53de0d88c31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BDDA57D-F526-4527-B5BA-B834A3DAB0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2AB2AB-5149-4406-A7D1-2BDDB7B602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8d1d94-76bb-45a3-a31c-53de0d88c319"/>
    <ds:schemaRef ds:uri="9a0f5805-1225-4e37-8a05-0d445e255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A81928-0692-4B7C-B42C-4F6B60652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EE5E9DA0.dotm</Template>
  <TotalTime>126</TotalTime>
  <Pages>3</Pages>
  <Words>338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CCIR</Company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BP, CM</dc:creator>
  <cp:lastModifiedBy>GUERREIRO Brigitte</cp:lastModifiedBy>
  <cp:revision>13</cp:revision>
  <cp:lastPrinted>2020-03-31T15:18:00Z</cp:lastPrinted>
  <dcterms:created xsi:type="dcterms:W3CDTF">2020-07-22T09:07:00Z</dcterms:created>
  <dcterms:modified xsi:type="dcterms:W3CDTF">2020-07-22T15:29:00Z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0x0101004B190C2D8EA84F4E95BC55B02508E5B3</vt:lpwstr>
  </property>
</Properties>
</file>